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838CF7C" w14:textId="77777777" w:rsidR="00955777" w:rsidRDefault="00955777" w:rsidP="00717634">
      <w:pPr>
        <w:jc w:val="center"/>
        <w:rPr>
          <w:rFonts w:ascii="PT Astra Serif" w:hAnsi="PT Astra Serif"/>
          <w:sz w:val="28"/>
          <w:szCs w:val="28"/>
        </w:rPr>
      </w:pPr>
    </w:p>
    <w:p w14:paraId="267C85B7" w14:textId="77777777" w:rsidR="00955777" w:rsidRPr="00955777" w:rsidRDefault="00955777" w:rsidP="00955777">
      <w:pPr>
        <w:jc w:val="center"/>
        <w:rPr>
          <w:rFonts w:ascii="PT Astra Serif" w:hAnsi="PT Astra Serif"/>
          <w:sz w:val="27"/>
          <w:szCs w:val="27"/>
        </w:rPr>
      </w:pPr>
    </w:p>
    <w:p w14:paraId="122283C4" w14:textId="77777777" w:rsidR="00955777" w:rsidRPr="00955777" w:rsidRDefault="000D2D2D" w:rsidP="00955777">
      <w:pPr>
        <w:jc w:val="center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>ГЛАВА</w:t>
      </w:r>
    </w:p>
    <w:p w14:paraId="5125B837" w14:textId="77777777" w:rsidR="00955777" w:rsidRPr="00955777" w:rsidRDefault="000D2D2D" w:rsidP="00955777">
      <w:pPr>
        <w:jc w:val="center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 xml:space="preserve">МУНИЦИПАЛЬНОГО ОБРАЗОВАНИЯ </w:t>
      </w:r>
    </w:p>
    <w:p w14:paraId="2F18F0CB" w14:textId="77777777" w:rsidR="00955777" w:rsidRPr="00955777" w:rsidRDefault="000D2D2D" w:rsidP="00955777">
      <w:pPr>
        <w:jc w:val="center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>ГОРОД БОЛОХОВО КИРЕЕВСКОГО РАЙОНА</w:t>
      </w:r>
    </w:p>
    <w:p w14:paraId="6ADA7B47" w14:textId="77777777" w:rsidR="00955777" w:rsidRPr="00955777" w:rsidRDefault="00955777" w:rsidP="00955777">
      <w:pPr>
        <w:jc w:val="center"/>
        <w:rPr>
          <w:rFonts w:ascii="PT Astra Serif" w:hAnsi="PT Astra Serif"/>
          <w:sz w:val="27"/>
          <w:szCs w:val="27"/>
        </w:rPr>
      </w:pPr>
    </w:p>
    <w:p w14:paraId="5AB84355" w14:textId="77777777" w:rsidR="00955777" w:rsidRPr="00955777" w:rsidRDefault="00955777" w:rsidP="00955777">
      <w:pPr>
        <w:jc w:val="center"/>
        <w:rPr>
          <w:rFonts w:ascii="PT Astra Serif" w:hAnsi="PT Astra Serif"/>
          <w:sz w:val="27"/>
          <w:szCs w:val="27"/>
        </w:rPr>
      </w:pPr>
    </w:p>
    <w:p w14:paraId="69FC0D7C" w14:textId="77777777" w:rsidR="00955777" w:rsidRPr="00955777" w:rsidRDefault="000D2D2D" w:rsidP="00955777">
      <w:pPr>
        <w:jc w:val="center"/>
        <w:rPr>
          <w:rFonts w:ascii="PT Astra Serif" w:hAnsi="PT Astra Serif"/>
          <w:b/>
          <w:bCs/>
          <w:sz w:val="27"/>
          <w:szCs w:val="27"/>
        </w:rPr>
      </w:pPr>
      <w:r w:rsidRPr="00955777">
        <w:rPr>
          <w:rFonts w:ascii="PT Astra Serif" w:hAnsi="PT Astra Serif"/>
          <w:b/>
          <w:bCs/>
          <w:sz w:val="27"/>
          <w:szCs w:val="27"/>
        </w:rPr>
        <w:t>ПОСТАНОВЛЕНИЕ</w:t>
      </w:r>
    </w:p>
    <w:p w14:paraId="059E46AF" w14:textId="77777777" w:rsidR="00955777" w:rsidRPr="00955777" w:rsidRDefault="00955777" w:rsidP="00955777">
      <w:pPr>
        <w:jc w:val="center"/>
        <w:rPr>
          <w:rFonts w:ascii="PT Astra Serif" w:hAnsi="PT Astra Serif"/>
          <w:sz w:val="27"/>
          <w:szCs w:val="27"/>
        </w:rPr>
      </w:pPr>
    </w:p>
    <w:p w14:paraId="240A6BFC" w14:textId="77777777" w:rsidR="00955777" w:rsidRPr="00955777" w:rsidRDefault="000D2D2D" w:rsidP="00955777">
      <w:pPr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о</w:t>
      </w:r>
      <w:r w:rsidRPr="00955777">
        <w:rPr>
          <w:rFonts w:ascii="PT Astra Serif" w:hAnsi="PT Astra Serif"/>
          <w:sz w:val="27"/>
          <w:szCs w:val="27"/>
        </w:rPr>
        <w:t xml:space="preserve">т 20 мая 2025г.                                          </w:t>
      </w:r>
      <w:r w:rsidRPr="00955777">
        <w:rPr>
          <w:rFonts w:ascii="PT Astra Serif" w:hAnsi="PT Astra Serif"/>
          <w:sz w:val="27"/>
          <w:szCs w:val="27"/>
        </w:rPr>
        <w:tab/>
      </w:r>
      <w:r>
        <w:rPr>
          <w:rFonts w:ascii="PT Astra Serif" w:hAnsi="PT Astra Serif"/>
          <w:sz w:val="27"/>
          <w:szCs w:val="27"/>
        </w:rPr>
        <w:t xml:space="preserve">                                                </w:t>
      </w:r>
      <w:r w:rsidRPr="00955777">
        <w:rPr>
          <w:rFonts w:ascii="PT Astra Serif" w:hAnsi="PT Astra Serif"/>
          <w:sz w:val="27"/>
          <w:szCs w:val="27"/>
        </w:rPr>
        <w:t>№ 3</w:t>
      </w:r>
    </w:p>
    <w:p w14:paraId="3EDD762B" w14:textId="77777777" w:rsidR="00955777" w:rsidRPr="00955777" w:rsidRDefault="00955777" w:rsidP="00955777">
      <w:pPr>
        <w:jc w:val="center"/>
        <w:rPr>
          <w:rFonts w:ascii="PT Astra Serif" w:hAnsi="PT Astra Serif"/>
          <w:sz w:val="27"/>
          <w:szCs w:val="27"/>
        </w:rPr>
      </w:pPr>
    </w:p>
    <w:p w14:paraId="510B1E5F" w14:textId="77777777" w:rsidR="00955777" w:rsidRPr="00955777" w:rsidRDefault="00955777" w:rsidP="00955777">
      <w:pPr>
        <w:jc w:val="center"/>
        <w:rPr>
          <w:rFonts w:ascii="PT Astra Serif" w:hAnsi="PT Astra Serif"/>
          <w:sz w:val="27"/>
          <w:szCs w:val="27"/>
        </w:rPr>
      </w:pPr>
    </w:p>
    <w:p w14:paraId="3298F8AE" w14:textId="77777777" w:rsidR="00955777" w:rsidRPr="00955777" w:rsidRDefault="000D2D2D" w:rsidP="00955777">
      <w:pPr>
        <w:jc w:val="center"/>
        <w:rPr>
          <w:rFonts w:ascii="PT Astra Serif" w:hAnsi="PT Astra Serif"/>
          <w:b/>
          <w:bCs/>
          <w:sz w:val="27"/>
          <w:szCs w:val="27"/>
        </w:rPr>
      </w:pPr>
      <w:r w:rsidRPr="00955777">
        <w:rPr>
          <w:rFonts w:ascii="PT Astra Serif" w:hAnsi="PT Astra Serif"/>
          <w:b/>
          <w:bCs/>
          <w:sz w:val="27"/>
          <w:szCs w:val="27"/>
        </w:rPr>
        <w:t xml:space="preserve">О вынесении проекта схемы теплоснабжения </w:t>
      </w:r>
      <w:r w:rsidRPr="00955777">
        <w:rPr>
          <w:rFonts w:ascii="PT Astra Serif" w:hAnsi="PT Astra Serif"/>
          <w:b/>
          <w:bCs/>
          <w:sz w:val="27"/>
          <w:szCs w:val="27"/>
        </w:rPr>
        <w:t>муниципального образования город Болохово Киреевского района на публичные слушания</w:t>
      </w:r>
    </w:p>
    <w:p w14:paraId="318900B5" w14:textId="77777777" w:rsidR="00955777" w:rsidRPr="00955777" w:rsidRDefault="00955777" w:rsidP="00955777">
      <w:pPr>
        <w:jc w:val="center"/>
        <w:rPr>
          <w:rFonts w:ascii="PT Astra Serif" w:hAnsi="PT Astra Serif"/>
          <w:sz w:val="27"/>
          <w:szCs w:val="27"/>
        </w:rPr>
      </w:pPr>
    </w:p>
    <w:p w14:paraId="6FECDCE5" w14:textId="77777777" w:rsidR="00955777" w:rsidRPr="00955777" w:rsidRDefault="000D2D2D" w:rsidP="00955777">
      <w:pPr>
        <w:jc w:val="both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>С целью актуализации схемы теплоснабжения, в соответствии с постановлением Правительства РФ от 22.02.2012 №154 «О требованиях к схемам теплоснабжения, порядку их разработки</w:t>
      </w:r>
      <w:r w:rsidRPr="00955777">
        <w:rPr>
          <w:rFonts w:ascii="PT Astra Serif" w:hAnsi="PT Astra Serif"/>
          <w:sz w:val="27"/>
          <w:szCs w:val="27"/>
        </w:rPr>
        <w:t xml:space="preserve"> и утверждения», на основании Федерального закона № 131-ФЗ от 06.10.2003 «Об общих принципах организации местного самоуправления в Российской Федерации», на основании Устава муниципального образования город Болохово Киреевского района:</w:t>
      </w:r>
    </w:p>
    <w:p w14:paraId="6CE31F6C" w14:textId="77777777" w:rsidR="00955777" w:rsidRPr="00955777" w:rsidRDefault="000D2D2D" w:rsidP="00955777">
      <w:pPr>
        <w:jc w:val="both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>1.</w:t>
      </w:r>
      <w:r w:rsidRPr="00955777">
        <w:rPr>
          <w:rFonts w:ascii="PT Astra Serif" w:hAnsi="PT Astra Serif"/>
          <w:sz w:val="27"/>
          <w:szCs w:val="27"/>
        </w:rPr>
        <w:tab/>
        <w:t>Вынести проект сх</w:t>
      </w:r>
      <w:r w:rsidRPr="00955777">
        <w:rPr>
          <w:rFonts w:ascii="PT Astra Serif" w:hAnsi="PT Astra Serif"/>
          <w:sz w:val="27"/>
          <w:szCs w:val="27"/>
        </w:rPr>
        <w:t>емы теплоснабжения муниципального образования город Болохово Киреевского района на публичные слушания (Приложение №1).</w:t>
      </w:r>
    </w:p>
    <w:p w14:paraId="6039512B" w14:textId="77777777" w:rsidR="00955777" w:rsidRPr="00955777" w:rsidRDefault="000D2D2D" w:rsidP="00955777">
      <w:pPr>
        <w:jc w:val="both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>2 Назначить проведение публичных слушаний на 30 мая 2025 года. Установить время проведения публичных слушаний 15.00 часов. Место проведен</w:t>
      </w:r>
      <w:r w:rsidRPr="00955777">
        <w:rPr>
          <w:rFonts w:ascii="PT Astra Serif" w:hAnsi="PT Astra Serif"/>
          <w:sz w:val="27"/>
          <w:szCs w:val="27"/>
        </w:rPr>
        <w:t>ия: Тульская область, Киреевский район, г. Болохово, ул. Советская, д. 28.</w:t>
      </w:r>
    </w:p>
    <w:p w14:paraId="11EBBDDC" w14:textId="77777777" w:rsidR="00955777" w:rsidRPr="00955777" w:rsidRDefault="000D2D2D" w:rsidP="00955777">
      <w:pPr>
        <w:jc w:val="both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>3. Создать организационную комиссию по подготовке и проведению публичных слушаний по вопросу «О вынесении проекта схемы теплоснабжения муниципального образования город Болохово Кире</w:t>
      </w:r>
      <w:r w:rsidRPr="00955777">
        <w:rPr>
          <w:rFonts w:ascii="PT Astra Serif" w:hAnsi="PT Astra Serif"/>
          <w:sz w:val="27"/>
          <w:szCs w:val="27"/>
        </w:rPr>
        <w:t>евского района (приложение № 2).</w:t>
      </w:r>
    </w:p>
    <w:p w14:paraId="1BDF4F3B" w14:textId="77777777" w:rsidR="00955777" w:rsidRPr="00955777" w:rsidRDefault="000D2D2D" w:rsidP="00955777">
      <w:pPr>
        <w:jc w:val="both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 xml:space="preserve">4. Провести первое заседание организационной комиссии 26 мая 2025 года. </w:t>
      </w:r>
    </w:p>
    <w:p w14:paraId="60EF47A6" w14:textId="77777777" w:rsidR="00955777" w:rsidRPr="00955777" w:rsidRDefault="000D2D2D" w:rsidP="00955777">
      <w:pPr>
        <w:jc w:val="both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>5. Опубликовать настоящее постановление в газете «Наш город» и разместить на официальном сайте муниципального образования Киреевский район https://kir</w:t>
      </w:r>
      <w:r w:rsidRPr="00955777">
        <w:rPr>
          <w:rFonts w:ascii="PT Astra Serif" w:hAnsi="PT Astra Serif"/>
          <w:sz w:val="27"/>
          <w:szCs w:val="27"/>
        </w:rPr>
        <w:t>eevsk.gosuslugi.ru/.</w:t>
      </w:r>
    </w:p>
    <w:p w14:paraId="569C9481" w14:textId="77777777" w:rsidR="00955777" w:rsidRPr="00955777" w:rsidRDefault="000D2D2D" w:rsidP="00955777">
      <w:pPr>
        <w:jc w:val="both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>6. Постановление вступает в силу со дня опубликования.</w:t>
      </w:r>
    </w:p>
    <w:p w14:paraId="4FF9F39A" w14:textId="77777777" w:rsidR="00955777" w:rsidRPr="00955777" w:rsidRDefault="00955777" w:rsidP="00955777">
      <w:pPr>
        <w:jc w:val="both"/>
        <w:rPr>
          <w:rFonts w:ascii="PT Astra Serif" w:hAnsi="PT Astra Serif"/>
          <w:sz w:val="27"/>
          <w:szCs w:val="27"/>
        </w:rPr>
      </w:pPr>
    </w:p>
    <w:p w14:paraId="43033383" w14:textId="77777777" w:rsidR="00955777" w:rsidRPr="00955777" w:rsidRDefault="00955777" w:rsidP="00955777">
      <w:pPr>
        <w:jc w:val="center"/>
        <w:rPr>
          <w:rFonts w:ascii="PT Astra Serif" w:hAnsi="PT Astra Serif"/>
          <w:sz w:val="27"/>
          <w:szCs w:val="27"/>
        </w:rPr>
      </w:pPr>
    </w:p>
    <w:p w14:paraId="6CDBF6E3" w14:textId="77777777" w:rsidR="00955777" w:rsidRPr="00955777" w:rsidRDefault="00955777" w:rsidP="00955777">
      <w:pPr>
        <w:jc w:val="center"/>
        <w:rPr>
          <w:rFonts w:ascii="PT Astra Serif" w:hAnsi="PT Astra Serif"/>
          <w:sz w:val="27"/>
          <w:szCs w:val="27"/>
        </w:rPr>
      </w:pPr>
    </w:p>
    <w:p w14:paraId="4D9B5B8C" w14:textId="77777777" w:rsidR="00955777" w:rsidRPr="00955777" w:rsidRDefault="000D2D2D" w:rsidP="00955777">
      <w:pPr>
        <w:rPr>
          <w:rFonts w:ascii="PT Astra Serif" w:hAnsi="PT Astra Serif"/>
          <w:b/>
          <w:bCs/>
          <w:sz w:val="27"/>
          <w:szCs w:val="27"/>
        </w:rPr>
      </w:pPr>
      <w:r w:rsidRPr="00955777">
        <w:rPr>
          <w:rFonts w:ascii="PT Astra Serif" w:hAnsi="PT Astra Serif"/>
          <w:b/>
          <w:bCs/>
          <w:sz w:val="27"/>
          <w:szCs w:val="27"/>
        </w:rPr>
        <w:t xml:space="preserve">Глава муниципального образования </w:t>
      </w:r>
    </w:p>
    <w:p w14:paraId="5C13F814" w14:textId="77777777" w:rsidR="00955777" w:rsidRPr="00955777" w:rsidRDefault="000D2D2D" w:rsidP="00955777">
      <w:pPr>
        <w:rPr>
          <w:rFonts w:ascii="PT Astra Serif" w:hAnsi="PT Astra Serif"/>
          <w:b/>
          <w:bCs/>
          <w:sz w:val="27"/>
          <w:szCs w:val="27"/>
        </w:rPr>
      </w:pPr>
      <w:r w:rsidRPr="00955777">
        <w:rPr>
          <w:rFonts w:ascii="PT Astra Serif" w:hAnsi="PT Astra Serif"/>
          <w:b/>
          <w:bCs/>
          <w:sz w:val="27"/>
          <w:szCs w:val="27"/>
        </w:rPr>
        <w:t>город Болохово Киреевского района                                            Л.Д. Астахова</w:t>
      </w:r>
    </w:p>
    <w:p w14:paraId="0520F887" w14:textId="77777777" w:rsidR="00955777" w:rsidRPr="00955777" w:rsidRDefault="00955777" w:rsidP="00955777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5CEAFDAD" w14:textId="77777777" w:rsidR="00955777" w:rsidRPr="00955777" w:rsidRDefault="000D2D2D" w:rsidP="00955777">
      <w:pPr>
        <w:jc w:val="right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lastRenderedPageBreak/>
        <w:t>Приложение №1</w:t>
      </w:r>
    </w:p>
    <w:p w14:paraId="3E12BD40" w14:textId="77777777" w:rsidR="00955777" w:rsidRPr="00955777" w:rsidRDefault="000D2D2D" w:rsidP="00955777">
      <w:pPr>
        <w:jc w:val="right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>к постановлению главы</w:t>
      </w:r>
    </w:p>
    <w:p w14:paraId="6FF30D33" w14:textId="77777777" w:rsidR="00955777" w:rsidRPr="00955777" w:rsidRDefault="000D2D2D" w:rsidP="00955777">
      <w:pPr>
        <w:jc w:val="right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>муниципального образования</w:t>
      </w:r>
    </w:p>
    <w:p w14:paraId="5A4E4C45" w14:textId="77777777" w:rsidR="00955777" w:rsidRPr="00955777" w:rsidRDefault="000D2D2D" w:rsidP="00955777">
      <w:pPr>
        <w:jc w:val="right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>город Болохово Киреевского района</w:t>
      </w:r>
    </w:p>
    <w:p w14:paraId="08D0DEE4" w14:textId="77777777" w:rsidR="00955777" w:rsidRPr="00955777" w:rsidRDefault="000D2D2D" w:rsidP="00955777">
      <w:pPr>
        <w:jc w:val="right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 xml:space="preserve">от 20 мая 2025 года № </w:t>
      </w:r>
      <w:r>
        <w:rPr>
          <w:rFonts w:ascii="PT Astra Serif" w:hAnsi="PT Astra Serif"/>
          <w:sz w:val="27"/>
          <w:szCs w:val="27"/>
        </w:rPr>
        <w:t>3</w:t>
      </w:r>
    </w:p>
    <w:p w14:paraId="500392EA" w14:textId="77777777" w:rsidR="00955777" w:rsidRPr="00955777" w:rsidRDefault="00955777" w:rsidP="00717634">
      <w:pPr>
        <w:jc w:val="center"/>
        <w:rPr>
          <w:rFonts w:ascii="PT Astra Serif" w:hAnsi="PT Astra Serif"/>
          <w:sz w:val="27"/>
          <w:szCs w:val="27"/>
        </w:rPr>
      </w:pPr>
    </w:p>
    <w:p w14:paraId="3427FCCA" w14:textId="77777777" w:rsidR="00955777" w:rsidRDefault="00955777" w:rsidP="00717634">
      <w:pPr>
        <w:jc w:val="center"/>
        <w:rPr>
          <w:rFonts w:ascii="PT Astra Serif" w:hAnsi="PT Astra Serif"/>
          <w:sz w:val="28"/>
          <w:szCs w:val="28"/>
        </w:rPr>
      </w:pPr>
    </w:p>
    <w:p w14:paraId="7D19ACCB" w14:textId="77777777" w:rsidR="00E06FAE" w:rsidRPr="00717634" w:rsidRDefault="000D2D2D" w:rsidP="00717634">
      <w:pPr>
        <w:jc w:val="center"/>
        <w:rPr>
          <w:rFonts w:ascii="PT Astra Serif" w:hAnsi="PT Astra Serif"/>
          <w:sz w:val="28"/>
          <w:szCs w:val="28"/>
        </w:rPr>
      </w:pPr>
      <w:r w:rsidRPr="00717634">
        <w:rPr>
          <w:rFonts w:ascii="PT Astra Serif" w:hAnsi="PT Astra Serif"/>
          <w:sz w:val="28"/>
          <w:szCs w:val="28"/>
        </w:rPr>
        <w:t xml:space="preserve">АДМИНИСТРАЦИЯ </w:t>
      </w:r>
    </w:p>
    <w:p w14:paraId="5D06D8A9" w14:textId="77777777" w:rsidR="00E80AB7" w:rsidRPr="00717634" w:rsidRDefault="00E80AB7" w:rsidP="00717634">
      <w:pPr>
        <w:jc w:val="center"/>
        <w:rPr>
          <w:rFonts w:ascii="PT Astra Serif" w:hAnsi="PT Astra Serif"/>
          <w:sz w:val="28"/>
          <w:szCs w:val="28"/>
        </w:rPr>
      </w:pPr>
    </w:p>
    <w:p w14:paraId="6AB2C168" w14:textId="77777777" w:rsidR="00E06FAE" w:rsidRPr="00717634" w:rsidRDefault="000D2D2D" w:rsidP="00717634">
      <w:pPr>
        <w:jc w:val="center"/>
        <w:rPr>
          <w:rFonts w:ascii="PT Astra Serif" w:hAnsi="PT Astra Serif"/>
          <w:sz w:val="28"/>
          <w:szCs w:val="28"/>
        </w:rPr>
      </w:pPr>
      <w:r w:rsidRPr="00717634">
        <w:rPr>
          <w:rFonts w:ascii="PT Astra Serif" w:hAnsi="PT Astra Serif"/>
          <w:sz w:val="28"/>
          <w:szCs w:val="28"/>
        </w:rPr>
        <w:t xml:space="preserve">МУНИЦИПАЛЬНОГО ОБРАЗОВАНИЯ </w:t>
      </w:r>
    </w:p>
    <w:p w14:paraId="66B28FD7" w14:textId="77777777" w:rsidR="00E727C9" w:rsidRDefault="000D2D2D" w:rsidP="00717634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ГОРОД БОЛОХОВО </w:t>
      </w:r>
      <w:r w:rsidR="005E679A" w:rsidRPr="00717634">
        <w:rPr>
          <w:rFonts w:ascii="PT Astra Serif" w:hAnsi="PT Astra Serif"/>
          <w:sz w:val="28"/>
          <w:szCs w:val="28"/>
        </w:rPr>
        <w:t>КИРЕЕВСК</w:t>
      </w:r>
      <w:r w:rsidR="00955777">
        <w:rPr>
          <w:rFonts w:ascii="PT Astra Serif" w:hAnsi="PT Astra Serif"/>
          <w:sz w:val="28"/>
          <w:szCs w:val="28"/>
        </w:rPr>
        <w:t>ОГО</w:t>
      </w:r>
      <w:r w:rsidR="005E5FCA" w:rsidRPr="00717634">
        <w:rPr>
          <w:rFonts w:ascii="PT Astra Serif" w:hAnsi="PT Astra Serif"/>
          <w:sz w:val="28"/>
          <w:szCs w:val="28"/>
        </w:rPr>
        <w:t xml:space="preserve"> </w:t>
      </w:r>
      <w:r w:rsidRPr="00717634">
        <w:rPr>
          <w:rFonts w:ascii="PT Astra Serif" w:hAnsi="PT Astra Serif"/>
          <w:sz w:val="28"/>
          <w:szCs w:val="28"/>
        </w:rPr>
        <w:t>РАЙОН</w:t>
      </w:r>
      <w:r w:rsidR="00955777">
        <w:rPr>
          <w:rFonts w:ascii="PT Astra Serif" w:hAnsi="PT Astra Serif"/>
          <w:sz w:val="28"/>
          <w:szCs w:val="28"/>
        </w:rPr>
        <w:t>А</w:t>
      </w:r>
      <w:r w:rsidRPr="00717634">
        <w:rPr>
          <w:rFonts w:ascii="PT Astra Serif" w:hAnsi="PT Astra Serif"/>
          <w:sz w:val="28"/>
          <w:szCs w:val="28"/>
        </w:rPr>
        <w:t xml:space="preserve"> </w:t>
      </w:r>
    </w:p>
    <w:p w14:paraId="6B451BDF" w14:textId="77777777" w:rsidR="00717634" w:rsidRPr="00717634" w:rsidRDefault="00717634" w:rsidP="00717634">
      <w:pPr>
        <w:jc w:val="center"/>
        <w:rPr>
          <w:rFonts w:ascii="PT Astra Serif" w:hAnsi="PT Astra Serif"/>
          <w:sz w:val="28"/>
          <w:szCs w:val="28"/>
        </w:rPr>
      </w:pPr>
    </w:p>
    <w:p w14:paraId="554B2203" w14:textId="77777777" w:rsidR="005B2800" w:rsidRDefault="000D2D2D" w:rsidP="00717634">
      <w:pPr>
        <w:spacing w:before="200"/>
        <w:jc w:val="center"/>
        <w:rPr>
          <w:rFonts w:ascii="PT Astra Serif" w:hAnsi="PT Astra Serif"/>
          <w:b/>
          <w:sz w:val="28"/>
          <w:szCs w:val="28"/>
        </w:rPr>
      </w:pPr>
      <w:r w:rsidRPr="00717634">
        <w:rPr>
          <w:rFonts w:ascii="PT Astra Serif" w:hAnsi="PT Astra Serif"/>
          <w:b/>
          <w:sz w:val="28"/>
          <w:szCs w:val="28"/>
        </w:rPr>
        <w:t>ПОСТАНОВЛЕНИЕ</w:t>
      </w:r>
    </w:p>
    <w:p w14:paraId="3E64AB6D" w14:textId="77777777" w:rsidR="00717634" w:rsidRPr="00717634" w:rsidRDefault="00717634" w:rsidP="00717634">
      <w:pPr>
        <w:spacing w:before="200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W w:w="9156" w:type="dxa"/>
        <w:tblInd w:w="675" w:type="dxa"/>
        <w:tblLook w:val="04A0" w:firstRow="1" w:lastRow="0" w:firstColumn="1" w:lastColumn="0" w:noHBand="0" w:noVBand="1"/>
      </w:tblPr>
      <w:tblGrid>
        <w:gridCol w:w="6484"/>
        <w:gridCol w:w="2672"/>
      </w:tblGrid>
      <w:tr w:rsidR="00D10752" w14:paraId="349B3A6A" w14:textId="77777777" w:rsidTr="00717634">
        <w:trPr>
          <w:trHeight w:val="124"/>
        </w:trPr>
        <w:tc>
          <w:tcPr>
            <w:tcW w:w="6484" w:type="dxa"/>
            <w:shd w:val="clear" w:color="auto" w:fill="auto"/>
          </w:tcPr>
          <w:p w14:paraId="37114260" w14:textId="77777777" w:rsidR="005B2800" w:rsidRPr="00717634" w:rsidRDefault="000D2D2D" w:rsidP="00717634">
            <w:pPr>
              <w:pStyle w:val="afa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71763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2A16C1" w:rsidRPr="0071763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 w:rsidR="00FE2D16" w:rsidRPr="0071763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______</w:t>
            </w:r>
            <w:r w:rsidRPr="00717634">
              <w:rPr>
                <w:rFonts w:ascii="PT Astra Serif" w:eastAsia="Calibri" w:hAnsi="PT Astra Serif"/>
                <w:sz w:val="28"/>
                <w:szCs w:val="28"/>
                <w:lang w:val="en-US" w:eastAsia="en-US"/>
              </w:rPr>
              <w:t>____</w:t>
            </w:r>
            <w:r w:rsidR="00FE2D16" w:rsidRPr="0071763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_____</w:t>
            </w:r>
            <w:r w:rsidRPr="0071763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__</w:t>
            </w:r>
            <w:r w:rsidR="00FE2D16" w:rsidRPr="0071763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__</w:t>
            </w:r>
            <w:r w:rsidRPr="0071763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2025 г.</w:t>
            </w:r>
          </w:p>
        </w:tc>
        <w:tc>
          <w:tcPr>
            <w:tcW w:w="2672" w:type="dxa"/>
            <w:shd w:val="clear" w:color="auto" w:fill="auto"/>
          </w:tcPr>
          <w:p w14:paraId="2C2C252F" w14:textId="77777777" w:rsidR="005B2800" w:rsidRPr="00717634" w:rsidRDefault="000D2D2D" w:rsidP="00717634">
            <w:pPr>
              <w:pStyle w:val="afa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71763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FE2D16" w:rsidRPr="0071763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_____________</w:t>
            </w:r>
          </w:p>
        </w:tc>
      </w:tr>
    </w:tbl>
    <w:p w14:paraId="421CD324" w14:textId="77777777" w:rsidR="005B2800" w:rsidRPr="00717634" w:rsidRDefault="005B2800" w:rsidP="00717634">
      <w:pPr>
        <w:rPr>
          <w:rFonts w:ascii="PT Astra Serif" w:hAnsi="PT Astra Serif" w:cs="PT Astra Serif"/>
          <w:sz w:val="28"/>
          <w:szCs w:val="28"/>
        </w:rPr>
      </w:pPr>
    </w:p>
    <w:p w14:paraId="66DCF5BA" w14:textId="77777777" w:rsidR="00717634" w:rsidRDefault="000D2D2D" w:rsidP="00717634">
      <w:pPr>
        <w:pStyle w:val="23"/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717634">
        <w:rPr>
          <w:rFonts w:ascii="PT Astra Serif" w:hAnsi="PT Astra Serif"/>
          <w:b/>
          <w:sz w:val="28"/>
          <w:szCs w:val="28"/>
        </w:rPr>
        <w:t>О вынесении проект</w:t>
      </w:r>
      <w:r w:rsidR="00064FB0" w:rsidRPr="00717634">
        <w:rPr>
          <w:rFonts w:ascii="PT Astra Serif" w:hAnsi="PT Astra Serif"/>
          <w:b/>
          <w:sz w:val="28"/>
          <w:szCs w:val="28"/>
        </w:rPr>
        <w:t>а</w:t>
      </w:r>
      <w:r w:rsidRPr="00717634">
        <w:rPr>
          <w:rFonts w:ascii="PT Astra Serif" w:hAnsi="PT Astra Serif"/>
          <w:b/>
          <w:sz w:val="28"/>
          <w:szCs w:val="28"/>
        </w:rPr>
        <w:t xml:space="preserve"> схем</w:t>
      </w:r>
      <w:r w:rsidR="00064FB0" w:rsidRPr="00717634">
        <w:rPr>
          <w:rFonts w:ascii="PT Astra Serif" w:hAnsi="PT Astra Serif"/>
          <w:b/>
          <w:sz w:val="28"/>
          <w:szCs w:val="28"/>
        </w:rPr>
        <w:t>ы</w:t>
      </w:r>
      <w:r w:rsidRPr="00717634">
        <w:rPr>
          <w:rFonts w:ascii="PT Astra Serif" w:hAnsi="PT Astra Serif"/>
          <w:b/>
          <w:sz w:val="28"/>
          <w:szCs w:val="28"/>
        </w:rPr>
        <w:t xml:space="preserve"> теплоснабжения муниципальн</w:t>
      </w:r>
      <w:r w:rsidR="00064FB0" w:rsidRPr="00717634">
        <w:rPr>
          <w:rFonts w:ascii="PT Astra Serif" w:hAnsi="PT Astra Serif"/>
          <w:b/>
          <w:sz w:val="28"/>
          <w:szCs w:val="28"/>
        </w:rPr>
        <w:t>ого</w:t>
      </w:r>
      <w:r w:rsidRPr="00717634">
        <w:rPr>
          <w:rFonts w:ascii="PT Astra Serif" w:hAnsi="PT Astra Serif"/>
          <w:b/>
          <w:sz w:val="28"/>
          <w:szCs w:val="28"/>
        </w:rPr>
        <w:t xml:space="preserve"> образовани</w:t>
      </w:r>
      <w:r w:rsidR="00064FB0" w:rsidRPr="00717634">
        <w:rPr>
          <w:rFonts w:ascii="PT Astra Serif" w:hAnsi="PT Astra Serif"/>
          <w:b/>
          <w:sz w:val="28"/>
          <w:szCs w:val="28"/>
        </w:rPr>
        <w:t>я</w:t>
      </w:r>
      <w:r w:rsidRPr="00717634">
        <w:rPr>
          <w:rFonts w:ascii="PT Astra Serif" w:hAnsi="PT Astra Serif"/>
          <w:b/>
          <w:sz w:val="28"/>
          <w:szCs w:val="28"/>
        </w:rPr>
        <w:t xml:space="preserve"> город </w:t>
      </w:r>
      <w:r w:rsidR="00E80AB7" w:rsidRPr="00717634">
        <w:rPr>
          <w:rFonts w:ascii="PT Astra Serif" w:hAnsi="PT Astra Serif"/>
          <w:b/>
          <w:sz w:val="28"/>
          <w:szCs w:val="28"/>
        </w:rPr>
        <w:t>Болохово</w:t>
      </w:r>
      <w:r w:rsidRPr="00717634">
        <w:rPr>
          <w:rFonts w:ascii="PT Astra Serif" w:hAnsi="PT Astra Serif"/>
          <w:b/>
          <w:sz w:val="28"/>
          <w:szCs w:val="28"/>
        </w:rPr>
        <w:t xml:space="preserve"> Киреевского района </w:t>
      </w:r>
    </w:p>
    <w:p w14:paraId="45CBBEC1" w14:textId="77777777" w:rsidR="00271AAA" w:rsidRPr="00717634" w:rsidRDefault="000D2D2D" w:rsidP="00717634">
      <w:pPr>
        <w:pStyle w:val="23"/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717634">
        <w:rPr>
          <w:rFonts w:ascii="PT Astra Serif" w:hAnsi="PT Astra Serif"/>
          <w:b/>
          <w:sz w:val="28"/>
          <w:szCs w:val="28"/>
        </w:rPr>
        <w:t>на публичные слушания</w:t>
      </w:r>
    </w:p>
    <w:p w14:paraId="3461D851" w14:textId="77777777" w:rsidR="00814F48" w:rsidRPr="00717634" w:rsidRDefault="00814F48" w:rsidP="00717634">
      <w:pPr>
        <w:jc w:val="center"/>
        <w:rPr>
          <w:rFonts w:ascii="PT Astra Serif" w:hAnsi="PT Astra Serif"/>
          <w:sz w:val="28"/>
          <w:szCs w:val="28"/>
        </w:rPr>
      </w:pPr>
    </w:p>
    <w:p w14:paraId="28B46BFA" w14:textId="77777777" w:rsidR="00814F48" w:rsidRPr="00717634" w:rsidRDefault="000D2D2D" w:rsidP="00717634">
      <w:pPr>
        <w:tabs>
          <w:tab w:val="left" w:pos="709"/>
        </w:tabs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717634">
        <w:rPr>
          <w:rFonts w:ascii="PT Astra Serif" w:hAnsi="PT Astra Serif"/>
          <w:sz w:val="28"/>
          <w:szCs w:val="28"/>
        </w:rPr>
        <w:t>С целью актуализации схемы теплоснабжения, в соответствии с постановлением Правительства РФ от 22.02.2012 №154 «О требованиях к схемам теплоснабжения, порядку их разработки и утверждения», на основании Федерального закона № 131-ФЗ от 06.10.2003 «Об общих п</w:t>
      </w:r>
      <w:r w:rsidRPr="00717634">
        <w:rPr>
          <w:rFonts w:ascii="PT Astra Serif" w:hAnsi="PT Astra Serif"/>
          <w:sz w:val="28"/>
          <w:szCs w:val="28"/>
        </w:rPr>
        <w:t xml:space="preserve">ринципах организации местного самоуправления в Российской Федерации», </w:t>
      </w:r>
      <w:r w:rsidR="0019423B" w:rsidRPr="00717634">
        <w:rPr>
          <w:rFonts w:ascii="PT Astra Serif" w:hAnsi="PT Astra Serif"/>
          <w:sz w:val="28"/>
          <w:szCs w:val="28"/>
        </w:rPr>
        <w:t xml:space="preserve">на основании </w:t>
      </w:r>
      <w:r w:rsidRPr="00717634">
        <w:rPr>
          <w:rFonts w:ascii="PT Astra Serif" w:hAnsi="PT Astra Serif"/>
          <w:sz w:val="28"/>
          <w:szCs w:val="28"/>
        </w:rPr>
        <w:t xml:space="preserve">Устава муниципального образования </w:t>
      </w:r>
      <w:r w:rsidR="00064FB0" w:rsidRPr="00717634">
        <w:rPr>
          <w:rFonts w:ascii="PT Astra Serif" w:hAnsi="PT Astra Serif"/>
          <w:sz w:val="28"/>
          <w:szCs w:val="28"/>
        </w:rPr>
        <w:t xml:space="preserve">город Болохово </w:t>
      </w:r>
      <w:r w:rsidRPr="00717634">
        <w:rPr>
          <w:rFonts w:ascii="PT Astra Serif" w:hAnsi="PT Astra Serif"/>
          <w:sz w:val="28"/>
          <w:szCs w:val="28"/>
        </w:rPr>
        <w:t>Киреевск</w:t>
      </w:r>
      <w:r w:rsidR="00064FB0" w:rsidRPr="00717634">
        <w:rPr>
          <w:rFonts w:ascii="PT Astra Serif" w:hAnsi="PT Astra Serif"/>
          <w:sz w:val="28"/>
          <w:szCs w:val="28"/>
        </w:rPr>
        <w:t>ого</w:t>
      </w:r>
      <w:r w:rsidRPr="00717634">
        <w:rPr>
          <w:rFonts w:ascii="PT Astra Serif" w:hAnsi="PT Astra Serif"/>
          <w:sz w:val="28"/>
          <w:szCs w:val="28"/>
        </w:rPr>
        <w:t xml:space="preserve"> район</w:t>
      </w:r>
      <w:r w:rsidR="00064FB0" w:rsidRPr="00717634">
        <w:rPr>
          <w:rFonts w:ascii="PT Astra Serif" w:hAnsi="PT Astra Serif"/>
          <w:sz w:val="28"/>
          <w:szCs w:val="28"/>
        </w:rPr>
        <w:t>а, администрация муниципального образования город Болохово Киреевского района ПОСТАНОВЛЯЕТ</w:t>
      </w:r>
      <w:r w:rsidRPr="00717634">
        <w:rPr>
          <w:rFonts w:ascii="PT Astra Serif" w:hAnsi="PT Astra Serif"/>
          <w:sz w:val="28"/>
          <w:szCs w:val="28"/>
        </w:rPr>
        <w:t>:</w:t>
      </w:r>
    </w:p>
    <w:p w14:paraId="2C9F136A" w14:textId="77777777" w:rsidR="00271AAA" w:rsidRPr="00717634" w:rsidRDefault="000D2D2D" w:rsidP="00717634">
      <w:pPr>
        <w:pStyle w:val="23"/>
        <w:numPr>
          <w:ilvl w:val="0"/>
          <w:numId w:val="3"/>
        </w:numPr>
        <w:spacing w:after="0" w:line="276" w:lineRule="auto"/>
        <w:ind w:left="0" w:firstLine="851"/>
        <w:jc w:val="both"/>
        <w:rPr>
          <w:rFonts w:ascii="PT Astra Serif" w:hAnsi="PT Astra Serif"/>
          <w:sz w:val="28"/>
          <w:szCs w:val="28"/>
        </w:rPr>
      </w:pPr>
      <w:r w:rsidRPr="00165469">
        <w:rPr>
          <w:rFonts w:ascii="PT Astra Serif" w:hAnsi="PT Astra Serif"/>
          <w:sz w:val="28"/>
          <w:szCs w:val="28"/>
        </w:rPr>
        <w:t>Утвердить проек</w:t>
      </w:r>
      <w:r w:rsidRPr="00165469">
        <w:rPr>
          <w:rFonts w:ascii="PT Astra Serif" w:hAnsi="PT Astra Serif"/>
          <w:sz w:val="28"/>
          <w:szCs w:val="28"/>
        </w:rPr>
        <w:t xml:space="preserve">т </w:t>
      </w:r>
      <w:r w:rsidRPr="00717634">
        <w:rPr>
          <w:rFonts w:ascii="PT Astra Serif" w:hAnsi="PT Astra Serif"/>
          <w:sz w:val="28"/>
          <w:szCs w:val="28"/>
        </w:rPr>
        <w:t>схем</w:t>
      </w:r>
      <w:r w:rsidR="00064FB0" w:rsidRPr="00717634">
        <w:rPr>
          <w:rFonts w:ascii="PT Astra Serif" w:hAnsi="PT Astra Serif"/>
          <w:sz w:val="28"/>
          <w:szCs w:val="28"/>
        </w:rPr>
        <w:t>ы</w:t>
      </w:r>
      <w:r w:rsidRPr="00717634">
        <w:rPr>
          <w:rFonts w:ascii="PT Astra Serif" w:hAnsi="PT Astra Serif"/>
          <w:sz w:val="28"/>
          <w:szCs w:val="28"/>
        </w:rPr>
        <w:t xml:space="preserve"> теплоснабжения муниципальн</w:t>
      </w:r>
      <w:r w:rsidR="00064FB0" w:rsidRPr="00717634">
        <w:rPr>
          <w:rFonts w:ascii="PT Astra Serif" w:hAnsi="PT Astra Serif"/>
          <w:sz w:val="28"/>
          <w:szCs w:val="28"/>
        </w:rPr>
        <w:t>ого</w:t>
      </w:r>
      <w:r w:rsidRPr="00717634">
        <w:rPr>
          <w:rFonts w:ascii="PT Astra Serif" w:hAnsi="PT Astra Serif"/>
          <w:sz w:val="28"/>
          <w:szCs w:val="28"/>
        </w:rPr>
        <w:t xml:space="preserve"> образовани</w:t>
      </w:r>
      <w:r w:rsidR="00064FB0" w:rsidRPr="00717634">
        <w:rPr>
          <w:rFonts w:ascii="PT Astra Serif" w:hAnsi="PT Astra Serif"/>
          <w:sz w:val="28"/>
          <w:szCs w:val="28"/>
        </w:rPr>
        <w:t>я</w:t>
      </w:r>
      <w:r w:rsidRPr="00717634">
        <w:rPr>
          <w:rFonts w:ascii="PT Astra Serif" w:hAnsi="PT Astra Serif"/>
          <w:sz w:val="28"/>
          <w:szCs w:val="28"/>
        </w:rPr>
        <w:t xml:space="preserve"> город </w:t>
      </w:r>
      <w:r w:rsidR="00E80AB7" w:rsidRPr="00717634">
        <w:rPr>
          <w:rFonts w:ascii="PT Astra Serif" w:hAnsi="PT Astra Serif"/>
          <w:sz w:val="28"/>
          <w:szCs w:val="28"/>
        </w:rPr>
        <w:t>Болохово</w:t>
      </w:r>
      <w:r w:rsidRPr="00717634">
        <w:rPr>
          <w:rFonts w:ascii="PT Astra Serif" w:hAnsi="PT Astra Serif"/>
          <w:b/>
          <w:sz w:val="28"/>
          <w:szCs w:val="28"/>
        </w:rPr>
        <w:t xml:space="preserve"> </w:t>
      </w:r>
      <w:r w:rsidRPr="00717634">
        <w:rPr>
          <w:rFonts w:ascii="PT Astra Serif" w:hAnsi="PT Astra Serif"/>
          <w:sz w:val="28"/>
          <w:szCs w:val="28"/>
        </w:rPr>
        <w:t>Киреевского района</w:t>
      </w:r>
      <w:r>
        <w:rPr>
          <w:rFonts w:ascii="PT Astra Serif" w:hAnsi="PT Astra Serif"/>
          <w:sz w:val="28"/>
          <w:szCs w:val="28"/>
        </w:rPr>
        <w:t>.</w:t>
      </w:r>
    </w:p>
    <w:p w14:paraId="6DB888D2" w14:textId="77777777" w:rsidR="00E80AB7" w:rsidRPr="00717634" w:rsidRDefault="000D2D2D" w:rsidP="00717634">
      <w:pPr>
        <w:pStyle w:val="23"/>
        <w:numPr>
          <w:ilvl w:val="0"/>
          <w:numId w:val="3"/>
        </w:numPr>
        <w:spacing w:after="0" w:line="276" w:lineRule="auto"/>
        <w:ind w:left="0" w:firstLine="851"/>
        <w:jc w:val="both"/>
        <w:rPr>
          <w:rFonts w:ascii="PT Astra Serif" w:hAnsi="PT Astra Serif"/>
          <w:sz w:val="28"/>
          <w:szCs w:val="28"/>
        </w:rPr>
      </w:pPr>
      <w:r w:rsidRPr="00717634">
        <w:rPr>
          <w:rFonts w:ascii="PT Astra Serif" w:hAnsi="PT Astra Serif"/>
          <w:sz w:val="28"/>
          <w:szCs w:val="28"/>
        </w:rPr>
        <w:t>Отделу жилищно-коммунального хозяйства администрации муниципального образования город Болохово Киреевского района направить в администрацию муниципального образования Кире</w:t>
      </w:r>
      <w:r w:rsidRPr="00717634">
        <w:rPr>
          <w:rFonts w:ascii="PT Astra Serif" w:hAnsi="PT Astra Serif"/>
          <w:sz w:val="28"/>
          <w:szCs w:val="28"/>
        </w:rPr>
        <w:t>евский район информацию о проведении публичных слушаний</w:t>
      </w:r>
      <w:r w:rsidR="00D21DE1" w:rsidRPr="00717634">
        <w:rPr>
          <w:rFonts w:ascii="PT Astra Serif" w:hAnsi="PT Astra Serif"/>
          <w:sz w:val="28"/>
          <w:szCs w:val="28"/>
        </w:rPr>
        <w:t xml:space="preserve"> по проекту схемы теплоснабжения для размещения на сайте </w:t>
      </w:r>
      <w:r w:rsidRPr="00717634">
        <w:rPr>
          <w:rFonts w:ascii="PT Astra Serif" w:hAnsi="PT Astra Serif"/>
          <w:sz w:val="28"/>
          <w:szCs w:val="28"/>
        </w:rPr>
        <w:t>муниципального образования Киреевский район в сети «Интернет» (</w:t>
      </w:r>
      <w:hyperlink r:id="rId8" w:history="1">
        <w:r w:rsidRPr="00717634">
          <w:rPr>
            <w:rStyle w:val="a8"/>
            <w:rFonts w:ascii="PT Astra Serif" w:hAnsi="PT Astra Serif"/>
            <w:sz w:val="28"/>
            <w:szCs w:val="28"/>
          </w:rPr>
          <w:t>https://kireevsk.gosuslugi.ru</w:t>
        </w:r>
      </w:hyperlink>
      <w:r w:rsidRPr="00717634">
        <w:rPr>
          <w:rFonts w:ascii="PT Astra Serif" w:hAnsi="PT Astra Serif"/>
          <w:sz w:val="28"/>
          <w:szCs w:val="28"/>
        </w:rPr>
        <w:t>).</w:t>
      </w:r>
    </w:p>
    <w:p w14:paraId="5B65CCC9" w14:textId="77777777" w:rsidR="00271AAA" w:rsidRPr="00717634" w:rsidRDefault="000D2D2D" w:rsidP="00717634">
      <w:pPr>
        <w:pStyle w:val="23"/>
        <w:numPr>
          <w:ilvl w:val="0"/>
          <w:numId w:val="3"/>
        </w:numPr>
        <w:spacing w:after="0" w:line="276" w:lineRule="auto"/>
        <w:ind w:left="0" w:firstLine="851"/>
        <w:jc w:val="both"/>
        <w:rPr>
          <w:rFonts w:ascii="PT Astra Serif" w:hAnsi="PT Astra Serif"/>
          <w:sz w:val="28"/>
          <w:szCs w:val="28"/>
        </w:rPr>
      </w:pPr>
      <w:r w:rsidRPr="00717634">
        <w:rPr>
          <w:rFonts w:ascii="PT Astra Serif" w:hAnsi="PT Astra Serif"/>
          <w:sz w:val="28"/>
          <w:szCs w:val="28"/>
        </w:rPr>
        <w:t>Кон</w:t>
      </w:r>
      <w:r w:rsidRPr="00717634">
        <w:rPr>
          <w:rFonts w:ascii="PT Astra Serif" w:hAnsi="PT Astra Serif"/>
          <w:sz w:val="28"/>
          <w:szCs w:val="28"/>
        </w:rPr>
        <w:t>троль за исполнением настоящего постановления возложить на заместителя главы администрации муниципального образования</w:t>
      </w:r>
      <w:r w:rsidR="00E80AB7" w:rsidRPr="00717634">
        <w:rPr>
          <w:rFonts w:ascii="PT Astra Serif" w:hAnsi="PT Astra Serif"/>
          <w:sz w:val="28"/>
          <w:szCs w:val="28"/>
        </w:rPr>
        <w:t xml:space="preserve"> город Болохово</w:t>
      </w:r>
      <w:r w:rsidRPr="00717634">
        <w:rPr>
          <w:rFonts w:ascii="PT Astra Serif" w:hAnsi="PT Astra Serif"/>
          <w:sz w:val="28"/>
          <w:szCs w:val="28"/>
        </w:rPr>
        <w:t xml:space="preserve"> Киреевский район </w:t>
      </w:r>
      <w:r w:rsidR="00E80AB7" w:rsidRPr="00717634">
        <w:rPr>
          <w:rFonts w:ascii="PT Astra Serif" w:hAnsi="PT Astra Serif"/>
          <w:sz w:val="28"/>
          <w:szCs w:val="28"/>
        </w:rPr>
        <w:t>Стрельников</w:t>
      </w:r>
      <w:r w:rsidR="004677EE" w:rsidRPr="00717634">
        <w:rPr>
          <w:rFonts w:ascii="PT Astra Serif" w:hAnsi="PT Astra Serif"/>
          <w:sz w:val="28"/>
          <w:szCs w:val="28"/>
        </w:rPr>
        <w:t>у</w:t>
      </w:r>
      <w:r w:rsidR="00E80AB7" w:rsidRPr="00717634">
        <w:rPr>
          <w:rFonts w:ascii="PT Astra Serif" w:hAnsi="PT Astra Serif"/>
          <w:sz w:val="28"/>
          <w:szCs w:val="28"/>
        </w:rPr>
        <w:t xml:space="preserve"> О.В.</w:t>
      </w:r>
    </w:p>
    <w:p w14:paraId="6B6E1575" w14:textId="77777777" w:rsidR="00717634" w:rsidRPr="00165469" w:rsidRDefault="000D2D2D" w:rsidP="00165469">
      <w:pPr>
        <w:pStyle w:val="23"/>
        <w:spacing w:line="276" w:lineRule="auto"/>
        <w:ind w:firstLine="851"/>
        <w:rPr>
          <w:rFonts w:ascii="PT Astra Serif" w:hAnsi="PT Astra Serif"/>
          <w:sz w:val="28"/>
          <w:szCs w:val="28"/>
        </w:rPr>
      </w:pPr>
      <w:r w:rsidRPr="00717634">
        <w:rPr>
          <w:rFonts w:ascii="PT Astra Serif" w:hAnsi="PT Astra Serif"/>
          <w:sz w:val="28"/>
          <w:szCs w:val="28"/>
        </w:rPr>
        <w:lastRenderedPageBreak/>
        <w:t>5. Постановление вступает в силу со дня подписания.</w:t>
      </w:r>
    </w:p>
    <w:p w14:paraId="793A0C8E" w14:textId="77777777" w:rsidR="00E80AB7" w:rsidRPr="00717634" w:rsidRDefault="00E80AB7" w:rsidP="00C92B93">
      <w:pPr>
        <w:rPr>
          <w:rFonts w:ascii="PT Astra Serif" w:hAnsi="PT Astra Serif" w:cs="PT Astra Serif"/>
          <w:sz w:val="28"/>
          <w:szCs w:val="28"/>
        </w:rPr>
      </w:pPr>
    </w:p>
    <w:p w14:paraId="4300A8E2" w14:textId="77777777" w:rsidR="00E80AB7" w:rsidRPr="00717634" w:rsidRDefault="000D2D2D" w:rsidP="00E80AB7">
      <w:pPr>
        <w:spacing w:line="276" w:lineRule="auto"/>
        <w:rPr>
          <w:rFonts w:ascii="PT Astra Serif" w:hAnsi="PT Astra Serif"/>
          <w:b/>
          <w:sz w:val="28"/>
          <w:szCs w:val="28"/>
        </w:rPr>
      </w:pPr>
      <w:r w:rsidRPr="00717634">
        <w:rPr>
          <w:rFonts w:ascii="PT Astra Serif" w:hAnsi="PT Astra Serif"/>
          <w:b/>
          <w:sz w:val="28"/>
          <w:szCs w:val="28"/>
        </w:rPr>
        <w:t xml:space="preserve">             Глава администрации </w:t>
      </w:r>
    </w:p>
    <w:p w14:paraId="0B5BC557" w14:textId="77777777" w:rsidR="00E80AB7" w:rsidRPr="00717634" w:rsidRDefault="000D2D2D" w:rsidP="00E80AB7">
      <w:pPr>
        <w:spacing w:line="276" w:lineRule="auto"/>
        <w:rPr>
          <w:rFonts w:ascii="PT Astra Serif" w:eastAsia="Calibri" w:hAnsi="PT Astra Serif"/>
          <w:b/>
          <w:sz w:val="28"/>
          <w:szCs w:val="28"/>
          <w:lang w:eastAsia="en-US"/>
        </w:rPr>
      </w:pPr>
      <w:r w:rsidRPr="00717634">
        <w:rPr>
          <w:rFonts w:ascii="PT Astra Serif" w:hAnsi="PT Astra Serif"/>
          <w:b/>
          <w:sz w:val="28"/>
          <w:szCs w:val="28"/>
        </w:rPr>
        <w:t xml:space="preserve">     муниципального образования </w:t>
      </w:r>
      <w:r w:rsidRPr="00717634">
        <w:rPr>
          <w:rFonts w:ascii="PT Astra Serif" w:eastAsia="Calibri" w:hAnsi="PT Astra Serif"/>
          <w:b/>
          <w:sz w:val="28"/>
          <w:szCs w:val="28"/>
          <w:lang w:eastAsia="en-US"/>
        </w:rPr>
        <w:t xml:space="preserve"> </w:t>
      </w:r>
    </w:p>
    <w:p w14:paraId="5AAE48E9" w14:textId="77777777" w:rsidR="00E80AB7" w:rsidRPr="00717634" w:rsidRDefault="000D2D2D" w:rsidP="00E80AB7">
      <w:pPr>
        <w:spacing w:line="276" w:lineRule="auto"/>
        <w:rPr>
          <w:rFonts w:ascii="PT Astra Serif" w:hAnsi="PT Astra Serif"/>
          <w:sz w:val="28"/>
          <w:szCs w:val="28"/>
        </w:rPr>
      </w:pPr>
      <w:r w:rsidRPr="00717634">
        <w:rPr>
          <w:rFonts w:ascii="PT Astra Serif" w:eastAsia="Calibri" w:hAnsi="PT Astra Serif"/>
          <w:b/>
          <w:sz w:val="28"/>
          <w:szCs w:val="28"/>
          <w:lang w:eastAsia="en-US"/>
        </w:rPr>
        <w:t>город Болохово Киреевского района                                      М.И. Чуйкина</w:t>
      </w:r>
      <w:r w:rsidRPr="00717634">
        <w:rPr>
          <w:rFonts w:ascii="PT Astra Serif" w:eastAsia="Calibri" w:hAnsi="PT Astra Serif"/>
          <w:b/>
          <w:sz w:val="28"/>
          <w:szCs w:val="28"/>
          <w:lang w:eastAsia="en-US"/>
        </w:rPr>
        <w:t xml:space="preserve">                                                      </w:t>
      </w:r>
      <w:r w:rsidRPr="00717634">
        <w:rPr>
          <w:rFonts w:ascii="PT Astra Serif" w:hAnsi="PT Astra Serif"/>
          <w:b/>
          <w:sz w:val="28"/>
          <w:szCs w:val="28"/>
        </w:rPr>
        <w:t xml:space="preserve">      </w:t>
      </w:r>
    </w:p>
    <w:p w14:paraId="6B2FF639" w14:textId="77777777" w:rsidR="00E80AB7" w:rsidRDefault="00E80AB7" w:rsidP="00C92B93">
      <w:pPr>
        <w:rPr>
          <w:rFonts w:ascii="PT Astra Serif" w:hAnsi="PT Astra Serif" w:cs="PT Astra Serif"/>
          <w:sz w:val="28"/>
          <w:szCs w:val="28"/>
        </w:rPr>
      </w:pPr>
    </w:p>
    <w:p w14:paraId="2A05D1E8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3C528C05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45D27462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35C7A1E7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469AEDA4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409B746F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26CEA795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60FFD020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50E04306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4678307F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0BE94085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0E5CF3A1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1EFB1BA4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2260263E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5DA7CCD2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09698C41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313645AC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0A1BA9D6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624F1BC1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0FE8B0FB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6CDA35F1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0A545790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60AFF046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58A199C6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4A9533CB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58F0DE0B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2B832A08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61F04D2C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5ACD69C6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155FB423" w14:textId="77777777" w:rsidR="00716FE7" w:rsidRDefault="00716FE7" w:rsidP="00C92B93">
      <w:pPr>
        <w:rPr>
          <w:rFonts w:ascii="PT Astra Serif" w:hAnsi="PT Astra Serif" w:cs="PT Astra Serif"/>
          <w:sz w:val="28"/>
          <w:szCs w:val="28"/>
        </w:rPr>
      </w:pPr>
    </w:p>
    <w:p w14:paraId="138E6913" w14:textId="77777777" w:rsidR="00716FE7" w:rsidRDefault="00716FE7" w:rsidP="00C92B93">
      <w:pPr>
        <w:rPr>
          <w:rFonts w:ascii="PT Astra Serif" w:hAnsi="PT Astra Serif" w:cs="PT Astra Serif"/>
          <w:sz w:val="28"/>
          <w:szCs w:val="28"/>
        </w:rPr>
      </w:pPr>
    </w:p>
    <w:p w14:paraId="5961C6E2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1717A2CC" w14:textId="77777777"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14:paraId="00CD25A9" w14:textId="77777777" w:rsidR="00DA3313" w:rsidRPr="00716FE7" w:rsidRDefault="00DA3313" w:rsidP="00C92B93">
      <w:pPr>
        <w:rPr>
          <w:rFonts w:ascii="PT Astra Serif" w:hAnsi="PT Astra Serif" w:cs="Arial"/>
          <w:sz w:val="20"/>
          <w:szCs w:val="20"/>
        </w:rPr>
        <w:sectPr w:rsidR="00DA3313" w:rsidRPr="00716FE7" w:rsidSect="00E90121">
          <w:headerReference w:type="default" r:id="rId9"/>
          <w:pgSz w:w="11906" w:h="16838"/>
          <w:pgMar w:top="1134" w:right="851" w:bottom="1276" w:left="1701" w:header="0" w:footer="720" w:gutter="0"/>
          <w:cols w:space="720"/>
          <w:titlePg/>
          <w:docGrid w:linePitch="360"/>
        </w:sectPr>
      </w:pPr>
    </w:p>
    <w:p w14:paraId="592A64B0" w14:textId="77777777" w:rsidR="00F209C7" w:rsidRDefault="00F209C7" w:rsidP="00F209C7">
      <w:pPr>
        <w:suppressAutoHyphens w:val="0"/>
        <w:jc w:val="center"/>
        <w:rPr>
          <w:b/>
          <w:sz w:val="48"/>
          <w:lang w:eastAsia="ru-RU"/>
        </w:rPr>
      </w:pPr>
    </w:p>
    <w:p w14:paraId="4A6598CB" w14:textId="77777777" w:rsidR="00FB0D14" w:rsidRDefault="00FB0D14" w:rsidP="00F209C7">
      <w:pPr>
        <w:suppressAutoHyphens w:val="0"/>
        <w:jc w:val="center"/>
        <w:rPr>
          <w:b/>
          <w:sz w:val="48"/>
          <w:lang w:eastAsia="ru-RU"/>
        </w:rPr>
      </w:pPr>
    </w:p>
    <w:p w14:paraId="36A3756B" w14:textId="77777777" w:rsidR="00FB0D14" w:rsidRDefault="00FB0D14" w:rsidP="00F209C7">
      <w:pPr>
        <w:suppressAutoHyphens w:val="0"/>
        <w:jc w:val="center"/>
        <w:rPr>
          <w:b/>
          <w:sz w:val="48"/>
          <w:lang w:eastAsia="ru-RU"/>
        </w:rPr>
      </w:pPr>
    </w:p>
    <w:p w14:paraId="37DC6343" w14:textId="77777777" w:rsidR="00FB0D14" w:rsidRDefault="00FB0D14" w:rsidP="00F209C7">
      <w:pPr>
        <w:suppressAutoHyphens w:val="0"/>
        <w:jc w:val="center"/>
        <w:rPr>
          <w:b/>
          <w:sz w:val="48"/>
          <w:lang w:eastAsia="ru-RU"/>
        </w:rPr>
      </w:pPr>
    </w:p>
    <w:p w14:paraId="1CD8CF91" w14:textId="77777777" w:rsidR="00FB0D14" w:rsidRDefault="00FB0D14" w:rsidP="00F209C7">
      <w:pPr>
        <w:suppressAutoHyphens w:val="0"/>
        <w:jc w:val="center"/>
        <w:rPr>
          <w:b/>
          <w:sz w:val="48"/>
          <w:lang w:eastAsia="ru-RU"/>
        </w:rPr>
      </w:pPr>
    </w:p>
    <w:p w14:paraId="449FB96E" w14:textId="77777777" w:rsidR="00FB0D14" w:rsidRDefault="00FB0D14" w:rsidP="00F209C7">
      <w:pPr>
        <w:suppressAutoHyphens w:val="0"/>
        <w:jc w:val="center"/>
        <w:rPr>
          <w:b/>
          <w:sz w:val="48"/>
          <w:lang w:eastAsia="ru-RU"/>
        </w:rPr>
      </w:pPr>
    </w:p>
    <w:p w14:paraId="3E997CF0" w14:textId="77777777" w:rsidR="008B084B" w:rsidRDefault="008B084B" w:rsidP="008B084B">
      <w:pPr>
        <w:suppressAutoHyphens w:val="0"/>
        <w:ind w:left="7090"/>
        <w:jc w:val="center"/>
        <w:rPr>
          <w:b/>
          <w:sz w:val="32"/>
          <w:szCs w:val="32"/>
          <w:lang w:eastAsia="ru-RU"/>
        </w:rPr>
      </w:pPr>
    </w:p>
    <w:p w14:paraId="215AE412" w14:textId="77777777" w:rsidR="008B084B" w:rsidRDefault="000D2D2D" w:rsidP="008B084B">
      <w:pPr>
        <w:suppressAutoHyphens w:val="0"/>
        <w:spacing w:line="360" w:lineRule="auto"/>
        <w:jc w:val="center"/>
        <w:rPr>
          <w:b/>
          <w:color w:val="000000"/>
          <w:sz w:val="50"/>
          <w:szCs w:val="50"/>
          <w:lang w:eastAsia="ru-RU"/>
        </w:rPr>
      </w:pPr>
      <w:r>
        <w:rPr>
          <w:b/>
          <w:color w:val="000000"/>
          <w:sz w:val="50"/>
          <w:szCs w:val="50"/>
          <w:lang w:eastAsia="ru-RU"/>
        </w:rPr>
        <w:t>СХЕМА ТЕПЛОСНАБЖЕНИЯ</w:t>
      </w:r>
    </w:p>
    <w:p w14:paraId="36EC5B0F" w14:textId="77777777" w:rsidR="008B084B" w:rsidRDefault="000D2D2D" w:rsidP="008B084B">
      <w:pPr>
        <w:suppressAutoHyphens w:val="0"/>
        <w:spacing w:line="360" w:lineRule="auto"/>
        <w:jc w:val="center"/>
        <w:rPr>
          <w:b/>
          <w:color w:val="000000"/>
          <w:sz w:val="50"/>
          <w:szCs w:val="50"/>
          <w:lang w:eastAsia="ru-RU"/>
        </w:rPr>
      </w:pPr>
      <w:r>
        <w:rPr>
          <w:b/>
          <w:color w:val="000000"/>
          <w:sz w:val="50"/>
          <w:szCs w:val="50"/>
          <w:lang w:eastAsia="ru-RU"/>
        </w:rPr>
        <w:t>МУНИЦИПАЛЬНОГО ОБРАЗОВАНИЯ</w:t>
      </w:r>
    </w:p>
    <w:p w14:paraId="246E2418" w14:textId="77777777" w:rsidR="008B084B" w:rsidRDefault="000D2D2D" w:rsidP="008B084B">
      <w:pPr>
        <w:suppressAutoHyphens w:val="0"/>
        <w:spacing w:line="360" w:lineRule="auto"/>
        <w:jc w:val="center"/>
        <w:rPr>
          <w:b/>
          <w:color w:val="000000"/>
          <w:sz w:val="50"/>
          <w:szCs w:val="50"/>
          <w:lang w:eastAsia="ru-RU"/>
        </w:rPr>
      </w:pPr>
      <w:r>
        <w:rPr>
          <w:b/>
          <w:color w:val="000000"/>
          <w:sz w:val="50"/>
          <w:szCs w:val="50"/>
          <w:lang w:eastAsia="ru-RU"/>
        </w:rPr>
        <w:t>ГОРОД БОЛОХОВО</w:t>
      </w:r>
      <w:r w:rsidR="00AF431E">
        <w:rPr>
          <w:b/>
          <w:color w:val="000000"/>
          <w:sz w:val="50"/>
          <w:szCs w:val="50"/>
          <w:lang w:eastAsia="ru-RU"/>
        </w:rPr>
        <w:t xml:space="preserve"> </w:t>
      </w:r>
      <w:r>
        <w:rPr>
          <w:b/>
          <w:color w:val="000000"/>
          <w:sz w:val="50"/>
          <w:szCs w:val="50"/>
          <w:lang w:eastAsia="ru-RU"/>
        </w:rPr>
        <w:t>КИРЕЕВСКОГО</w:t>
      </w:r>
      <w:r w:rsidR="00AF431E">
        <w:rPr>
          <w:b/>
          <w:color w:val="000000"/>
          <w:sz w:val="50"/>
          <w:szCs w:val="50"/>
          <w:lang w:eastAsia="ru-RU"/>
        </w:rPr>
        <w:t xml:space="preserve"> РАЙОНА ТУЛЬСКОЙ ОБЛАСТИ</w:t>
      </w:r>
    </w:p>
    <w:p w14:paraId="306B77CC" w14:textId="77777777" w:rsidR="008B084B" w:rsidRDefault="000D2D2D" w:rsidP="008B084B">
      <w:pPr>
        <w:suppressAutoHyphens w:val="0"/>
        <w:spacing w:line="360" w:lineRule="auto"/>
        <w:jc w:val="center"/>
        <w:rPr>
          <w:b/>
          <w:color w:val="000000"/>
          <w:sz w:val="50"/>
          <w:szCs w:val="50"/>
          <w:lang w:eastAsia="ru-RU"/>
        </w:rPr>
      </w:pPr>
      <w:r>
        <w:rPr>
          <w:b/>
          <w:color w:val="000000"/>
          <w:sz w:val="50"/>
          <w:szCs w:val="50"/>
          <w:lang w:eastAsia="ru-RU"/>
        </w:rPr>
        <w:t>до 2028 г.</w:t>
      </w:r>
    </w:p>
    <w:p w14:paraId="25DFA71A" w14:textId="77777777" w:rsidR="008B084B" w:rsidRDefault="008B084B" w:rsidP="008B084B">
      <w:pPr>
        <w:suppressAutoHyphens w:val="0"/>
        <w:spacing w:line="360" w:lineRule="auto"/>
        <w:jc w:val="center"/>
        <w:rPr>
          <w:b/>
          <w:color w:val="000000"/>
          <w:sz w:val="50"/>
          <w:szCs w:val="50"/>
          <w:lang w:eastAsia="ru-RU"/>
        </w:rPr>
      </w:pPr>
    </w:p>
    <w:p w14:paraId="101A49B2" w14:textId="77777777" w:rsidR="008B084B" w:rsidRDefault="008B084B" w:rsidP="008B084B">
      <w:pPr>
        <w:suppressAutoHyphens w:val="0"/>
        <w:spacing w:line="360" w:lineRule="auto"/>
        <w:jc w:val="center"/>
        <w:rPr>
          <w:b/>
          <w:sz w:val="36"/>
          <w:szCs w:val="36"/>
          <w:lang w:eastAsia="ru-RU"/>
        </w:rPr>
      </w:pPr>
    </w:p>
    <w:p w14:paraId="5B89DC72" w14:textId="77777777" w:rsidR="00FB0D14" w:rsidRDefault="00FB0D14" w:rsidP="008B084B">
      <w:pPr>
        <w:suppressAutoHyphens w:val="0"/>
        <w:spacing w:line="360" w:lineRule="auto"/>
        <w:jc w:val="center"/>
        <w:rPr>
          <w:b/>
          <w:sz w:val="36"/>
          <w:szCs w:val="36"/>
          <w:lang w:eastAsia="ru-RU"/>
        </w:rPr>
      </w:pPr>
    </w:p>
    <w:p w14:paraId="52DAF6C0" w14:textId="77777777" w:rsidR="00FB0D14" w:rsidRDefault="00FB0D14" w:rsidP="008B084B">
      <w:pPr>
        <w:suppressAutoHyphens w:val="0"/>
        <w:spacing w:line="360" w:lineRule="auto"/>
        <w:jc w:val="center"/>
        <w:rPr>
          <w:b/>
          <w:sz w:val="36"/>
          <w:szCs w:val="36"/>
          <w:lang w:eastAsia="ru-RU"/>
        </w:rPr>
      </w:pPr>
    </w:p>
    <w:p w14:paraId="35390ED3" w14:textId="77777777" w:rsidR="00FB0D14" w:rsidRDefault="00FB0D14" w:rsidP="008B084B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</w:p>
    <w:p w14:paraId="68FA7DC8" w14:textId="77777777" w:rsidR="00BF2CC6" w:rsidRDefault="00BF2CC6" w:rsidP="008B084B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</w:p>
    <w:p w14:paraId="6CB84648" w14:textId="77777777" w:rsidR="00BF2CC6" w:rsidRDefault="00BF2CC6" w:rsidP="008B084B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</w:p>
    <w:p w14:paraId="746D362F" w14:textId="77777777" w:rsidR="004F2B45" w:rsidRDefault="004F2B45" w:rsidP="008B084B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</w:p>
    <w:p w14:paraId="1CC496FF" w14:textId="77777777" w:rsidR="004F2B45" w:rsidRDefault="004F2B45" w:rsidP="008B084B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</w:p>
    <w:p w14:paraId="3CE17A19" w14:textId="77777777" w:rsidR="004F2B45" w:rsidRDefault="004F2B45" w:rsidP="008B084B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</w:p>
    <w:p w14:paraId="3115D32C" w14:textId="77777777" w:rsidR="004F2B45" w:rsidRDefault="004F2B45" w:rsidP="008B084B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</w:p>
    <w:p w14:paraId="2D52FA67" w14:textId="77777777" w:rsidR="004F2B45" w:rsidRDefault="004F2B45" w:rsidP="008B084B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</w:p>
    <w:p w14:paraId="635D1CD4" w14:textId="77777777" w:rsidR="004F2B45" w:rsidRDefault="004F2B45" w:rsidP="008B084B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</w:p>
    <w:p w14:paraId="0627E1F0" w14:textId="77777777" w:rsidR="008B084B" w:rsidRPr="004F2B45" w:rsidRDefault="000D2D2D" w:rsidP="004F2B45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г. Тула 20</w:t>
      </w:r>
      <w:r w:rsidR="004F2B45">
        <w:rPr>
          <w:b/>
          <w:color w:val="000000"/>
          <w:sz w:val="28"/>
          <w:szCs w:val="28"/>
          <w:lang w:eastAsia="ru-RU"/>
        </w:rPr>
        <w:t>2</w:t>
      </w:r>
      <w:r w:rsidR="00DF6411">
        <w:rPr>
          <w:b/>
          <w:color w:val="000000"/>
          <w:sz w:val="28"/>
          <w:szCs w:val="28"/>
          <w:lang w:eastAsia="ru-RU"/>
        </w:rPr>
        <w:t>5</w:t>
      </w:r>
    </w:p>
    <w:p w14:paraId="43135D66" w14:textId="77777777" w:rsidR="00215DB8" w:rsidRDefault="00215DB8" w:rsidP="00F209C7">
      <w:pPr>
        <w:suppressAutoHyphens w:val="0"/>
        <w:jc w:val="center"/>
        <w:rPr>
          <w:lang w:eastAsia="ru-RU"/>
        </w:rPr>
      </w:pPr>
    </w:p>
    <w:p w14:paraId="58F2E825" w14:textId="77777777" w:rsidR="00215DB8" w:rsidRPr="006F01B8" w:rsidRDefault="000D2D2D" w:rsidP="00F209C7">
      <w:pPr>
        <w:suppressAutoHyphens w:val="0"/>
        <w:jc w:val="center"/>
        <w:rPr>
          <w:b/>
          <w:sz w:val="32"/>
          <w:szCs w:val="32"/>
          <w:lang w:eastAsia="ru-RU"/>
        </w:rPr>
      </w:pPr>
      <w:r w:rsidRPr="006F01B8">
        <w:rPr>
          <w:b/>
          <w:sz w:val="32"/>
          <w:szCs w:val="32"/>
          <w:lang w:eastAsia="ru-RU"/>
        </w:rPr>
        <w:t>Содержание</w:t>
      </w:r>
    </w:p>
    <w:p w14:paraId="79C0C854" w14:textId="77777777" w:rsidR="00215DB8" w:rsidRDefault="00215DB8" w:rsidP="00614BAE">
      <w:pPr>
        <w:suppressAutoHyphens w:val="0"/>
        <w:jc w:val="center"/>
        <w:rPr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259"/>
        <w:gridCol w:w="1450"/>
      </w:tblGrid>
      <w:tr w:rsidR="00D10752" w14:paraId="1748D727" w14:textId="77777777" w:rsidTr="00614BAE">
        <w:trPr>
          <w:trHeight w:val="254"/>
        </w:trPr>
        <w:tc>
          <w:tcPr>
            <w:tcW w:w="8259" w:type="dxa"/>
            <w:shd w:val="clear" w:color="auto" w:fill="auto"/>
          </w:tcPr>
          <w:p w14:paraId="73D22623" w14:textId="77777777" w:rsidR="00D15D12" w:rsidRDefault="00D15D12" w:rsidP="00614BAE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450" w:type="dxa"/>
            <w:shd w:val="clear" w:color="auto" w:fill="auto"/>
          </w:tcPr>
          <w:p w14:paraId="600E1502" w14:textId="77777777" w:rsidR="00D15D12" w:rsidRPr="00F45EC6" w:rsidRDefault="000D2D2D" w:rsidP="00614BAE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45EC6">
              <w:rPr>
                <w:sz w:val="28"/>
                <w:szCs w:val="28"/>
                <w:lang w:eastAsia="ru-RU"/>
              </w:rPr>
              <w:t>Стр.</w:t>
            </w:r>
          </w:p>
        </w:tc>
      </w:tr>
      <w:tr w:rsidR="00D10752" w14:paraId="1D06939C" w14:textId="77777777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14:paraId="6072BC72" w14:textId="77777777" w:rsidR="00282CC6" w:rsidRPr="00F45EC6" w:rsidRDefault="000D2D2D" w:rsidP="00614BAE">
            <w:pPr>
              <w:suppressAutoHyphens w:val="0"/>
              <w:contextualSpacing/>
              <w:rPr>
                <w:b/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450" w:type="dxa"/>
            <w:shd w:val="clear" w:color="auto" w:fill="auto"/>
          </w:tcPr>
          <w:p w14:paraId="2CB453FB" w14:textId="77777777" w:rsidR="00D15D12" w:rsidRPr="00C108AE" w:rsidRDefault="000D2D2D" w:rsidP="00614BAE">
            <w:pPr>
              <w:suppressAutoHyphens w:val="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D10752" w14:paraId="4F457588" w14:textId="77777777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14:paraId="20598FD5" w14:textId="77777777" w:rsidR="00282CC6" w:rsidRPr="00F45EC6" w:rsidRDefault="000D2D2D" w:rsidP="00614BAE">
            <w:pPr>
              <w:suppressAutoHyphens w:val="0"/>
              <w:contextualSpacing/>
              <w:rPr>
                <w:b/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Основные цели</w:t>
            </w:r>
            <w:r w:rsidR="0041232F" w:rsidRPr="00F45EC6">
              <w:rPr>
                <w:b/>
                <w:sz w:val="28"/>
                <w:szCs w:val="28"/>
                <w:lang w:eastAsia="ru-RU"/>
              </w:rPr>
              <w:t xml:space="preserve"> и задачи схемы теплоснабжения</w:t>
            </w:r>
          </w:p>
        </w:tc>
        <w:tc>
          <w:tcPr>
            <w:tcW w:w="1450" w:type="dxa"/>
            <w:shd w:val="clear" w:color="auto" w:fill="auto"/>
          </w:tcPr>
          <w:p w14:paraId="26EF8EC9" w14:textId="77777777" w:rsidR="00D15D12" w:rsidRPr="00C108AE" w:rsidRDefault="000D2D2D" w:rsidP="00614BAE">
            <w:pPr>
              <w:suppressAutoHyphens w:val="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D10752" w14:paraId="6EB7015C" w14:textId="77777777" w:rsidTr="00614BAE">
        <w:trPr>
          <w:trHeight w:val="523"/>
        </w:trPr>
        <w:tc>
          <w:tcPr>
            <w:tcW w:w="8259" w:type="dxa"/>
            <w:shd w:val="clear" w:color="auto" w:fill="auto"/>
            <w:vAlign w:val="center"/>
          </w:tcPr>
          <w:p w14:paraId="36BACB4F" w14:textId="77777777" w:rsidR="00282CC6" w:rsidRPr="00F45EC6" w:rsidRDefault="000D2D2D" w:rsidP="00614BAE">
            <w:pPr>
              <w:suppressAutoHyphens w:val="0"/>
              <w:contextualSpacing/>
              <w:rPr>
                <w:b/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Общая часть</w:t>
            </w:r>
          </w:p>
        </w:tc>
        <w:tc>
          <w:tcPr>
            <w:tcW w:w="1450" w:type="dxa"/>
            <w:shd w:val="clear" w:color="auto" w:fill="auto"/>
          </w:tcPr>
          <w:p w14:paraId="37165491" w14:textId="77777777" w:rsidR="00D15D12" w:rsidRPr="00C108AE" w:rsidRDefault="000D2D2D" w:rsidP="00614BAE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D10752" w14:paraId="7499E777" w14:textId="77777777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14:paraId="7DBC1995" w14:textId="77777777" w:rsidR="00D15D12" w:rsidRPr="00F45EC6" w:rsidRDefault="000D2D2D" w:rsidP="00614BAE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Раздел 1</w:t>
            </w:r>
            <w:r w:rsidRPr="00F45EC6">
              <w:rPr>
                <w:sz w:val="28"/>
                <w:szCs w:val="28"/>
                <w:lang w:eastAsia="ru-RU"/>
              </w:rPr>
              <w:t>. Показатели перспективного спроса на тепловую энергию (мощност</w:t>
            </w:r>
            <w:r w:rsidR="00FC770E" w:rsidRPr="00F45EC6">
              <w:rPr>
                <w:sz w:val="28"/>
                <w:szCs w:val="28"/>
                <w:lang w:eastAsia="ru-RU"/>
              </w:rPr>
              <w:t xml:space="preserve">ь) и теплоноситель в установленных границах территории МО </w:t>
            </w:r>
            <w:r w:rsidR="00F619BD">
              <w:rPr>
                <w:sz w:val="28"/>
                <w:szCs w:val="28"/>
                <w:lang w:eastAsia="ru-RU"/>
              </w:rPr>
              <w:t>г.Болохово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342E7060" w14:textId="77777777" w:rsidR="00FC770E" w:rsidRPr="00C108AE" w:rsidRDefault="000D2D2D" w:rsidP="00614BAE">
            <w:pPr>
              <w:suppressAutoHyphens w:val="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D10752" w14:paraId="2614E4FC" w14:textId="77777777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14:paraId="4F51C334" w14:textId="77777777" w:rsidR="00D15D12" w:rsidRPr="00F45EC6" w:rsidRDefault="000D2D2D" w:rsidP="00614BAE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Раздел 2.</w:t>
            </w:r>
            <w:r w:rsidRPr="00F45EC6">
              <w:rPr>
                <w:sz w:val="28"/>
                <w:szCs w:val="28"/>
                <w:lang w:eastAsia="ru-RU"/>
              </w:rPr>
              <w:t xml:space="preserve"> Перспективные балансы располагаемой тепловой мощности источников тепловой </w:t>
            </w:r>
            <w:r w:rsidR="005D6F70" w:rsidRPr="00F45EC6">
              <w:rPr>
                <w:sz w:val="28"/>
                <w:szCs w:val="28"/>
                <w:lang w:eastAsia="ru-RU"/>
              </w:rPr>
              <w:t>энергии и</w:t>
            </w:r>
            <w:r w:rsidRPr="00F45EC6">
              <w:rPr>
                <w:sz w:val="28"/>
                <w:szCs w:val="28"/>
                <w:lang w:eastAsia="ru-RU"/>
              </w:rPr>
              <w:t xml:space="preserve"> тепловой нагрузки потребителей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0EBA8F37" w14:textId="77777777" w:rsidR="00D15D12" w:rsidRPr="00C108AE" w:rsidRDefault="000D2D2D" w:rsidP="008377EF">
            <w:pPr>
              <w:suppressAutoHyphens w:val="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18</w:t>
            </w:r>
          </w:p>
        </w:tc>
      </w:tr>
      <w:tr w:rsidR="00D10752" w14:paraId="46964B4E" w14:textId="77777777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14:paraId="0AA14D46" w14:textId="77777777" w:rsidR="00282CC6" w:rsidRPr="00F45EC6" w:rsidRDefault="000D2D2D" w:rsidP="00614BAE">
            <w:pPr>
              <w:suppressAutoHyphens w:val="0"/>
              <w:contextualSpacing/>
              <w:rPr>
                <w:sz w:val="28"/>
                <w:szCs w:val="28"/>
                <w:lang w:val="en-US"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Раздел 3.</w:t>
            </w:r>
            <w:r w:rsidRPr="00F45EC6">
              <w:rPr>
                <w:sz w:val="28"/>
                <w:szCs w:val="28"/>
                <w:lang w:eastAsia="ru-RU"/>
              </w:rPr>
              <w:t xml:space="preserve"> Перспективные балансы теплоносителя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691E32F8" w14:textId="77777777" w:rsidR="00D15D12" w:rsidRPr="00C108AE" w:rsidRDefault="000D2D2D" w:rsidP="004168F4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4</w:t>
            </w:r>
            <w:r w:rsidR="00C108AE" w:rsidRPr="00C108AE">
              <w:rPr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D10752" w14:paraId="27D6A8C1" w14:textId="77777777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14:paraId="0ED3C8CE" w14:textId="77777777" w:rsidR="00282CC6" w:rsidRPr="00F45EC6" w:rsidRDefault="000D2D2D" w:rsidP="00614BAE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Раздел 4.</w:t>
            </w:r>
            <w:r w:rsidRPr="00F45EC6">
              <w:rPr>
                <w:sz w:val="28"/>
                <w:szCs w:val="28"/>
                <w:lang w:eastAsia="ru-RU"/>
              </w:rPr>
              <w:t xml:space="preserve"> Предложения по новому строительству, реконструкции и техническому </w:t>
            </w:r>
            <w:r w:rsidR="005D6F70" w:rsidRPr="00F45EC6">
              <w:rPr>
                <w:sz w:val="28"/>
                <w:szCs w:val="28"/>
                <w:lang w:eastAsia="ru-RU"/>
              </w:rPr>
              <w:t>перевооружению источников</w:t>
            </w:r>
            <w:r w:rsidRPr="00F45EC6">
              <w:rPr>
                <w:sz w:val="28"/>
                <w:szCs w:val="28"/>
                <w:lang w:eastAsia="ru-RU"/>
              </w:rPr>
              <w:t xml:space="preserve"> тепловой энергии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6DCB35AA" w14:textId="77777777" w:rsidR="00D15D12" w:rsidRPr="00C108AE" w:rsidRDefault="000D2D2D" w:rsidP="008377EF">
            <w:pPr>
              <w:suppressAutoHyphens w:val="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47</w:t>
            </w:r>
          </w:p>
        </w:tc>
      </w:tr>
      <w:tr w:rsidR="00D10752" w14:paraId="5EC0F148" w14:textId="77777777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14:paraId="7114C076" w14:textId="77777777" w:rsidR="00282CC6" w:rsidRPr="00F45EC6" w:rsidRDefault="000D2D2D" w:rsidP="00614BAE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Раздел 5</w:t>
            </w:r>
            <w:r w:rsidRPr="00F45EC6">
              <w:rPr>
                <w:sz w:val="28"/>
                <w:szCs w:val="28"/>
                <w:lang w:eastAsia="ru-RU"/>
              </w:rPr>
              <w:t xml:space="preserve">. Предложения по строительству и </w:t>
            </w:r>
            <w:r w:rsidR="005D6F70" w:rsidRPr="00F45EC6">
              <w:rPr>
                <w:sz w:val="28"/>
                <w:szCs w:val="28"/>
                <w:lang w:eastAsia="ru-RU"/>
              </w:rPr>
              <w:t>реконструкции тепловых</w:t>
            </w:r>
            <w:r w:rsidRPr="00F45EC6">
              <w:rPr>
                <w:sz w:val="28"/>
                <w:szCs w:val="28"/>
                <w:lang w:eastAsia="ru-RU"/>
              </w:rPr>
              <w:t xml:space="preserve"> сетей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44287297" w14:textId="77777777" w:rsidR="00D15D12" w:rsidRPr="00C108AE" w:rsidRDefault="000D2D2D" w:rsidP="00D556FF">
            <w:pPr>
              <w:suppressAutoHyphens w:val="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5</w:t>
            </w:r>
            <w:r w:rsidR="00C108AE" w:rsidRPr="00C108AE">
              <w:rPr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D10752" w14:paraId="63676524" w14:textId="77777777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14:paraId="2AF53C9C" w14:textId="77777777" w:rsidR="00961147" w:rsidRPr="00F45EC6" w:rsidRDefault="000D2D2D" w:rsidP="00614BAE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Р</w:t>
            </w:r>
            <w:r w:rsidR="00282CC6" w:rsidRPr="00F45EC6">
              <w:rPr>
                <w:b/>
                <w:sz w:val="28"/>
                <w:szCs w:val="28"/>
                <w:lang w:eastAsia="ru-RU"/>
              </w:rPr>
              <w:t>аздел 6.</w:t>
            </w:r>
            <w:r w:rsidR="00282CC6" w:rsidRPr="00F45EC6">
              <w:rPr>
                <w:sz w:val="28"/>
                <w:szCs w:val="28"/>
                <w:lang w:eastAsia="ru-RU"/>
              </w:rPr>
              <w:t xml:space="preserve"> Перспективные топливные балансы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1D230444" w14:textId="77777777" w:rsidR="00D15D12" w:rsidRPr="00C108AE" w:rsidRDefault="000D2D2D" w:rsidP="00D556FF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5</w:t>
            </w:r>
            <w:r w:rsidR="00C108AE" w:rsidRPr="00C108AE">
              <w:rPr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D10752" w14:paraId="14921795" w14:textId="77777777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14:paraId="109FF803" w14:textId="77777777" w:rsidR="00282CC6" w:rsidRPr="00F45EC6" w:rsidRDefault="000D2D2D" w:rsidP="00614BAE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Раздел 7.</w:t>
            </w:r>
            <w:r w:rsidRPr="00F45EC6">
              <w:rPr>
                <w:sz w:val="28"/>
                <w:szCs w:val="28"/>
                <w:lang w:eastAsia="ru-RU"/>
              </w:rPr>
              <w:t xml:space="preserve"> Инвестиции в новое строительство, реконструкцию и техническое перевооружение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63FA4E13" w14:textId="77777777" w:rsidR="00D15D12" w:rsidRPr="00C108AE" w:rsidRDefault="000D2D2D" w:rsidP="00D556FF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54</w:t>
            </w:r>
          </w:p>
        </w:tc>
      </w:tr>
      <w:tr w:rsidR="00D10752" w14:paraId="7D7BDF75" w14:textId="77777777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14:paraId="439F5917" w14:textId="77777777" w:rsidR="00282CC6" w:rsidRPr="00F45EC6" w:rsidRDefault="000D2D2D" w:rsidP="00614BAE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Раздел 8.</w:t>
            </w:r>
            <w:r w:rsidRPr="00F45EC6">
              <w:rPr>
                <w:sz w:val="28"/>
                <w:szCs w:val="28"/>
                <w:lang w:eastAsia="ru-RU"/>
              </w:rPr>
              <w:t xml:space="preserve"> Решение об определении единой теплоснабжающей организации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53299667" w14:textId="77777777" w:rsidR="00D15D12" w:rsidRPr="00C108AE" w:rsidRDefault="000D2D2D" w:rsidP="00D556FF">
            <w:pPr>
              <w:suppressAutoHyphens w:val="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55</w:t>
            </w:r>
          </w:p>
        </w:tc>
      </w:tr>
      <w:tr w:rsidR="00D10752" w14:paraId="79F5C140" w14:textId="77777777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14:paraId="143876E1" w14:textId="77777777" w:rsidR="00282CC6" w:rsidRPr="00F45EC6" w:rsidRDefault="000D2D2D" w:rsidP="00614BAE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Раздел 9</w:t>
            </w:r>
            <w:r w:rsidRPr="00F45EC6">
              <w:rPr>
                <w:sz w:val="28"/>
                <w:szCs w:val="28"/>
                <w:lang w:eastAsia="ru-RU"/>
              </w:rPr>
              <w:t xml:space="preserve">. Решения о распределении тепловой нагрузки между </w:t>
            </w:r>
            <w:r w:rsidRPr="00F45EC6">
              <w:rPr>
                <w:sz w:val="28"/>
                <w:szCs w:val="28"/>
                <w:lang w:eastAsia="ru-RU"/>
              </w:rPr>
              <w:t>источниками тепловой энергии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55355474" w14:textId="77777777" w:rsidR="00D15D12" w:rsidRPr="00C108AE" w:rsidRDefault="000D2D2D" w:rsidP="00D556FF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59</w:t>
            </w:r>
          </w:p>
        </w:tc>
      </w:tr>
      <w:tr w:rsidR="00D10752" w14:paraId="6DEB46D1" w14:textId="77777777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14:paraId="6403AFA8" w14:textId="77777777" w:rsidR="00282CC6" w:rsidRPr="00F45EC6" w:rsidRDefault="000D2D2D" w:rsidP="00614BAE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Раздел 10.</w:t>
            </w:r>
            <w:r w:rsidR="007A067D" w:rsidRPr="00F45EC6">
              <w:rPr>
                <w:sz w:val="28"/>
                <w:szCs w:val="28"/>
                <w:lang w:eastAsia="ru-RU"/>
              </w:rPr>
              <w:t xml:space="preserve"> Решение по бесхозяйным</w:t>
            </w:r>
            <w:r w:rsidRPr="00F45EC6">
              <w:rPr>
                <w:sz w:val="28"/>
                <w:szCs w:val="28"/>
                <w:lang w:eastAsia="ru-RU"/>
              </w:rPr>
              <w:t xml:space="preserve"> тепловым сетям</w:t>
            </w:r>
          </w:p>
        </w:tc>
        <w:tc>
          <w:tcPr>
            <w:tcW w:w="1450" w:type="dxa"/>
            <w:shd w:val="clear" w:color="auto" w:fill="auto"/>
          </w:tcPr>
          <w:p w14:paraId="7C76A029" w14:textId="77777777" w:rsidR="00282CC6" w:rsidRPr="00C108AE" w:rsidRDefault="000D2D2D" w:rsidP="00D556FF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59</w:t>
            </w:r>
          </w:p>
        </w:tc>
      </w:tr>
      <w:tr w:rsidR="00D10752" w14:paraId="11C7057B" w14:textId="77777777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14:paraId="7608BEED" w14:textId="77777777" w:rsidR="00282CC6" w:rsidRPr="00F45EC6" w:rsidRDefault="000D2D2D" w:rsidP="00614BAE">
            <w:pPr>
              <w:suppressAutoHyphens w:val="0"/>
              <w:contextualSpacing/>
              <w:rPr>
                <w:b/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Раздел 1</w:t>
            </w:r>
            <w:r w:rsidRPr="00F45EC6">
              <w:rPr>
                <w:b/>
                <w:sz w:val="28"/>
                <w:szCs w:val="28"/>
                <w:lang w:val="en-US" w:eastAsia="ru-RU"/>
              </w:rPr>
              <w:t>1</w:t>
            </w:r>
            <w:r w:rsidRPr="00F45EC6">
              <w:rPr>
                <w:b/>
                <w:sz w:val="28"/>
                <w:szCs w:val="28"/>
                <w:lang w:eastAsia="ru-RU"/>
              </w:rPr>
              <w:t>.</w:t>
            </w:r>
            <w:r w:rsidRPr="00F45EC6">
              <w:rPr>
                <w:sz w:val="28"/>
                <w:szCs w:val="28"/>
                <w:lang w:eastAsia="ru-RU"/>
              </w:rPr>
              <w:t xml:space="preserve"> Заключение</w:t>
            </w:r>
          </w:p>
        </w:tc>
        <w:tc>
          <w:tcPr>
            <w:tcW w:w="1450" w:type="dxa"/>
            <w:shd w:val="clear" w:color="auto" w:fill="auto"/>
          </w:tcPr>
          <w:p w14:paraId="489185CE" w14:textId="77777777" w:rsidR="00282CC6" w:rsidRPr="00C108AE" w:rsidRDefault="000D2D2D" w:rsidP="004168F4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59</w:t>
            </w:r>
          </w:p>
        </w:tc>
      </w:tr>
      <w:tr w:rsidR="00D10752" w14:paraId="0B8508A1" w14:textId="77777777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14:paraId="1B2A0AC4" w14:textId="77777777" w:rsidR="00E6597F" w:rsidRPr="00F45EC6" w:rsidRDefault="000D2D2D" w:rsidP="00E6597F">
            <w:pPr>
              <w:suppressAutoHyphens w:val="0"/>
              <w:contextualSpacing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Графическая </w:t>
            </w:r>
            <w:r w:rsidRPr="00C05329">
              <w:rPr>
                <w:b/>
                <w:sz w:val="28"/>
                <w:szCs w:val="28"/>
                <w:lang w:eastAsia="ru-RU"/>
              </w:rPr>
              <w:t>часть</w:t>
            </w:r>
            <w:r w:rsidR="00FE3870" w:rsidRPr="00C05329">
              <w:rPr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50" w:type="dxa"/>
            <w:shd w:val="clear" w:color="auto" w:fill="auto"/>
          </w:tcPr>
          <w:p w14:paraId="36EBB4D4" w14:textId="77777777" w:rsidR="00DF244E" w:rsidRPr="00C108AE" w:rsidRDefault="00DF244E" w:rsidP="00614BAE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D10752" w14:paraId="1676817E" w14:textId="77777777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14:paraId="09A8B347" w14:textId="77777777" w:rsidR="00E6597F" w:rsidRPr="00E6597F" w:rsidRDefault="000D2D2D" w:rsidP="00915312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E6597F">
              <w:rPr>
                <w:sz w:val="28"/>
                <w:szCs w:val="28"/>
                <w:lang w:eastAsia="ru-RU"/>
              </w:rPr>
              <w:t>Схема теплоснабжения котельной «</w:t>
            </w:r>
            <w:r w:rsidR="005D6F70" w:rsidRPr="00E6597F">
              <w:rPr>
                <w:sz w:val="28"/>
                <w:szCs w:val="28"/>
                <w:lang w:eastAsia="ru-RU"/>
              </w:rPr>
              <w:t>Бол</w:t>
            </w:r>
            <w:r w:rsidR="005D6F70">
              <w:rPr>
                <w:sz w:val="28"/>
                <w:szCs w:val="28"/>
                <w:lang w:eastAsia="ru-RU"/>
              </w:rPr>
              <w:t>ь</w:t>
            </w:r>
            <w:r w:rsidR="005D6F70" w:rsidRPr="00E6597F">
              <w:rPr>
                <w:sz w:val="28"/>
                <w:szCs w:val="28"/>
                <w:lang w:eastAsia="ru-RU"/>
              </w:rPr>
              <w:t>ничная</w:t>
            </w:r>
            <w:r w:rsidR="005D6F70">
              <w:rPr>
                <w:sz w:val="28"/>
                <w:szCs w:val="28"/>
                <w:lang w:eastAsia="ru-RU"/>
              </w:rPr>
              <w:t>» муниципального</w:t>
            </w:r>
            <w:r>
              <w:rPr>
                <w:sz w:val="28"/>
                <w:szCs w:val="28"/>
                <w:lang w:eastAsia="ru-RU"/>
              </w:rPr>
              <w:t xml:space="preserve"> образования г. Болохово Киреевского района Тульской области </w:t>
            </w:r>
          </w:p>
        </w:tc>
        <w:tc>
          <w:tcPr>
            <w:tcW w:w="1450" w:type="dxa"/>
            <w:shd w:val="clear" w:color="auto" w:fill="auto"/>
          </w:tcPr>
          <w:p w14:paraId="27F25368" w14:textId="77777777" w:rsidR="00E6597F" w:rsidRPr="00C108AE" w:rsidRDefault="000D2D2D" w:rsidP="001C1AD8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70</w:t>
            </w:r>
          </w:p>
        </w:tc>
      </w:tr>
      <w:tr w:rsidR="00D10752" w14:paraId="63270B86" w14:textId="77777777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14:paraId="5B5287E7" w14:textId="77777777" w:rsidR="00E6597F" w:rsidRDefault="000D2D2D" w:rsidP="00915312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FE3870">
              <w:rPr>
                <w:sz w:val="28"/>
                <w:szCs w:val="28"/>
                <w:lang w:eastAsia="ru-RU"/>
              </w:rPr>
              <w:t xml:space="preserve">Схема теплоснабжения </w:t>
            </w:r>
            <w:r>
              <w:rPr>
                <w:sz w:val="28"/>
                <w:szCs w:val="28"/>
                <w:lang w:eastAsia="ru-RU"/>
              </w:rPr>
              <w:t>котельной «М-н Энергетик» муниципального образования</w:t>
            </w:r>
            <w:r w:rsidRPr="00FE3870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>г. Болохово</w:t>
            </w:r>
            <w:r w:rsidRPr="00FE3870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>Киреевского</w:t>
            </w:r>
            <w:r w:rsidRPr="00FE3870">
              <w:rPr>
                <w:sz w:val="28"/>
                <w:szCs w:val="28"/>
                <w:lang w:eastAsia="ru-RU"/>
              </w:rPr>
              <w:t xml:space="preserve"> района Тульской области</w:t>
            </w:r>
          </w:p>
        </w:tc>
        <w:tc>
          <w:tcPr>
            <w:tcW w:w="1450" w:type="dxa"/>
            <w:shd w:val="clear" w:color="auto" w:fill="auto"/>
          </w:tcPr>
          <w:p w14:paraId="08348D8D" w14:textId="77777777" w:rsidR="00E6597F" w:rsidRPr="00C108AE" w:rsidRDefault="000D2D2D" w:rsidP="00614BAE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7</w:t>
            </w:r>
            <w:r w:rsidR="00C108AE" w:rsidRPr="00C108AE">
              <w:rPr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D10752" w14:paraId="17884238" w14:textId="77777777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14:paraId="6BF20173" w14:textId="77777777" w:rsidR="00E6597F" w:rsidRPr="00FE3870" w:rsidRDefault="000D2D2D" w:rsidP="00915312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FE3870">
              <w:rPr>
                <w:sz w:val="28"/>
                <w:szCs w:val="28"/>
                <w:lang w:eastAsia="ru-RU"/>
              </w:rPr>
              <w:t xml:space="preserve">Схема теплоснабжения </w:t>
            </w:r>
            <w:r>
              <w:rPr>
                <w:sz w:val="28"/>
                <w:szCs w:val="28"/>
                <w:lang w:eastAsia="ru-RU"/>
              </w:rPr>
              <w:t xml:space="preserve">котельной «Модульная» </w:t>
            </w:r>
            <w:r>
              <w:rPr>
                <w:sz w:val="28"/>
                <w:szCs w:val="28"/>
                <w:lang w:eastAsia="ru-RU"/>
              </w:rPr>
              <w:t>муниципального образования</w:t>
            </w:r>
            <w:r w:rsidRPr="00FE3870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>г. Болохово</w:t>
            </w:r>
            <w:r w:rsidRPr="00FE3870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>Киреевского</w:t>
            </w:r>
            <w:r w:rsidRPr="00FE3870">
              <w:rPr>
                <w:sz w:val="28"/>
                <w:szCs w:val="28"/>
                <w:lang w:eastAsia="ru-RU"/>
              </w:rPr>
              <w:t xml:space="preserve"> района Тульской области</w:t>
            </w:r>
          </w:p>
        </w:tc>
        <w:tc>
          <w:tcPr>
            <w:tcW w:w="1450" w:type="dxa"/>
            <w:shd w:val="clear" w:color="auto" w:fill="auto"/>
          </w:tcPr>
          <w:p w14:paraId="3E2E7697" w14:textId="77777777" w:rsidR="00E6597F" w:rsidRPr="00C108AE" w:rsidRDefault="000D2D2D" w:rsidP="00614BAE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7</w:t>
            </w:r>
            <w:r w:rsidR="00C108AE" w:rsidRPr="00C108AE">
              <w:rPr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D10752" w14:paraId="666A0A3F" w14:textId="77777777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14:paraId="61611D22" w14:textId="77777777" w:rsidR="00A2563F" w:rsidRPr="00FE3870" w:rsidRDefault="000D2D2D" w:rsidP="00915312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FE3870">
              <w:rPr>
                <w:sz w:val="28"/>
                <w:szCs w:val="28"/>
                <w:lang w:eastAsia="ru-RU"/>
              </w:rPr>
              <w:t xml:space="preserve">Схема теплоснабжения </w:t>
            </w:r>
            <w:r>
              <w:rPr>
                <w:sz w:val="28"/>
                <w:szCs w:val="28"/>
                <w:lang w:eastAsia="ru-RU"/>
              </w:rPr>
              <w:t>котельной «Центральная» муниципального образования</w:t>
            </w:r>
            <w:r w:rsidRPr="00FE3870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>г. Болохово</w:t>
            </w:r>
            <w:r w:rsidRPr="00FE3870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>Киреевского</w:t>
            </w:r>
            <w:r w:rsidRPr="00FE3870">
              <w:rPr>
                <w:sz w:val="28"/>
                <w:szCs w:val="28"/>
                <w:lang w:eastAsia="ru-RU"/>
              </w:rPr>
              <w:t xml:space="preserve"> района Тульской области</w:t>
            </w:r>
          </w:p>
        </w:tc>
        <w:tc>
          <w:tcPr>
            <w:tcW w:w="1450" w:type="dxa"/>
            <w:shd w:val="clear" w:color="auto" w:fill="auto"/>
          </w:tcPr>
          <w:p w14:paraId="65A7836E" w14:textId="77777777" w:rsidR="00E6597F" w:rsidRPr="00C108AE" w:rsidRDefault="000D2D2D" w:rsidP="00A2563F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7</w:t>
            </w:r>
            <w:r w:rsidR="00C108AE" w:rsidRPr="00C108AE">
              <w:rPr>
                <w:b/>
                <w:sz w:val="28"/>
                <w:szCs w:val="28"/>
                <w:lang w:eastAsia="ru-RU"/>
              </w:rPr>
              <w:t>3</w:t>
            </w:r>
          </w:p>
        </w:tc>
      </w:tr>
    </w:tbl>
    <w:p w14:paraId="0D17F353" w14:textId="77777777" w:rsidR="00915312" w:rsidRDefault="00915312" w:rsidP="006F01B8">
      <w:pPr>
        <w:suppressAutoHyphens w:val="0"/>
        <w:jc w:val="center"/>
        <w:rPr>
          <w:b/>
          <w:sz w:val="32"/>
          <w:szCs w:val="32"/>
          <w:lang w:eastAsia="ru-RU"/>
        </w:rPr>
      </w:pPr>
    </w:p>
    <w:p w14:paraId="6ADE61DC" w14:textId="77777777" w:rsidR="004F2B45" w:rsidRDefault="004F2B45" w:rsidP="006F01B8">
      <w:pPr>
        <w:suppressAutoHyphens w:val="0"/>
        <w:jc w:val="center"/>
        <w:rPr>
          <w:b/>
          <w:sz w:val="32"/>
          <w:szCs w:val="32"/>
          <w:lang w:eastAsia="ru-RU"/>
        </w:rPr>
      </w:pPr>
    </w:p>
    <w:p w14:paraId="705D234A" w14:textId="77777777" w:rsidR="004F2B45" w:rsidRDefault="004F2B45" w:rsidP="006F01B8">
      <w:pPr>
        <w:suppressAutoHyphens w:val="0"/>
        <w:jc w:val="center"/>
        <w:rPr>
          <w:b/>
          <w:sz w:val="32"/>
          <w:szCs w:val="32"/>
          <w:lang w:eastAsia="ru-RU"/>
        </w:rPr>
      </w:pPr>
    </w:p>
    <w:p w14:paraId="401FBD27" w14:textId="77777777" w:rsidR="004F2B45" w:rsidRDefault="004F2B45" w:rsidP="006F01B8">
      <w:pPr>
        <w:suppressAutoHyphens w:val="0"/>
        <w:jc w:val="center"/>
        <w:rPr>
          <w:b/>
          <w:sz w:val="32"/>
          <w:szCs w:val="32"/>
          <w:lang w:eastAsia="ru-RU"/>
        </w:rPr>
      </w:pPr>
    </w:p>
    <w:p w14:paraId="1CA850F8" w14:textId="77777777" w:rsidR="004F2B45" w:rsidRDefault="004F2B45" w:rsidP="006F01B8">
      <w:pPr>
        <w:suppressAutoHyphens w:val="0"/>
        <w:jc w:val="center"/>
        <w:rPr>
          <w:b/>
          <w:sz w:val="32"/>
          <w:szCs w:val="32"/>
          <w:lang w:eastAsia="ru-RU"/>
        </w:rPr>
      </w:pPr>
    </w:p>
    <w:p w14:paraId="0036FEBB" w14:textId="77777777" w:rsidR="004F2B45" w:rsidRDefault="004F2B45" w:rsidP="006F01B8">
      <w:pPr>
        <w:suppressAutoHyphens w:val="0"/>
        <w:jc w:val="center"/>
        <w:rPr>
          <w:b/>
          <w:sz w:val="32"/>
          <w:szCs w:val="32"/>
          <w:lang w:eastAsia="ru-RU"/>
        </w:rPr>
      </w:pPr>
    </w:p>
    <w:p w14:paraId="58D70E18" w14:textId="77777777" w:rsidR="006F01B8" w:rsidRPr="006F01B8" w:rsidRDefault="000D2D2D" w:rsidP="006F01B8">
      <w:pPr>
        <w:suppressAutoHyphens w:val="0"/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lastRenderedPageBreak/>
        <w:t>Введение</w:t>
      </w:r>
    </w:p>
    <w:p w14:paraId="4D449778" w14:textId="77777777" w:rsidR="006F01B8" w:rsidRPr="006F01B8" w:rsidRDefault="006F01B8" w:rsidP="006F01B8">
      <w:pPr>
        <w:shd w:val="clear" w:color="auto" w:fill="FFFFFF"/>
        <w:suppressAutoHyphens w:val="0"/>
        <w:ind w:left="10" w:right="67" w:firstLine="720"/>
        <w:jc w:val="center"/>
        <w:rPr>
          <w:spacing w:val="18"/>
          <w:sz w:val="28"/>
          <w:szCs w:val="28"/>
          <w:lang w:eastAsia="ru-RU"/>
        </w:rPr>
      </w:pPr>
    </w:p>
    <w:p w14:paraId="5B73BC45" w14:textId="77777777" w:rsidR="006F01B8" w:rsidRPr="006F01B8" w:rsidRDefault="006F01B8" w:rsidP="00D15D12">
      <w:pPr>
        <w:shd w:val="clear" w:color="auto" w:fill="FFFFFF"/>
        <w:suppressAutoHyphens w:val="0"/>
        <w:ind w:left="10" w:right="201" w:firstLine="720"/>
        <w:jc w:val="both"/>
        <w:rPr>
          <w:spacing w:val="18"/>
          <w:sz w:val="28"/>
          <w:szCs w:val="28"/>
          <w:lang w:eastAsia="ru-RU"/>
        </w:rPr>
      </w:pPr>
    </w:p>
    <w:p w14:paraId="020A8F91" w14:textId="77777777" w:rsidR="006F01B8" w:rsidRPr="005D6F72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>
        <w:rPr>
          <w:spacing w:val="18"/>
          <w:sz w:val="28"/>
          <w:szCs w:val="28"/>
          <w:lang w:eastAsia="ru-RU"/>
        </w:rPr>
        <w:t xml:space="preserve">   </w:t>
      </w:r>
      <w:r w:rsidRPr="005D6F72">
        <w:rPr>
          <w:spacing w:val="15"/>
          <w:sz w:val="28"/>
          <w:szCs w:val="28"/>
          <w:lang w:eastAsia="ru-RU"/>
        </w:rPr>
        <w:t xml:space="preserve">Основанием для разработки схемы теплоснабжения муниципального образования </w:t>
      </w:r>
      <w:r w:rsidR="00F619BD">
        <w:rPr>
          <w:spacing w:val="15"/>
          <w:sz w:val="28"/>
          <w:szCs w:val="28"/>
          <w:lang w:eastAsia="ru-RU"/>
        </w:rPr>
        <w:t>г. Болохово</w:t>
      </w:r>
      <w:r w:rsidR="00BF2CC6">
        <w:rPr>
          <w:spacing w:val="15"/>
          <w:sz w:val="28"/>
          <w:szCs w:val="28"/>
          <w:lang w:eastAsia="ru-RU"/>
        </w:rPr>
        <w:t xml:space="preserve"> </w:t>
      </w:r>
      <w:r w:rsidR="00F619BD">
        <w:rPr>
          <w:spacing w:val="15"/>
          <w:sz w:val="28"/>
          <w:szCs w:val="28"/>
          <w:lang w:eastAsia="ru-RU"/>
        </w:rPr>
        <w:t>Киреевского</w:t>
      </w:r>
      <w:r w:rsidRPr="005D6F72">
        <w:rPr>
          <w:spacing w:val="15"/>
          <w:sz w:val="28"/>
          <w:szCs w:val="28"/>
          <w:lang w:eastAsia="ru-RU"/>
        </w:rPr>
        <w:t xml:space="preserve"> района Тульской области является:</w:t>
      </w:r>
    </w:p>
    <w:p w14:paraId="6A3261C0" w14:textId="77777777" w:rsidR="006F01B8" w:rsidRPr="005D6F72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>- Федеральный закон от 27.</w:t>
      </w:r>
      <w:r w:rsidR="00A2563F">
        <w:rPr>
          <w:spacing w:val="15"/>
          <w:sz w:val="28"/>
          <w:szCs w:val="28"/>
          <w:lang w:eastAsia="ru-RU"/>
        </w:rPr>
        <w:t xml:space="preserve"> </w:t>
      </w:r>
      <w:r w:rsidRPr="005D6F72">
        <w:rPr>
          <w:spacing w:val="15"/>
          <w:sz w:val="28"/>
          <w:szCs w:val="28"/>
          <w:lang w:eastAsia="ru-RU"/>
        </w:rPr>
        <w:t>07.</w:t>
      </w:r>
      <w:r w:rsidR="00A2563F">
        <w:rPr>
          <w:spacing w:val="15"/>
          <w:sz w:val="28"/>
          <w:szCs w:val="28"/>
          <w:lang w:eastAsia="ru-RU"/>
        </w:rPr>
        <w:t xml:space="preserve"> </w:t>
      </w:r>
      <w:r w:rsidRPr="005D6F72">
        <w:rPr>
          <w:spacing w:val="15"/>
          <w:sz w:val="28"/>
          <w:szCs w:val="28"/>
          <w:lang w:eastAsia="ru-RU"/>
        </w:rPr>
        <w:t>2010 года № 190-ФЗ «</w:t>
      </w:r>
      <w:r w:rsidR="005D6F70" w:rsidRPr="005D6F72">
        <w:rPr>
          <w:spacing w:val="15"/>
          <w:sz w:val="28"/>
          <w:szCs w:val="28"/>
          <w:lang w:eastAsia="ru-RU"/>
        </w:rPr>
        <w:t>О теплоснабжении</w:t>
      </w:r>
      <w:r w:rsidRPr="005D6F72">
        <w:rPr>
          <w:spacing w:val="15"/>
          <w:sz w:val="28"/>
          <w:szCs w:val="28"/>
          <w:lang w:eastAsia="ru-RU"/>
        </w:rPr>
        <w:t>»;</w:t>
      </w:r>
    </w:p>
    <w:p w14:paraId="29DCE5CF" w14:textId="77777777" w:rsidR="008C1C3E" w:rsidRPr="005D6F72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>- Постановление Правительства РФ от 22 февраля 2012 г.</w:t>
      </w:r>
      <w:r w:rsidRPr="005D6F72">
        <w:rPr>
          <w:spacing w:val="15"/>
          <w:sz w:val="28"/>
          <w:szCs w:val="28"/>
          <w:lang w:eastAsia="ru-RU"/>
        </w:rPr>
        <w:t xml:space="preserve"> № 154 </w:t>
      </w:r>
      <w:r w:rsidR="00A2563F">
        <w:rPr>
          <w:spacing w:val="15"/>
          <w:sz w:val="28"/>
          <w:szCs w:val="28"/>
          <w:lang w:eastAsia="ru-RU"/>
        </w:rPr>
        <w:t xml:space="preserve">       </w:t>
      </w:r>
      <w:r w:rsidRPr="005D6F72">
        <w:rPr>
          <w:spacing w:val="15"/>
          <w:sz w:val="28"/>
          <w:szCs w:val="28"/>
          <w:lang w:eastAsia="ru-RU"/>
        </w:rPr>
        <w:t>«О требованиях к схемам теплоснабжения, порядку их разработки и утверждения»;</w:t>
      </w:r>
    </w:p>
    <w:p w14:paraId="1A6905A0" w14:textId="77777777" w:rsidR="005D6F72" w:rsidRPr="005D6F72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 xml:space="preserve"> - Постановлени</w:t>
      </w:r>
      <w:r w:rsidR="00A2563F">
        <w:rPr>
          <w:spacing w:val="15"/>
          <w:sz w:val="28"/>
          <w:szCs w:val="28"/>
          <w:lang w:eastAsia="ru-RU"/>
        </w:rPr>
        <w:t>е</w:t>
      </w:r>
      <w:r w:rsidRPr="005D6F72">
        <w:rPr>
          <w:spacing w:val="15"/>
          <w:sz w:val="28"/>
          <w:szCs w:val="28"/>
          <w:lang w:eastAsia="ru-RU"/>
        </w:rPr>
        <w:t xml:space="preserve"> Правительства Российской Федерации от 08.</w:t>
      </w:r>
      <w:r w:rsidR="00A2563F">
        <w:rPr>
          <w:spacing w:val="15"/>
          <w:sz w:val="28"/>
          <w:szCs w:val="28"/>
          <w:lang w:eastAsia="ru-RU"/>
        </w:rPr>
        <w:t xml:space="preserve"> </w:t>
      </w:r>
      <w:r w:rsidRPr="005D6F72">
        <w:rPr>
          <w:spacing w:val="15"/>
          <w:sz w:val="28"/>
          <w:szCs w:val="28"/>
          <w:lang w:eastAsia="ru-RU"/>
        </w:rPr>
        <w:t>08.</w:t>
      </w:r>
      <w:r w:rsidR="00A2563F">
        <w:rPr>
          <w:spacing w:val="15"/>
          <w:sz w:val="28"/>
          <w:szCs w:val="28"/>
          <w:lang w:eastAsia="ru-RU"/>
        </w:rPr>
        <w:t xml:space="preserve"> </w:t>
      </w:r>
      <w:r w:rsidRPr="005D6F72">
        <w:rPr>
          <w:spacing w:val="15"/>
          <w:sz w:val="28"/>
          <w:szCs w:val="28"/>
          <w:lang w:eastAsia="ru-RU"/>
        </w:rPr>
        <w:t>2012 №</w:t>
      </w:r>
      <w:r w:rsidR="00A2563F">
        <w:rPr>
          <w:spacing w:val="15"/>
          <w:sz w:val="28"/>
          <w:szCs w:val="28"/>
          <w:lang w:eastAsia="ru-RU"/>
        </w:rPr>
        <w:t xml:space="preserve"> </w:t>
      </w:r>
      <w:r w:rsidRPr="005D6F72">
        <w:rPr>
          <w:spacing w:val="15"/>
          <w:sz w:val="28"/>
          <w:szCs w:val="28"/>
          <w:lang w:eastAsia="ru-RU"/>
        </w:rPr>
        <w:t xml:space="preserve">808 «Об организации теплоснабжения в Российской </w:t>
      </w:r>
      <w:r w:rsidR="00A2563F">
        <w:rPr>
          <w:spacing w:val="15"/>
          <w:sz w:val="28"/>
          <w:szCs w:val="28"/>
          <w:lang w:eastAsia="ru-RU"/>
        </w:rPr>
        <w:t xml:space="preserve">     </w:t>
      </w:r>
      <w:r w:rsidRPr="005D6F72">
        <w:rPr>
          <w:spacing w:val="15"/>
          <w:sz w:val="28"/>
          <w:szCs w:val="28"/>
          <w:lang w:eastAsia="ru-RU"/>
        </w:rPr>
        <w:t>Федерации и о внесении изменений в некото</w:t>
      </w:r>
      <w:r w:rsidRPr="005D6F72">
        <w:rPr>
          <w:spacing w:val="15"/>
          <w:sz w:val="28"/>
          <w:szCs w:val="28"/>
          <w:lang w:eastAsia="ru-RU"/>
        </w:rPr>
        <w:t>рые акты Правительства Российской Федерации»;</w:t>
      </w:r>
    </w:p>
    <w:p w14:paraId="4A099348" w14:textId="77777777" w:rsidR="005D6F72" w:rsidRPr="00F45EC6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color w:val="000000"/>
          <w:spacing w:val="15"/>
          <w:sz w:val="28"/>
          <w:szCs w:val="28"/>
          <w:lang w:eastAsia="ru-RU"/>
        </w:rPr>
      </w:pPr>
      <w:r w:rsidRPr="00F45EC6">
        <w:rPr>
          <w:color w:val="000000"/>
          <w:spacing w:val="15"/>
          <w:sz w:val="28"/>
          <w:szCs w:val="28"/>
          <w:lang w:eastAsia="ru-RU"/>
        </w:rPr>
        <w:t xml:space="preserve"> </w:t>
      </w:r>
      <w:r w:rsidR="00AF431E" w:rsidRPr="00F45EC6">
        <w:rPr>
          <w:color w:val="000000"/>
          <w:spacing w:val="15"/>
          <w:sz w:val="28"/>
          <w:szCs w:val="28"/>
          <w:lang w:eastAsia="ru-RU"/>
        </w:rPr>
        <w:t xml:space="preserve"> - Методически</w:t>
      </w:r>
      <w:r w:rsidR="00A2563F">
        <w:rPr>
          <w:color w:val="000000"/>
          <w:spacing w:val="15"/>
          <w:sz w:val="28"/>
          <w:szCs w:val="28"/>
          <w:lang w:eastAsia="ru-RU"/>
        </w:rPr>
        <w:t>е</w:t>
      </w:r>
      <w:r w:rsidR="00AF431E" w:rsidRPr="00F45EC6">
        <w:rPr>
          <w:color w:val="000000"/>
          <w:spacing w:val="15"/>
          <w:sz w:val="28"/>
          <w:szCs w:val="28"/>
          <w:lang w:eastAsia="ru-RU"/>
        </w:rPr>
        <w:t xml:space="preserve"> основ</w:t>
      </w:r>
      <w:r w:rsidR="00A2563F">
        <w:rPr>
          <w:color w:val="000000"/>
          <w:spacing w:val="15"/>
          <w:sz w:val="28"/>
          <w:szCs w:val="28"/>
          <w:lang w:eastAsia="ru-RU"/>
        </w:rPr>
        <w:t>ы</w:t>
      </w:r>
      <w:r w:rsidR="00AF431E" w:rsidRPr="00F45EC6">
        <w:rPr>
          <w:color w:val="000000"/>
          <w:spacing w:val="15"/>
          <w:sz w:val="28"/>
          <w:szCs w:val="28"/>
          <w:lang w:eastAsia="ru-RU"/>
        </w:rPr>
        <w:t xml:space="preserve"> разработки схем </w:t>
      </w:r>
      <w:r w:rsidR="005D6F70" w:rsidRPr="00F45EC6">
        <w:rPr>
          <w:color w:val="000000"/>
          <w:spacing w:val="15"/>
          <w:sz w:val="28"/>
          <w:szCs w:val="28"/>
          <w:lang w:eastAsia="ru-RU"/>
        </w:rPr>
        <w:t xml:space="preserve">теплоснабжения </w:t>
      </w:r>
      <w:r w:rsidR="005D6F70">
        <w:rPr>
          <w:color w:val="000000"/>
          <w:spacing w:val="15"/>
          <w:sz w:val="28"/>
          <w:szCs w:val="28"/>
          <w:lang w:eastAsia="ru-RU"/>
        </w:rPr>
        <w:t>поселений</w:t>
      </w:r>
      <w:r w:rsidR="00AF431E" w:rsidRPr="00F45EC6">
        <w:rPr>
          <w:color w:val="000000"/>
          <w:spacing w:val="15"/>
          <w:sz w:val="28"/>
          <w:szCs w:val="28"/>
          <w:lang w:eastAsia="ru-RU"/>
        </w:rPr>
        <w:t xml:space="preserve"> и промышленных узлов Российской Федерации» РД-10-ВЭП, разработанных ОАО «Объединение ВНИПИЭНЕРГОПРОМ» и введенных в действие с 22.</w:t>
      </w:r>
      <w:r w:rsidR="00A2563F">
        <w:rPr>
          <w:color w:val="000000"/>
          <w:spacing w:val="15"/>
          <w:sz w:val="28"/>
          <w:szCs w:val="28"/>
          <w:lang w:eastAsia="ru-RU"/>
        </w:rPr>
        <w:t xml:space="preserve"> </w:t>
      </w:r>
      <w:r w:rsidR="00AF431E" w:rsidRPr="00F45EC6">
        <w:rPr>
          <w:color w:val="000000"/>
          <w:spacing w:val="15"/>
          <w:sz w:val="28"/>
          <w:szCs w:val="28"/>
          <w:lang w:eastAsia="ru-RU"/>
        </w:rPr>
        <w:t>05.</w:t>
      </w:r>
      <w:r w:rsidR="00A2563F">
        <w:rPr>
          <w:color w:val="000000"/>
          <w:spacing w:val="15"/>
          <w:sz w:val="28"/>
          <w:szCs w:val="28"/>
          <w:lang w:eastAsia="ru-RU"/>
        </w:rPr>
        <w:t xml:space="preserve"> </w:t>
      </w:r>
      <w:r w:rsidR="00AF431E" w:rsidRPr="00F45EC6">
        <w:rPr>
          <w:color w:val="000000"/>
          <w:spacing w:val="15"/>
          <w:sz w:val="28"/>
          <w:szCs w:val="28"/>
          <w:lang w:eastAsia="ru-RU"/>
        </w:rPr>
        <w:t>2006;</w:t>
      </w:r>
    </w:p>
    <w:p w14:paraId="6C6407EC" w14:textId="77777777" w:rsidR="006F01B8" w:rsidRPr="005D6F72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>
        <w:rPr>
          <w:spacing w:val="15"/>
          <w:sz w:val="28"/>
          <w:szCs w:val="28"/>
          <w:lang w:eastAsia="ru-RU"/>
        </w:rPr>
        <w:t xml:space="preserve">- Характеристики теплоснабжения жилищного фонда населенных </w:t>
      </w:r>
      <w:r w:rsidR="005D6F70">
        <w:rPr>
          <w:spacing w:val="15"/>
          <w:sz w:val="28"/>
          <w:szCs w:val="28"/>
          <w:lang w:eastAsia="ru-RU"/>
        </w:rPr>
        <w:t xml:space="preserve">пунктов </w:t>
      </w:r>
      <w:r w:rsidR="005D6F70" w:rsidRPr="00E01D5B">
        <w:rPr>
          <w:spacing w:val="15"/>
          <w:sz w:val="28"/>
          <w:szCs w:val="28"/>
          <w:lang w:eastAsia="ru-RU"/>
        </w:rPr>
        <w:t>муниципального</w:t>
      </w:r>
      <w:r w:rsidR="00A2563F">
        <w:rPr>
          <w:spacing w:val="15"/>
          <w:sz w:val="28"/>
          <w:szCs w:val="28"/>
          <w:lang w:eastAsia="ru-RU"/>
        </w:rPr>
        <w:t xml:space="preserve"> образования</w:t>
      </w:r>
      <w:r w:rsidRPr="005D6F72">
        <w:rPr>
          <w:spacing w:val="15"/>
          <w:sz w:val="28"/>
          <w:szCs w:val="28"/>
          <w:lang w:eastAsia="ru-RU"/>
        </w:rPr>
        <w:t xml:space="preserve"> </w:t>
      </w:r>
      <w:r w:rsidR="00F619BD">
        <w:rPr>
          <w:spacing w:val="15"/>
          <w:sz w:val="28"/>
          <w:szCs w:val="28"/>
          <w:lang w:eastAsia="ru-RU"/>
        </w:rPr>
        <w:t>г. Болохово</w:t>
      </w:r>
      <w:r w:rsidR="00A2563F">
        <w:rPr>
          <w:spacing w:val="15"/>
          <w:sz w:val="28"/>
          <w:szCs w:val="28"/>
          <w:lang w:eastAsia="ru-RU"/>
        </w:rPr>
        <w:t xml:space="preserve"> Киреевского района</w:t>
      </w:r>
      <w:r w:rsidR="00AF431E" w:rsidRPr="005D6F72">
        <w:rPr>
          <w:spacing w:val="15"/>
          <w:sz w:val="28"/>
          <w:szCs w:val="28"/>
          <w:lang w:eastAsia="ru-RU"/>
        </w:rPr>
        <w:t>;</w:t>
      </w:r>
    </w:p>
    <w:p w14:paraId="5490CF9C" w14:textId="77777777" w:rsidR="006F01B8" w:rsidRPr="005D6F72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 xml:space="preserve">- Генеральный план муниципального образования </w:t>
      </w:r>
      <w:r w:rsidR="00F619BD">
        <w:rPr>
          <w:spacing w:val="15"/>
          <w:sz w:val="28"/>
          <w:szCs w:val="28"/>
          <w:lang w:eastAsia="ru-RU"/>
        </w:rPr>
        <w:t>г. Болохово</w:t>
      </w:r>
      <w:r w:rsidR="00A2563F">
        <w:rPr>
          <w:spacing w:val="15"/>
          <w:sz w:val="28"/>
          <w:szCs w:val="28"/>
          <w:lang w:eastAsia="ru-RU"/>
        </w:rPr>
        <w:t xml:space="preserve"> Киреевского района</w:t>
      </w:r>
      <w:r w:rsidRPr="005D6F72">
        <w:rPr>
          <w:spacing w:val="15"/>
          <w:sz w:val="28"/>
          <w:szCs w:val="28"/>
          <w:lang w:eastAsia="ru-RU"/>
        </w:rPr>
        <w:t>.</w:t>
      </w:r>
    </w:p>
    <w:p w14:paraId="52797CA5" w14:textId="77777777" w:rsidR="005D6F72" w:rsidRPr="005D6F72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>При разработке Схемы теплоснабжения дополнительно использовались нормативные документы:</w:t>
      </w:r>
    </w:p>
    <w:p w14:paraId="19AFB224" w14:textId="77777777" w:rsidR="005D6F72" w:rsidRPr="005D6F72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>СНиП II-35-76* «Котельные установки»;</w:t>
      </w:r>
    </w:p>
    <w:p w14:paraId="0451CDA6" w14:textId="77777777" w:rsidR="005D6F72" w:rsidRPr="005D6F72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>СНиП 41-02-2003 «Тепловые сети»;</w:t>
      </w:r>
    </w:p>
    <w:p w14:paraId="514B001E" w14:textId="77777777" w:rsidR="005D6F72" w:rsidRPr="005D6F72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>СНиП 23-01-99</w:t>
      </w:r>
      <w:r w:rsidR="00BF2CC6">
        <w:rPr>
          <w:spacing w:val="15"/>
          <w:sz w:val="28"/>
          <w:szCs w:val="28"/>
          <w:lang w:eastAsia="ru-RU"/>
        </w:rPr>
        <w:t>*</w:t>
      </w:r>
      <w:r w:rsidRPr="005D6F72">
        <w:rPr>
          <w:spacing w:val="15"/>
          <w:sz w:val="28"/>
          <w:szCs w:val="28"/>
          <w:lang w:eastAsia="ru-RU"/>
        </w:rPr>
        <w:t xml:space="preserve"> «Строительная климатология»;</w:t>
      </w:r>
    </w:p>
    <w:p w14:paraId="45505C2F" w14:textId="77777777" w:rsidR="005D6F72" w:rsidRPr="005D6F72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>ГОСТ 30494-96 «Здания жилые и общественные. Параметры микроклимата в помещениях»;</w:t>
      </w:r>
    </w:p>
    <w:p w14:paraId="36ED5662" w14:textId="77777777" w:rsidR="00BF2CC6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lastRenderedPageBreak/>
        <w:t>Схема теплоснабжения поселения — документ, содержащий материалы по обоснованию эффективного и безопасного</w:t>
      </w:r>
      <w:r w:rsidR="00AF431E">
        <w:rPr>
          <w:spacing w:val="15"/>
          <w:sz w:val="28"/>
          <w:szCs w:val="28"/>
          <w:lang w:eastAsia="ru-RU"/>
        </w:rPr>
        <w:t xml:space="preserve"> </w:t>
      </w:r>
      <w:r w:rsidRPr="005D6F72">
        <w:rPr>
          <w:spacing w:val="15"/>
          <w:sz w:val="28"/>
          <w:szCs w:val="28"/>
          <w:lang w:eastAsia="ru-RU"/>
        </w:rPr>
        <w:t>функциониро</w:t>
      </w:r>
      <w:r w:rsidR="00F3419B">
        <w:rPr>
          <w:spacing w:val="15"/>
          <w:sz w:val="28"/>
          <w:szCs w:val="28"/>
          <w:lang w:eastAsia="ru-RU"/>
        </w:rPr>
        <w:t>ва</w:t>
      </w:r>
      <w:r w:rsidR="00F3419B" w:rsidRPr="005D6F72">
        <w:rPr>
          <w:spacing w:val="15"/>
          <w:sz w:val="28"/>
          <w:szCs w:val="28"/>
          <w:lang w:eastAsia="ru-RU"/>
        </w:rPr>
        <w:t>ния системы теплоснабжения,</w:t>
      </w:r>
      <w:r w:rsidR="00F3419B" w:rsidRPr="00F3419B">
        <w:rPr>
          <w:spacing w:val="15"/>
          <w:sz w:val="28"/>
          <w:szCs w:val="28"/>
          <w:lang w:eastAsia="ru-RU"/>
        </w:rPr>
        <w:t xml:space="preserve"> </w:t>
      </w:r>
      <w:r w:rsidR="00F3419B" w:rsidRPr="005D6F72">
        <w:rPr>
          <w:spacing w:val="15"/>
          <w:sz w:val="28"/>
          <w:szCs w:val="28"/>
          <w:lang w:eastAsia="ru-RU"/>
        </w:rPr>
        <w:t>ее развития с учетом</w:t>
      </w:r>
    </w:p>
    <w:p w14:paraId="4A17C93D" w14:textId="77777777" w:rsidR="00967F4D" w:rsidRDefault="000D2D2D" w:rsidP="00F3419B">
      <w:pPr>
        <w:shd w:val="clear" w:color="auto" w:fill="FFFFFF"/>
        <w:tabs>
          <w:tab w:val="left" w:pos="360"/>
        </w:tabs>
        <w:suppressAutoHyphens w:val="0"/>
        <w:spacing w:line="360" w:lineRule="auto"/>
        <w:ind w:left="11" w:right="201" w:hanging="11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>правового регулирования в области</w:t>
      </w:r>
      <w:r w:rsidR="008C1C3E" w:rsidRPr="005D6F72">
        <w:rPr>
          <w:spacing w:val="15"/>
          <w:sz w:val="28"/>
          <w:szCs w:val="28"/>
          <w:lang w:eastAsia="ru-RU"/>
        </w:rPr>
        <w:t>.</w:t>
      </w:r>
      <w:r w:rsidRPr="005D6F72">
        <w:rPr>
          <w:spacing w:val="15"/>
          <w:sz w:val="28"/>
          <w:szCs w:val="28"/>
          <w:lang w:eastAsia="ru-RU"/>
        </w:rPr>
        <w:t xml:space="preserve"> </w:t>
      </w:r>
    </w:p>
    <w:p w14:paraId="0D90089F" w14:textId="77777777" w:rsidR="00651D45" w:rsidRDefault="000D2D2D" w:rsidP="00BF2CC6">
      <w:pPr>
        <w:tabs>
          <w:tab w:val="left" w:pos="360"/>
          <w:tab w:val="left" w:pos="540"/>
        </w:tabs>
        <w:suppressAutoHyphens w:val="0"/>
        <w:autoSpaceDE w:val="0"/>
        <w:autoSpaceDN w:val="0"/>
        <w:adjustRightInd w:val="0"/>
        <w:spacing w:line="360" w:lineRule="auto"/>
        <w:ind w:right="201"/>
        <w:jc w:val="both"/>
        <w:rPr>
          <w:spacing w:val="15"/>
          <w:sz w:val="28"/>
          <w:szCs w:val="28"/>
          <w:lang w:eastAsia="ru-RU"/>
        </w:rPr>
      </w:pPr>
      <w:r>
        <w:rPr>
          <w:spacing w:val="15"/>
          <w:sz w:val="28"/>
          <w:szCs w:val="28"/>
          <w:lang w:eastAsia="ru-RU"/>
        </w:rPr>
        <w:t xml:space="preserve">      </w:t>
      </w:r>
      <w:r w:rsidR="00AF431E">
        <w:rPr>
          <w:spacing w:val="15"/>
          <w:sz w:val="28"/>
          <w:szCs w:val="28"/>
          <w:lang w:eastAsia="ru-RU"/>
        </w:rPr>
        <w:t xml:space="preserve"> </w:t>
      </w:r>
      <w:r w:rsidR="00AF431E" w:rsidRPr="00651D45">
        <w:rPr>
          <w:spacing w:val="15"/>
          <w:sz w:val="28"/>
          <w:szCs w:val="28"/>
          <w:lang w:eastAsia="ru-RU"/>
        </w:rPr>
        <w:t>Проектирование систем теплоснабжения населённых пунктов представляет</w:t>
      </w:r>
      <w:r w:rsidR="00AF431E">
        <w:rPr>
          <w:spacing w:val="15"/>
          <w:sz w:val="28"/>
          <w:szCs w:val="28"/>
          <w:lang w:eastAsia="ru-RU"/>
        </w:rPr>
        <w:t xml:space="preserve"> </w:t>
      </w:r>
      <w:r w:rsidR="00AF431E" w:rsidRPr="00651D45">
        <w:rPr>
          <w:spacing w:val="15"/>
          <w:sz w:val="28"/>
          <w:szCs w:val="28"/>
          <w:lang w:eastAsia="ru-RU"/>
        </w:rPr>
        <w:t>собой комплексную проблему, от правильного решения которой во многом</w:t>
      </w:r>
      <w:r w:rsidR="00AF431E">
        <w:rPr>
          <w:spacing w:val="15"/>
          <w:sz w:val="28"/>
          <w:szCs w:val="28"/>
          <w:lang w:eastAsia="ru-RU"/>
        </w:rPr>
        <w:t xml:space="preserve"> </w:t>
      </w:r>
      <w:r w:rsidR="00AF431E" w:rsidRPr="00651D45">
        <w:rPr>
          <w:spacing w:val="15"/>
          <w:sz w:val="28"/>
          <w:szCs w:val="28"/>
          <w:lang w:eastAsia="ru-RU"/>
        </w:rPr>
        <w:t>зависят масштабы необходимых капитальных вложений в эти системы</w:t>
      </w:r>
      <w:r w:rsidR="00AF431E">
        <w:rPr>
          <w:spacing w:val="15"/>
          <w:sz w:val="28"/>
          <w:szCs w:val="28"/>
          <w:lang w:eastAsia="ru-RU"/>
        </w:rPr>
        <w:t>.</w:t>
      </w:r>
    </w:p>
    <w:p w14:paraId="69A77EF8" w14:textId="77777777" w:rsidR="00E07BAC" w:rsidRPr="00E07BAC" w:rsidRDefault="000D2D2D" w:rsidP="00BF2CC6">
      <w:pPr>
        <w:shd w:val="clear" w:color="auto" w:fill="FFFFFF"/>
        <w:tabs>
          <w:tab w:val="left" w:pos="360"/>
        </w:tabs>
        <w:suppressAutoHyphens w:val="0"/>
        <w:spacing w:line="360" w:lineRule="auto"/>
        <w:ind w:left="11" w:right="201"/>
        <w:jc w:val="both"/>
        <w:rPr>
          <w:spacing w:val="15"/>
          <w:sz w:val="28"/>
          <w:szCs w:val="28"/>
          <w:lang w:eastAsia="ru-RU"/>
        </w:rPr>
      </w:pPr>
      <w:r>
        <w:rPr>
          <w:spacing w:val="15"/>
          <w:sz w:val="28"/>
          <w:szCs w:val="28"/>
          <w:lang w:eastAsia="ru-RU"/>
        </w:rPr>
        <w:t xml:space="preserve">      </w:t>
      </w:r>
      <w:r w:rsidR="00AF431E" w:rsidRPr="00E07BAC">
        <w:rPr>
          <w:spacing w:val="15"/>
          <w:sz w:val="28"/>
          <w:szCs w:val="28"/>
          <w:lang w:eastAsia="ru-RU"/>
        </w:rPr>
        <w:t xml:space="preserve">Схема теплоснабжения является основным предпроектным документом по развитию теплового хозяйства </w:t>
      </w:r>
      <w:r w:rsidR="00AF431E">
        <w:rPr>
          <w:spacing w:val="15"/>
          <w:sz w:val="28"/>
          <w:szCs w:val="28"/>
          <w:lang w:eastAsia="ru-RU"/>
        </w:rPr>
        <w:t>поселения</w:t>
      </w:r>
      <w:r w:rsidR="00AF431E" w:rsidRPr="00E07BAC">
        <w:rPr>
          <w:spacing w:val="15"/>
          <w:sz w:val="28"/>
          <w:szCs w:val="28"/>
          <w:lang w:eastAsia="ru-RU"/>
        </w:rPr>
        <w:t>. Она разрабатывается на основе анализа фактических тепловых нагрузок потребителей с учетом перспективного развития на 15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надежности, экономичности.</w:t>
      </w:r>
    </w:p>
    <w:p w14:paraId="59BEEDAC" w14:textId="77777777" w:rsidR="00967F4D" w:rsidRPr="00E01D5B" w:rsidRDefault="00967F4D" w:rsidP="00D15D12">
      <w:pPr>
        <w:shd w:val="clear" w:color="auto" w:fill="FFFFFF"/>
        <w:suppressAutoHyphens w:val="0"/>
        <w:spacing w:line="360" w:lineRule="auto"/>
        <w:ind w:left="11" w:right="201" w:firstLine="1270"/>
        <w:jc w:val="both"/>
        <w:rPr>
          <w:sz w:val="28"/>
          <w:szCs w:val="28"/>
          <w:lang w:eastAsia="ru-RU"/>
        </w:rPr>
      </w:pPr>
    </w:p>
    <w:p w14:paraId="0CB0C9D0" w14:textId="77777777" w:rsidR="00967F4D" w:rsidRDefault="000D2D2D" w:rsidP="009E02C8">
      <w:pPr>
        <w:suppressAutoHyphens w:val="0"/>
        <w:spacing w:line="360" w:lineRule="auto"/>
        <w:ind w:right="201" w:firstLine="720"/>
        <w:rPr>
          <w:b/>
          <w:spacing w:val="1"/>
          <w:sz w:val="28"/>
          <w:szCs w:val="28"/>
          <w:lang w:eastAsia="ru-RU"/>
        </w:rPr>
      </w:pPr>
      <w:r w:rsidRPr="00495CB8">
        <w:rPr>
          <w:b/>
          <w:spacing w:val="1"/>
          <w:sz w:val="28"/>
          <w:szCs w:val="28"/>
          <w:lang w:eastAsia="ru-RU"/>
        </w:rPr>
        <w:t xml:space="preserve">Основные цели </w:t>
      </w:r>
      <w:r w:rsidR="00B118E7">
        <w:rPr>
          <w:b/>
          <w:spacing w:val="1"/>
          <w:sz w:val="28"/>
          <w:szCs w:val="28"/>
          <w:lang w:eastAsia="ru-RU"/>
        </w:rPr>
        <w:t xml:space="preserve">и задачи </w:t>
      </w:r>
      <w:r w:rsidRPr="00495CB8">
        <w:rPr>
          <w:b/>
          <w:spacing w:val="1"/>
          <w:sz w:val="28"/>
          <w:szCs w:val="28"/>
          <w:lang w:eastAsia="ru-RU"/>
        </w:rPr>
        <w:t>сх</w:t>
      </w:r>
      <w:r w:rsidRPr="00495CB8">
        <w:rPr>
          <w:b/>
          <w:spacing w:val="1"/>
          <w:sz w:val="28"/>
          <w:szCs w:val="28"/>
          <w:lang w:eastAsia="ru-RU"/>
        </w:rPr>
        <w:t>емы теплоснабжения:</w:t>
      </w:r>
    </w:p>
    <w:p w14:paraId="753ADA5F" w14:textId="77777777" w:rsidR="00967F4D" w:rsidRPr="005D6F72" w:rsidRDefault="000D2D2D" w:rsidP="009E02C8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 xml:space="preserve">- </w:t>
      </w:r>
      <w:r w:rsidR="008C1C3E" w:rsidRPr="005D6F72">
        <w:rPr>
          <w:spacing w:val="15"/>
          <w:sz w:val="28"/>
          <w:szCs w:val="28"/>
          <w:lang w:eastAsia="ru-RU"/>
        </w:rPr>
        <w:t>обосновать необходимость и экономическую целесообразность проектирования и строительства новых, расширения и реконструкции существующих источников тепловой энергии и тепловых сетей, средств их эксплуатации и управления с целью обеспечения энергетической безопасности, развития экономики поселения и надежности</w:t>
      </w:r>
      <w:r w:rsidR="00B118E7" w:rsidRPr="005D6F72">
        <w:rPr>
          <w:spacing w:val="15"/>
          <w:sz w:val="28"/>
          <w:szCs w:val="28"/>
          <w:lang w:eastAsia="ru-RU"/>
        </w:rPr>
        <w:t xml:space="preserve"> теплоснабжения потребителей.</w:t>
      </w:r>
    </w:p>
    <w:p w14:paraId="6DD855FC" w14:textId="77777777" w:rsidR="00C96878" w:rsidRPr="005D6F72" w:rsidRDefault="000D2D2D" w:rsidP="009E02C8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>- минимизация затрат на теплоснабжение в расчете на каждого потребит</w:t>
      </w:r>
      <w:r w:rsidR="00B118E7" w:rsidRPr="005D6F72">
        <w:rPr>
          <w:spacing w:val="15"/>
          <w:sz w:val="28"/>
          <w:szCs w:val="28"/>
          <w:lang w:eastAsia="ru-RU"/>
        </w:rPr>
        <w:t>еля в долгосрочной перспективе.</w:t>
      </w:r>
    </w:p>
    <w:p w14:paraId="1F679EE8" w14:textId="77777777" w:rsidR="00C96878" w:rsidRPr="005D6F72" w:rsidRDefault="000D2D2D" w:rsidP="009E02C8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 xml:space="preserve">- улучшение качества жизни за последнее </w:t>
      </w:r>
      <w:r w:rsidR="005D6F70" w:rsidRPr="005D6F72">
        <w:rPr>
          <w:spacing w:val="15"/>
          <w:sz w:val="28"/>
          <w:szCs w:val="28"/>
          <w:lang w:eastAsia="ru-RU"/>
        </w:rPr>
        <w:t xml:space="preserve">десятилетие </w:t>
      </w:r>
      <w:r w:rsidR="005D6F70">
        <w:rPr>
          <w:spacing w:val="15"/>
          <w:sz w:val="28"/>
          <w:szCs w:val="28"/>
          <w:lang w:eastAsia="ru-RU"/>
        </w:rPr>
        <w:t>обусловливает</w:t>
      </w:r>
      <w:r w:rsidRPr="005D6F72">
        <w:rPr>
          <w:spacing w:val="15"/>
          <w:sz w:val="28"/>
          <w:szCs w:val="28"/>
          <w:lang w:eastAsia="ru-RU"/>
        </w:rPr>
        <w:t xml:space="preserve"> необходимость соответствующего развития коммунальной </w:t>
      </w:r>
      <w:r w:rsidR="005D6F70" w:rsidRPr="005D6F72">
        <w:rPr>
          <w:spacing w:val="15"/>
          <w:sz w:val="28"/>
          <w:szCs w:val="28"/>
          <w:lang w:eastAsia="ru-RU"/>
        </w:rPr>
        <w:t>инфраструктуры существующих</w:t>
      </w:r>
      <w:r w:rsidRPr="005D6F72">
        <w:rPr>
          <w:spacing w:val="15"/>
          <w:sz w:val="28"/>
          <w:szCs w:val="28"/>
          <w:lang w:eastAsia="ru-RU"/>
        </w:rPr>
        <w:t xml:space="preserve"> объектов.</w:t>
      </w:r>
    </w:p>
    <w:p w14:paraId="6547F595" w14:textId="77777777" w:rsidR="00B118E7" w:rsidRDefault="00B118E7" w:rsidP="00D15D12">
      <w:pPr>
        <w:suppressAutoHyphens w:val="0"/>
        <w:autoSpaceDN w:val="0"/>
        <w:spacing w:line="360" w:lineRule="auto"/>
        <w:ind w:right="201" w:firstLine="720"/>
        <w:jc w:val="both"/>
        <w:rPr>
          <w:sz w:val="28"/>
          <w:szCs w:val="28"/>
          <w:lang w:eastAsia="ru-RU"/>
        </w:rPr>
      </w:pPr>
    </w:p>
    <w:p w14:paraId="14A54407" w14:textId="77777777" w:rsidR="0085169A" w:rsidRDefault="0085169A" w:rsidP="00326E6F">
      <w:pPr>
        <w:suppressAutoHyphens w:val="0"/>
        <w:ind w:right="201"/>
        <w:jc w:val="center"/>
        <w:rPr>
          <w:b/>
          <w:color w:val="000000"/>
          <w:sz w:val="32"/>
          <w:szCs w:val="32"/>
          <w:lang w:eastAsia="ru-RU"/>
        </w:rPr>
      </w:pPr>
    </w:p>
    <w:p w14:paraId="232F6D6D" w14:textId="77777777" w:rsidR="0085169A" w:rsidRDefault="0085169A" w:rsidP="00326E6F">
      <w:pPr>
        <w:suppressAutoHyphens w:val="0"/>
        <w:ind w:right="201"/>
        <w:jc w:val="center"/>
        <w:rPr>
          <w:b/>
          <w:color w:val="000000"/>
          <w:sz w:val="32"/>
          <w:szCs w:val="32"/>
          <w:lang w:eastAsia="ru-RU"/>
        </w:rPr>
      </w:pPr>
    </w:p>
    <w:p w14:paraId="6D85C0DE" w14:textId="77777777" w:rsidR="00627657" w:rsidRPr="00845AF0" w:rsidRDefault="000D2D2D" w:rsidP="00326E6F">
      <w:pPr>
        <w:suppressAutoHyphens w:val="0"/>
        <w:ind w:right="201"/>
        <w:jc w:val="center"/>
        <w:rPr>
          <w:b/>
          <w:color w:val="000000"/>
          <w:sz w:val="32"/>
          <w:szCs w:val="32"/>
          <w:lang w:eastAsia="ru-RU"/>
        </w:rPr>
      </w:pPr>
      <w:r w:rsidRPr="00845AF0">
        <w:rPr>
          <w:b/>
          <w:color w:val="000000"/>
          <w:sz w:val="32"/>
          <w:szCs w:val="32"/>
          <w:lang w:eastAsia="ru-RU"/>
        </w:rPr>
        <w:lastRenderedPageBreak/>
        <w:t>Общая часть</w:t>
      </w:r>
    </w:p>
    <w:p w14:paraId="3F44EF6C" w14:textId="77777777" w:rsidR="00326E6F" w:rsidRDefault="00326E6F" w:rsidP="00326E6F">
      <w:pPr>
        <w:suppressAutoHyphens w:val="0"/>
        <w:ind w:right="201"/>
        <w:jc w:val="center"/>
        <w:rPr>
          <w:b/>
          <w:sz w:val="32"/>
          <w:szCs w:val="32"/>
          <w:lang w:eastAsia="ru-RU"/>
        </w:rPr>
      </w:pPr>
    </w:p>
    <w:p w14:paraId="52A1D5EE" w14:textId="77777777" w:rsidR="009E02C8" w:rsidRDefault="000D2D2D" w:rsidP="009E02C8">
      <w:pPr>
        <w:suppressAutoHyphens w:val="0"/>
        <w:autoSpaceDE w:val="0"/>
        <w:autoSpaceDN w:val="0"/>
        <w:adjustRightInd w:val="0"/>
        <w:spacing w:before="93" w:line="360" w:lineRule="auto"/>
        <w:ind w:right="198" w:firstLine="360"/>
        <w:jc w:val="both"/>
        <w:rPr>
          <w:sz w:val="28"/>
          <w:szCs w:val="28"/>
          <w:lang w:eastAsia="ru-RU"/>
        </w:rPr>
      </w:pPr>
      <w:r w:rsidRPr="005C4479">
        <w:rPr>
          <w:sz w:val="28"/>
          <w:szCs w:val="28"/>
          <w:lang w:eastAsia="ru-RU"/>
        </w:rPr>
        <w:t xml:space="preserve">Муниципальное образование </w:t>
      </w:r>
      <w:r w:rsidR="00F619BD">
        <w:rPr>
          <w:sz w:val="28"/>
          <w:szCs w:val="28"/>
          <w:lang w:eastAsia="ru-RU"/>
        </w:rPr>
        <w:t>г. Болохово</w:t>
      </w:r>
      <w:r w:rsidR="0013040A">
        <w:rPr>
          <w:sz w:val="28"/>
          <w:szCs w:val="28"/>
          <w:lang w:eastAsia="ru-RU"/>
        </w:rPr>
        <w:t xml:space="preserve"> Киреевского </w:t>
      </w:r>
      <w:r w:rsidR="007072F4">
        <w:rPr>
          <w:sz w:val="28"/>
          <w:szCs w:val="28"/>
          <w:lang w:eastAsia="ru-RU"/>
        </w:rPr>
        <w:t>района входит</w:t>
      </w:r>
      <w:r w:rsidRPr="005C4479">
        <w:rPr>
          <w:sz w:val="28"/>
          <w:szCs w:val="28"/>
          <w:lang w:eastAsia="ru-RU"/>
        </w:rPr>
        <w:t xml:space="preserve"> в </w:t>
      </w:r>
      <w:r w:rsidR="007072F4" w:rsidRPr="005C4479">
        <w:rPr>
          <w:sz w:val="28"/>
          <w:szCs w:val="28"/>
          <w:lang w:eastAsia="ru-RU"/>
        </w:rPr>
        <w:t>состав Киреевского</w:t>
      </w:r>
      <w:r w:rsidR="00F619BD">
        <w:rPr>
          <w:sz w:val="28"/>
          <w:szCs w:val="28"/>
          <w:lang w:eastAsia="ru-RU"/>
        </w:rPr>
        <w:t xml:space="preserve"> </w:t>
      </w:r>
      <w:r w:rsidRPr="005C4479">
        <w:rPr>
          <w:sz w:val="28"/>
          <w:szCs w:val="28"/>
          <w:lang w:eastAsia="ru-RU"/>
        </w:rPr>
        <w:t>района</w:t>
      </w:r>
      <w:r w:rsidR="009F4A34">
        <w:rPr>
          <w:sz w:val="28"/>
          <w:szCs w:val="28"/>
          <w:lang w:eastAsia="ru-RU"/>
        </w:rPr>
        <w:t>,</w:t>
      </w:r>
      <w:r w:rsidRPr="005C4479">
        <w:rPr>
          <w:sz w:val="28"/>
          <w:szCs w:val="28"/>
          <w:lang w:eastAsia="ru-RU"/>
        </w:rPr>
        <w:t xml:space="preserve"> который в свою очередь входит в состав Тульской области Р</w:t>
      </w:r>
      <w:r w:rsidR="0013040A">
        <w:rPr>
          <w:sz w:val="28"/>
          <w:szCs w:val="28"/>
          <w:lang w:eastAsia="ru-RU"/>
        </w:rPr>
        <w:t xml:space="preserve">оссийской </w:t>
      </w:r>
      <w:r w:rsidRPr="005C4479">
        <w:rPr>
          <w:sz w:val="28"/>
          <w:szCs w:val="28"/>
          <w:lang w:eastAsia="ru-RU"/>
        </w:rPr>
        <w:t>Ф</w:t>
      </w:r>
      <w:r w:rsidR="0013040A">
        <w:rPr>
          <w:sz w:val="28"/>
          <w:szCs w:val="28"/>
          <w:lang w:eastAsia="ru-RU"/>
        </w:rPr>
        <w:t>едерации</w:t>
      </w:r>
      <w:r w:rsidRPr="005C4479">
        <w:rPr>
          <w:sz w:val="28"/>
          <w:szCs w:val="28"/>
          <w:lang w:eastAsia="ru-RU"/>
        </w:rPr>
        <w:t xml:space="preserve">. </w:t>
      </w:r>
    </w:p>
    <w:p w14:paraId="2598E12E" w14:textId="77777777" w:rsidR="0013040A" w:rsidRDefault="000D2D2D" w:rsidP="009E02C8">
      <w:pPr>
        <w:suppressAutoHyphens w:val="0"/>
        <w:autoSpaceDE w:val="0"/>
        <w:autoSpaceDN w:val="0"/>
        <w:adjustRightInd w:val="0"/>
        <w:spacing w:before="93" w:line="360" w:lineRule="auto"/>
        <w:ind w:right="198"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Население </w:t>
      </w:r>
      <w:r w:rsidR="00AF431E">
        <w:rPr>
          <w:sz w:val="28"/>
          <w:szCs w:val="28"/>
          <w:lang w:eastAsia="ru-RU"/>
        </w:rPr>
        <w:t xml:space="preserve">- </w:t>
      </w:r>
      <w:r>
        <w:rPr>
          <w:sz w:val="28"/>
          <w:szCs w:val="28"/>
          <w:lang w:eastAsia="ru-RU"/>
        </w:rPr>
        <w:t>10,3 тыс</w:t>
      </w:r>
      <w:r w:rsidR="00AF431E">
        <w:rPr>
          <w:sz w:val="28"/>
          <w:szCs w:val="28"/>
          <w:lang w:eastAsia="ru-RU"/>
        </w:rPr>
        <w:t>яч</w:t>
      </w:r>
      <w:r>
        <w:rPr>
          <w:sz w:val="28"/>
          <w:szCs w:val="28"/>
          <w:lang w:eastAsia="ru-RU"/>
        </w:rPr>
        <w:t xml:space="preserve"> чел</w:t>
      </w:r>
      <w:r w:rsidR="00AF431E">
        <w:rPr>
          <w:sz w:val="28"/>
          <w:szCs w:val="28"/>
          <w:lang w:eastAsia="ru-RU"/>
        </w:rPr>
        <w:t>овек</w:t>
      </w:r>
      <w:r>
        <w:rPr>
          <w:sz w:val="28"/>
          <w:szCs w:val="28"/>
          <w:lang w:eastAsia="ru-RU"/>
        </w:rPr>
        <w:t xml:space="preserve"> (</w:t>
      </w:r>
      <w:r w:rsidR="00AF431E">
        <w:rPr>
          <w:sz w:val="28"/>
          <w:szCs w:val="28"/>
          <w:lang w:eastAsia="ru-RU"/>
        </w:rPr>
        <w:t xml:space="preserve">по состоянию на </w:t>
      </w:r>
      <w:r>
        <w:rPr>
          <w:sz w:val="28"/>
          <w:szCs w:val="28"/>
          <w:lang w:eastAsia="ru-RU"/>
        </w:rPr>
        <w:t>2005</w:t>
      </w:r>
      <w:r w:rsidR="00AF431E">
        <w:rPr>
          <w:sz w:val="28"/>
          <w:szCs w:val="28"/>
          <w:lang w:eastAsia="ru-RU"/>
        </w:rPr>
        <w:t xml:space="preserve"> г.</w:t>
      </w:r>
      <w:r>
        <w:rPr>
          <w:sz w:val="28"/>
          <w:szCs w:val="28"/>
          <w:lang w:eastAsia="ru-RU"/>
        </w:rPr>
        <w:t xml:space="preserve">). </w:t>
      </w:r>
    </w:p>
    <w:p w14:paraId="750373C1" w14:textId="77777777" w:rsidR="005C4E7D" w:rsidRDefault="000D2D2D" w:rsidP="009E02C8">
      <w:pPr>
        <w:suppressAutoHyphens w:val="0"/>
        <w:autoSpaceDE w:val="0"/>
        <w:autoSpaceDN w:val="0"/>
        <w:adjustRightInd w:val="0"/>
        <w:spacing w:before="93" w:line="360" w:lineRule="auto"/>
        <w:ind w:right="198"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Город Болохово</w:t>
      </w:r>
      <w:r w:rsidR="00AF431E">
        <w:rPr>
          <w:sz w:val="28"/>
          <w:szCs w:val="28"/>
          <w:lang w:eastAsia="ru-RU"/>
        </w:rPr>
        <w:t xml:space="preserve"> расположен вблизи реки Шиворонь (бассейн Оки)</w:t>
      </w:r>
      <w:r w:rsidR="0013040A">
        <w:rPr>
          <w:sz w:val="28"/>
          <w:szCs w:val="28"/>
          <w:lang w:eastAsia="ru-RU"/>
        </w:rPr>
        <w:t xml:space="preserve"> и находится </w:t>
      </w:r>
      <w:r w:rsidR="00AF431E">
        <w:rPr>
          <w:sz w:val="28"/>
          <w:szCs w:val="28"/>
          <w:lang w:eastAsia="ru-RU"/>
        </w:rPr>
        <w:t xml:space="preserve">в </w:t>
      </w:r>
      <w:r w:rsidR="0013040A">
        <w:rPr>
          <w:sz w:val="28"/>
          <w:szCs w:val="28"/>
          <w:lang w:eastAsia="ru-RU"/>
        </w:rPr>
        <w:t>18</w:t>
      </w:r>
      <w:r w:rsidR="00AF431E">
        <w:rPr>
          <w:sz w:val="28"/>
          <w:szCs w:val="28"/>
          <w:lang w:eastAsia="ru-RU"/>
        </w:rPr>
        <w:t xml:space="preserve"> км</w:t>
      </w:r>
      <w:r w:rsidR="0013040A">
        <w:rPr>
          <w:sz w:val="28"/>
          <w:szCs w:val="28"/>
          <w:lang w:eastAsia="ru-RU"/>
        </w:rPr>
        <w:t xml:space="preserve"> к юго-востоку</w:t>
      </w:r>
      <w:r w:rsidR="00AF431E">
        <w:rPr>
          <w:sz w:val="28"/>
          <w:szCs w:val="28"/>
          <w:lang w:eastAsia="ru-RU"/>
        </w:rPr>
        <w:t xml:space="preserve"> от</w:t>
      </w:r>
      <w:r w:rsidR="0013040A">
        <w:rPr>
          <w:sz w:val="28"/>
          <w:szCs w:val="28"/>
          <w:lang w:eastAsia="ru-RU"/>
        </w:rPr>
        <w:t xml:space="preserve"> г.</w:t>
      </w:r>
      <w:r w:rsidR="00AF431E">
        <w:rPr>
          <w:sz w:val="28"/>
          <w:szCs w:val="28"/>
          <w:lang w:eastAsia="ru-RU"/>
        </w:rPr>
        <w:t xml:space="preserve"> Тулы.</w:t>
      </w:r>
    </w:p>
    <w:p w14:paraId="207CAF59" w14:textId="77777777" w:rsidR="005C4E7D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Город </w:t>
      </w:r>
      <w:r w:rsidR="00AF431E">
        <w:rPr>
          <w:sz w:val="28"/>
          <w:szCs w:val="28"/>
          <w:lang w:eastAsia="ru-RU"/>
        </w:rPr>
        <w:t xml:space="preserve">Болохово – </w:t>
      </w:r>
      <w:r>
        <w:rPr>
          <w:sz w:val="28"/>
          <w:szCs w:val="28"/>
          <w:lang w:eastAsia="ru-RU"/>
        </w:rPr>
        <w:t xml:space="preserve">(статус города </w:t>
      </w:r>
      <w:r w:rsidR="00AF431E">
        <w:rPr>
          <w:sz w:val="28"/>
          <w:szCs w:val="28"/>
          <w:lang w:eastAsia="ru-RU"/>
        </w:rPr>
        <w:t>с 1943</w:t>
      </w:r>
      <w:r>
        <w:rPr>
          <w:sz w:val="28"/>
          <w:szCs w:val="28"/>
          <w:lang w:eastAsia="ru-RU"/>
        </w:rPr>
        <w:t xml:space="preserve"> г.)</w:t>
      </w:r>
      <w:r w:rsidR="00AF431E">
        <w:rPr>
          <w:sz w:val="28"/>
          <w:szCs w:val="28"/>
          <w:lang w:eastAsia="ru-RU"/>
        </w:rPr>
        <w:t xml:space="preserve"> в России, в К</w:t>
      </w:r>
      <w:r w:rsidR="00010896">
        <w:rPr>
          <w:sz w:val="28"/>
          <w:szCs w:val="28"/>
          <w:lang w:eastAsia="ru-RU"/>
        </w:rPr>
        <w:t>и</w:t>
      </w:r>
      <w:r w:rsidR="00AF431E">
        <w:rPr>
          <w:sz w:val="28"/>
          <w:szCs w:val="28"/>
          <w:lang w:eastAsia="ru-RU"/>
        </w:rPr>
        <w:t>реевском районе Тульский области. В ходе муниципальной реформы получил статус городского поселения (муниципальное образование город Болохово Киреевского района).</w:t>
      </w:r>
    </w:p>
    <w:p w14:paraId="6A5FA319" w14:textId="77777777" w:rsidR="005C4E7D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Муниципальное образование г. </w:t>
      </w:r>
      <w:r w:rsidR="00AF431E">
        <w:rPr>
          <w:sz w:val="28"/>
          <w:szCs w:val="28"/>
          <w:lang w:eastAsia="ru-RU"/>
        </w:rPr>
        <w:t xml:space="preserve">Болохово </w:t>
      </w:r>
      <w:r>
        <w:rPr>
          <w:sz w:val="28"/>
          <w:szCs w:val="28"/>
          <w:lang w:eastAsia="ru-RU"/>
        </w:rPr>
        <w:t xml:space="preserve">Киреевского района </w:t>
      </w:r>
      <w:r w:rsidR="00AF431E">
        <w:rPr>
          <w:sz w:val="28"/>
          <w:szCs w:val="28"/>
          <w:lang w:eastAsia="ru-RU"/>
        </w:rPr>
        <w:t>включает в</w:t>
      </w:r>
      <w:r>
        <w:rPr>
          <w:sz w:val="28"/>
          <w:szCs w:val="28"/>
          <w:lang w:eastAsia="ru-RU"/>
        </w:rPr>
        <w:t xml:space="preserve">  </w:t>
      </w:r>
      <w:r w:rsidR="00AF431E">
        <w:rPr>
          <w:sz w:val="28"/>
          <w:szCs w:val="28"/>
          <w:lang w:eastAsia="ru-RU"/>
        </w:rPr>
        <w:t xml:space="preserve"> себя следующие населенные пункты</w:t>
      </w:r>
      <w:r>
        <w:rPr>
          <w:sz w:val="28"/>
          <w:szCs w:val="28"/>
          <w:lang w:eastAsia="ru-RU"/>
        </w:rPr>
        <w:t>: город Болохово,</w:t>
      </w:r>
      <w:r w:rsidR="00AF431E">
        <w:rPr>
          <w:sz w:val="28"/>
          <w:szCs w:val="28"/>
          <w:lang w:eastAsia="ru-RU"/>
        </w:rPr>
        <w:t xml:space="preserve"> пос. Советский, пос. Побединский, пос. Улановский</w:t>
      </w:r>
      <w:r>
        <w:rPr>
          <w:sz w:val="28"/>
          <w:szCs w:val="28"/>
          <w:lang w:eastAsia="ru-RU"/>
        </w:rPr>
        <w:t>, пос. Южный</w:t>
      </w:r>
      <w:r w:rsidR="00AF431E">
        <w:rPr>
          <w:sz w:val="28"/>
          <w:szCs w:val="28"/>
          <w:lang w:eastAsia="ru-RU"/>
        </w:rPr>
        <w:t xml:space="preserve"> с численностью населения по данным на 2008 год:</w:t>
      </w:r>
    </w:p>
    <w:p w14:paraId="7200F801" w14:textId="77777777" w:rsidR="005C4E7D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Пос. Советский - 85 чел</w:t>
      </w:r>
      <w:r w:rsidR="008918D5">
        <w:rPr>
          <w:sz w:val="28"/>
          <w:szCs w:val="28"/>
          <w:lang w:eastAsia="ru-RU"/>
        </w:rPr>
        <w:t>овек;</w:t>
      </w:r>
    </w:p>
    <w:p w14:paraId="2A373D38" w14:textId="77777777" w:rsidR="005C4E7D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Пос. Ул</w:t>
      </w:r>
      <w:r w:rsidR="008918D5">
        <w:rPr>
          <w:sz w:val="28"/>
          <w:szCs w:val="28"/>
          <w:lang w:eastAsia="ru-RU"/>
        </w:rPr>
        <w:t>ановский – 145 человек;</w:t>
      </w:r>
    </w:p>
    <w:p w14:paraId="243454C1" w14:textId="77777777" w:rsidR="005C4E7D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Пос</w:t>
      </w:r>
      <w:r>
        <w:rPr>
          <w:sz w:val="28"/>
          <w:szCs w:val="28"/>
          <w:lang w:eastAsia="ru-RU"/>
        </w:rPr>
        <w:t>. Побединский - 13 человек;</w:t>
      </w:r>
    </w:p>
    <w:p w14:paraId="06A42790" w14:textId="77777777" w:rsidR="008918D5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Пос. Южный – 38 человек.</w:t>
      </w:r>
    </w:p>
    <w:p w14:paraId="628E82AC" w14:textId="77777777" w:rsidR="005C4E7D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Площадь территории МО г. Болохово составляет 1589,22 м</w:t>
      </w:r>
      <w:r w:rsidR="008918D5">
        <w:rPr>
          <w:sz w:val="28"/>
          <w:szCs w:val="28"/>
          <w:vertAlign w:val="superscript"/>
          <w:lang w:eastAsia="ru-RU"/>
        </w:rPr>
        <w:t>2</w:t>
      </w:r>
      <w:r>
        <w:rPr>
          <w:sz w:val="28"/>
          <w:szCs w:val="28"/>
          <w:lang w:eastAsia="ru-RU"/>
        </w:rPr>
        <w:t>.</w:t>
      </w:r>
    </w:p>
    <w:p w14:paraId="1037E5A4" w14:textId="77777777" w:rsidR="005C4E7D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Население – 10201 человек.</w:t>
      </w:r>
    </w:p>
    <w:p w14:paraId="4B71804C" w14:textId="77777777" w:rsidR="009E02C8" w:rsidRPr="009E02C8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color w:val="000000"/>
          <w:sz w:val="28"/>
          <w:szCs w:val="28"/>
          <w:lang w:eastAsia="ru-RU"/>
        </w:rPr>
      </w:pPr>
      <w:r w:rsidRPr="009E02C8">
        <w:rPr>
          <w:color w:val="000000"/>
          <w:sz w:val="28"/>
          <w:szCs w:val="28"/>
          <w:lang w:eastAsia="ru-RU"/>
        </w:rPr>
        <w:t>Географическая широта: 54°</w:t>
      </w:r>
      <w:r w:rsidR="00607453">
        <w:rPr>
          <w:color w:val="000000"/>
          <w:sz w:val="28"/>
          <w:szCs w:val="28"/>
          <w:lang w:eastAsia="ru-RU"/>
        </w:rPr>
        <w:t>05</w:t>
      </w:r>
      <w:r w:rsidRPr="009E02C8">
        <w:rPr>
          <w:color w:val="000000"/>
          <w:sz w:val="28"/>
          <w:szCs w:val="28"/>
          <w:lang w:eastAsia="ru-RU"/>
        </w:rPr>
        <w:t>'</w:t>
      </w:r>
    </w:p>
    <w:p w14:paraId="5C53B488" w14:textId="77777777" w:rsidR="009E02C8" w:rsidRPr="009E02C8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color w:val="000000"/>
          <w:sz w:val="28"/>
          <w:szCs w:val="28"/>
          <w:lang w:eastAsia="ru-RU"/>
        </w:rPr>
      </w:pPr>
      <w:r w:rsidRPr="009E02C8">
        <w:rPr>
          <w:color w:val="000000"/>
          <w:sz w:val="28"/>
          <w:szCs w:val="28"/>
          <w:lang w:eastAsia="ru-RU"/>
        </w:rPr>
        <w:t>Географическая долгота: 3</w:t>
      </w:r>
      <w:r w:rsidR="00607453">
        <w:rPr>
          <w:color w:val="000000"/>
          <w:sz w:val="28"/>
          <w:szCs w:val="28"/>
          <w:lang w:eastAsia="ru-RU"/>
        </w:rPr>
        <w:t>7</w:t>
      </w:r>
      <w:r w:rsidRPr="009E02C8">
        <w:rPr>
          <w:color w:val="000000"/>
          <w:sz w:val="28"/>
          <w:szCs w:val="28"/>
          <w:lang w:eastAsia="ru-RU"/>
        </w:rPr>
        <w:t>°</w:t>
      </w:r>
      <w:r w:rsidR="00607453">
        <w:rPr>
          <w:color w:val="000000"/>
          <w:sz w:val="28"/>
          <w:szCs w:val="28"/>
          <w:lang w:eastAsia="ru-RU"/>
        </w:rPr>
        <w:t>49</w:t>
      </w:r>
      <w:r w:rsidRPr="009E02C8">
        <w:rPr>
          <w:color w:val="000000"/>
          <w:sz w:val="28"/>
          <w:szCs w:val="28"/>
          <w:lang w:eastAsia="ru-RU"/>
        </w:rPr>
        <w:t xml:space="preserve">' </w:t>
      </w:r>
    </w:p>
    <w:p w14:paraId="1241A5D8" w14:textId="77777777" w:rsidR="009E02C8" w:rsidRPr="009E02C8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color w:val="000000"/>
          <w:sz w:val="28"/>
          <w:szCs w:val="28"/>
          <w:lang w:eastAsia="ru-RU"/>
        </w:rPr>
      </w:pPr>
      <w:r w:rsidRPr="009E02C8">
        <w:rPr>
          <w:color w:val="000000"/>
          <w:sz w:val="28"/>
          <w:szCs w:val="28"/>
          <w:lang w:eastAsia="ru-RU"/>
        </w:rPr>
        <w:t xml:space="preserve">Муниципальное образование </w:t>
      </w:r>
      <w:r w:rsidR="0085169A">
        <w:rPr>
          <w:color w:val="000000"/>
          <w:sz w:val="28"/>
          <w:szCs w:val="28"/>
          <w:lang w:eastAsia="ru-RU"/>
        </w:rPr>
        <w:t>Болохово</w:t>
      </w:r>
      <w:r w:rsidR="008918D5">
        <w:rPr>
          <w:color w:val="000000"/>
          <w:sz w:val="28"/>
          <w:szCs w:val="28"/>
          <w:lang w:eastAsia="ru-RU"/>
        </w:rPr>
        <w:t xml:space="preserve"> Киреевского района</w:t>
      </w:r>
      <w:r w:rsidRPr="009E02C8">
        <w:rPr>
          <w:color w:val="000000"/>
          <w:sz w:val="28"/>
          <w:szCs w:val="28"/>
          <w:lang w:eastAsia="ru-RU"/>
        </w:rPr>
        <w:t xml:space="preserve"> </w:t>
      </w:r>
      <w:r w:rsidR="007072F4" w:rsidRPr="009E02C8">
        <w:rPr>
          <w:color w:val="000000"/>
          <w:sz w:val="28"/>
          <w:szCs w:val="28"/>
          <w:lang w:eastAsia="ru-RU"/>
        </w:rPr>
        <w:t>граничит с</w:t>
      </w:r>
      <w:r w:rsidRPr="009E02C8">
        <w:rPr>
          <w:color w:val="000000"/>
          <w:sz w:val="28"/>
          <w:szCs w:val="28"/>
          <w:lang w:eastAsia="ru-RU"/>
        </w:rPr>
        <w:t xml:space="preserve"> муниципальными районами Тульской области:</w:t>
      </w:r>
    </w:p>
    <w:p w14:paraId="7B83FA2D" w14:textId="77777777" w:rsidR="004022A4" w:rsidRPr="005D24B7" w:rsidRDefault="000D2D2D" w:rsidP="004022A4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>- с северо-запада - Ленинский район;</w:t>
      </w:r>
    </w:p>
    <w:p w14:paraId="11217EB8" w14:textId="77777777" w:rsidR="004022A4" w:rsidRPr="005D24B7" w:rsidRDefault="000D2D2D" w:rsidP="004022A4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>- с северо-востока - Веневский район, Новомосковский район;</w:t>
      </w:r>
    </w:p>
    <w:p w14:paraId="4D0721C0" w14:textId="77777777" w:rsidR="004022A4" w:rsidRPr="005D24B7" w:rsidRDefault="000D2D2D" w:rsidP="004022A4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>- с востока</w:t>
      </w:r>
      <w:r w:rsidR="00F712B7">
        <w:rPr>
          <w:sz w:val="28"/>
          <w:szCs w:val="28"/>
          <w:lang w:eastAsia="ru-RU"/>
        </w:rPr>
        <w:t xml:space="preserve"> </w:t>
      </w:r>
      <w:r w:rsidRPr="005D24B7">
        <w:rPr>
          <w:sz w:val="28"/>
          <w:szCs w:val="28"/>
          <w:lang w:eastAsia="ru-RU"/>
        </w:rPr>
        <w:t>-</w:t>
      </w:r>
      <w:r w:rsidR="00F712B7">
        <w:rPr>
          <w:sz w:val="28"/>
          <w:szCs w:val="28"/>
          <w:lang w:eastAsia="ru-RU"/>
        </w:rPr>
        <w:t xml:space="preserve"> </w:t>
      </w:r>
      <w:r w:rsidRPr="005D24B7">
        <w:rPr>
          <w:sz w:val="28"/>
          <w:szCs w:val="28"/>
          <w:lang w:eastAsia="ru-RU"/>
        </w:rPr>
        <w:t>Узловский район;</w:t>
      </w:r>
    </w:p>
    <w:p w14:paraId="25A6927A" w14:textId="77777777" w:rsidR="004022A4" w:rsidRPr="005D24B7" w:rsidRDefault="000D2D2D" w:rsidP="004022A4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 xml:space="preserve">- с запада, юго-запада – Щекинский район, </w:t>
      </w:r>
      <w:r w:rsidRPr="005D24B7">
        <w:rPr>
          <w:sz w:val="28"/>
          <w:szCs w:val="28"/>
          <w:lang w:eastAsia="ru-RU"/>
        </w:rPr>
        <w:t>Тепло-Огаревский район;</w:t>
      </w:r>
    </w:p>
    <w:p w14:paraId="024E0FFE" w14:textId="77777777" w:rsidR="004022A4" w:rsidRPr="005D24B7" w:rsidRDefault="000D2D2D" w:rsidP="004022A4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>- с юго-востока - Богородицкий район.</w:t>
      </w:r>
    </w:p>
    <w:p w14:paraId="07C82332" w14:textId="77777777" w:rsidR="005B6A6D" w:rsidRPr="005B6A6D" w:rsidRDefault="000D2D2D" w:rsidP="005B6A6D">
      <w:pPr>
        <w:widowControl w:val="0"/>
        <w:suppressAutoHyphens w:val="0"/>
        <w:spacing w:before="20" w:after="20"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5B6A6D">
        <w:rPr>
          <w:b/>
          <w:color w:val="000000"/>
          <w:sz w:val="28"/>
          <w:szCs w:val="28"/>
          <w:lang w:eastAsia="ru-RU"/>
        </w:rPr>
        <w:lastRenderedPageBreak/>
        <w:t>Климат</w:t>
      </w:r>
      <w:r w:rsidRPr="005B6A6D">
        <w:rPr>
          <w:color w:val="000000"/>
          <w:sz w:val="28"/>
          <w:szCs w:val="28"/>
          <w:lang w:eastAsia="ru-RU"/>
        </w:rPr>
        <w:t xml:space="preserve"> – умеренно-континентальный, характеризуется </w:t>
      </w:r>
      <w:r w:rsidR="007072F4" w:rsidRPr="005B6A6D">
        <w:rPr>
          <w:color w:val="000000"/>
          <w:sz w:val="28"/>
          <w:szCs w:val="28"/>
          <w:lang w:eastAsia="ru-RU"/>
        </w:rPr>
        <w:t>умеренно</w:t>
      </w:r>
      <w:r w:rsidR="007072F4">
        <w:rPr>
          <w:color w:val="000000"/>
          <w:sz w:val="28"/>
          <w:szCs w:val="28"/>
          <w:lang w:eastAsia="ru-RU"/>
        </w:rPr>
        <w:t xml:space="preserve"> </w:t>
      </w:r>
      <w:r w:rsidR="007072F4" w:rsidRPr="005B6A6D">
        <w:rPr>
          <w:color w:val="000000"/>
          <w:sz w:val="28"/>
          <w:szCs w:val="28"/>
          <w:lang w:eastAsia="ru-RU"/>
        </w:rPr>
        <w:t>холодной</w:t>
      </w:r>
      <w:r w:rsidRPr="005B6A6D">
        <w:rPr>
          <w:color w:val="000000"/>
          <w:sz w:val="28"/>
          <w:szCs w:val="28"/>
          <w:lang w:eastAsia="ru-RU"/>
        </w:rPr>
        <w:t xml:space="preserve"> зимой и теплым летом. Среднегодовая температура +5</w:t>
      </w:r>
      <w:r w:rsidR="00FB0D14">
        <w:rPr>
          <w:color w:val="000000"/>
          <w:sz w:val="28"/>
          <w:szCs w:val="28"/>
          <w:lang w:eastAsia="ru-RU"/>
        </w:rPr>
        <w:t>,5</w:t>
      </w:r>
      <w:r w:rsidRPr="005B6A6D">
        <w:rPr>
          <w:color w:val="000000"/>
          <w:sz w:val="28"/>
          <w:szCs w:val="28"/>
          <w:lang w:eastAsia="ru-RU"/>
        </w:rPr>
        <w:t>°C, средняя температура января -</w:t>
      </w:r>
      <w:r w:rsidR="00FB0D14">
        <w:rPr>
          <w:color w:val="000000"/>
          <w:sz w:val="28"/>
          <w:szCs w:val="28"/>
          <w:lang w:eastAsia="ru-RU"/>
        </w:rPr>
        <w:t>8,2</w:t>
      </w:r>
      <w:r w:rsidRPr="005B6A6D">
        <w:rPr>
          <w:color w:val="000000"/>
          <w:sz w:val="28"/>
          <w:szCs w:val="28"/>
          <w:lang w:eastAsia="ru-RU"/>
        </w:rPr>
        <w:t>°C, июля +</w:t>
      </w:r>
      <w:r w:rsidR="00FB0D14">
        <w:rPr>
          <w:color w:val="000000"/>
          <w:sz w:val="28"/>
          <w:szCs w:val="28"/>
          <w:lang w:eastAsia="ru-RU"/>
        </w:rPr>
        <w:t>18,9</w:t>
      </w:r>
      <w:r w:rsidRPr="005B6A6D">
        <w:rPr>
          <w:color w:val="000000"/>
          <w:sz w:val="28"/>
          <w:szCs w:val="28"/>
          <w:lang w:eastAsia="ru-RU"/>
        </w:rPr>
        <w:t xml:space="preserve">°C. </w:t>
      </w:r>
      <w:r w:rsidRPr="005B6A6D">
        <w:rPr>
          <w:color w:val="000000"/>
          <w:sz w:val="28"/>
          <w:szCs w:val="28"/>
          <w:lang w:eastAsia="ru-RU"/>
        </w:rPr>
        <w:t>Продолжительность периода с положительными температурами составляет 220—225 дней. Среднегодовая сумма осадков составляет 550 - 600 мм, 70 процентов осадков выпадает в теплый период, зимние осадки имеют меньшую интенсивность, но большую продолжительность.</w:t>
      </w:r>
    </w:p>
    <w:p w14:paraId="23FAF72E" w14:textId="77777777" w:rsidR="005B6A6D" w:rsidRDefault="000D2D2D" w:rsidP="005B6A6D">
      <w:pPr>
        <w:widowControl w:val="0"/>
        <w:suppressAutoHyphens w:val="0"/>
        <w:spacing w:before="20" w:after="20"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5B6A6D">
        <w:rPr>
          <w:color w:val="000000"/>
          <w:sz w:val="28"/>
          <w:szCs w:val="28"/>
          <w:lang w:eastAsia="ru-RU"/>
        </w:rPr>
        <w:t>С</w:t>
      </w:r>
      <w:r w:rsidRPr="005B6A6D">
        <w:rPr>
          <w:color w:val="000000"/>
          <w:sz w:val="28"/>
          <w:szCs w:val="28"/>
          <w:lang w:eastAsia="ru-RU"/>
        </w:rPr>
        <w:t xml:space="preserve">нежный покров образуется в конце ноября. Устойчивый снежный покров образуется к середине декабря. Наибольшей высоты он достигает в конце февраля. Средняя высота покрова составляет 50 - 60 см на защищенных участках </w:t>
      </w:r>
    </w:p>
    <w:p w14:paraId="6DE96B27" w14:textId="77777777" w:rsidR="005B6A6D" w:rsidRPr="005B6A6D" w:rsidRDefault="000D2D2D" w:rsidP="005B6A6D">
      <w:pPr>
        <w:widowControl w:val="0"/>
        <w:suppressAutoHyphens w:val="0"/>
        <w:spacing w:before="20" w:after="20" w:line="360" w:lineRule="auto"/>
        <w:jc w:val="both"/>
        <w:rPr>
          <w:color w:val="000000"/>
          <w:sz w:val="28"/>
          <w:szCs w:val="28"/>
          <w:lang w:eastAsia="ru-RU"/>
        </w:rPr>
      </w:pPr>
      <w:r w:rsidRPr="005B6A6D">
        <w:rPr>
          <w:color w:val="000000"/>
          <w:sz w:val="28"/>
          <w:szCs w:val="28"/>
          <w:lang w:eastAsia="ru-RU"/>
        </w:rPr>
        <w:t>и 35 - 45 см - на открытых. Глубина проме</w:t>
      </w:r>
      <w:r w:rsidRPr="005B6A6D">
        <w:rPr>
          <w:color w:val="000000"/>
          <w:sz w:val="28"/>
          <w:szCs w:val="28"/>
          <w:lang w:eastAsia="ru-RU"/>
        </w:rPr>
        <w:t>рзания почвы составляет 120 – 140 см.</w:t>
      </w:r>
    </w:p>
    <w:p w14:paraId="2EC0A4C1" w14:textId="77777777" w:rsidR="001254C8" w:rsidRPr="001F2F10" w:rsidRDefault="000D2D2D" w:rsidP="00FB0D14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9F4A34">
        <w:rPr>
          <w:sz w:val="28"/>
          <w:szCs w:val="28"/>
          <w:lang w:eastAsia="ru-RU"/>
        </w:rPr>
        <w:t>Преобладающими ветрами являют</w:t>
      </w:r>
      <w:r w:rsidR="00FB0D14">
        <w:rPr>
          <w:sz w:val="28"/>
          <w:szCs w:val="28"/>
          <w:lang w:eastAsia="ru-RU"/>
        </w:rPr>
        <w:t xml:space="preserve">ся юго-западные и западные ветра. </w:t>
      </w:r>
      <w:r w:rsidR="001F2F10" w:rsidRPr="001F2F10">
        <w:rPr>
          <w:rFonts w:eastAsia="TimesNewRomanOOEnc"/>
          <w:sz w:val="28"/>
          <w:szCs w:val="28"/>
          <w:lang w:eastAsia="ru-RU"/>
        </w:rPr>
        <w:t>Среднемесячна</w:t>
      </w:r>
      <w:r w:rsidR="00FB0D14">
        <w:rPr>
          <w:rFonts w:eastAsia="TimesNewRomanOOEnc"/>
          <w:sz w:val="28"/>
          <w:szCs w:val="28"/>
          <w:lang w:eastAsia="ru-RU"/>
        </w:rPr>
        <w:t>я скорость ветра 3,1м/сек.</w:t>
      </w:r>
    </w:p>
    <w:p w14:paraId="2F7D396F" w14:textId="77777777" w:rsidR="00FA27B2" w:rsidRDefault="000D2D2D" w:rsidP="00FB0D14">
      <w:pPr>
        <w:widowControl w:val="0"/>
        <w:spacing w:line="360" w:lineRule="auto"/>
        <w:ind w:firstLine="567"/>
        <w:jc w:val="both"/>
        <w:rPr>
          <w:rFonts w:eastAsia="SimSun"/>
          <w:kern w:val="1"/>
          <w:sz w:val="28"/>
          <w:szCs w:val="28"/>
          <w:lang w:bidi="hi-IN"/>
        </w:rPr>
      </w:pPr>
      <w:r w:rsidRPr="00942446">
        <w:rPr>
          <w:rFonts w:eastAsia="SimSun" w:cs="Mangal"/>
          <w:kern w:val="1"/>
          <w:sz w:val="28"/>
          <w:szCs w:val="28"/>
          <w:lang w:bidi="hi-IN"/>
        </w:rPr>
        <w:t xml:space="preserve">Расчетные параметры наружного воздуха для проектирования </w:t>
      </w:r>
      <w:r w:rsidR="00942446" w:rsidRPr="00942446">
        <w:rPr>
          <w:rFonts w:eastAsia="SimSun" w:cs="Mangal"/>
          <w:kern w:val="1"/>
          <w:sz w:val="28"/>
          <w:szCs w:val="28"/>
          <w:lang w:bidi="hi-IN"/>
        </w:rPr>
        <w:t>системы</w:t>
      </w:r>
      <w:r w:rsidRPr="00942446">
        <w:rPr>
          <w:rFonts w:eastAsia="SimSun" w:cs="Mangal"/>
          <w:kern w:val="1"/>
          <w:sz w:val="28"/>
          <w:szCs w:val="28"/>
          <w:lang w:bidi="hi-IN"/>
        </w:rPr>
        <w:t xml:space="preserve"> </w:t>
      </w:r>
      <w:r w:rsidR="00942446" w:rsidRPr="00942446">
        <w:rPr>
          <w:rFonts w:eastAsia="SimSun" w:cs="Mangal"/>
          <w:kern w:val="1"/>
          <w:sz w:val="28"/>
          <w:szCs w:val="28"/>
          <w:lang w:bidi="hi-IN"/>
        </w:rPr>
        <w:t>теплоснабжения</w:t>
      </w:r>
      <w:r w:rsidRPr="00942446">
        <w:rPr>
          <w:rFonts w:eastAsia="SimSun" w:cs="Mangal"/>
          <w:kern w:val="1"/>
          <w:sz w:val="28"/>
          <w:szCs w:val="28"/>
          <w:lang w:bidi="hi-IN"/>
        </w:rPr>
        <w:t xml:space="preserve"> приняты на основании климатологических данных места расположения объекта в соответствии с данными СНиП 23.01-99* и приведены в таблице</w:t>
      </w:r>
      <w:r w:rsidR="00942446">
        <w:rPr>
          <w:rFonts w:eastAsia="SimSun" w:cs="Mangal"/>
          <w:kern w:val="1"/>
          <w:sz w:val="28"/>
          <w:szCs w:val="28"/>
          <w:lang w:bidi="hi-IN"/>
        </w:rPr>
        <w:t xml:space="preserve"> </w:t>
      </w:r>
      <w:r w:rsidRPr="00942446">
        <w:rPr>
          <w:rFonts w:eastAsia="SimSun" w:cs="Mangal"/>
          <w:kern w:val="1"/>
          <w:sz w:val="28"/>
          <w:szCs w:val="28"/>
          <w:lang w:bidi="hi-IN"/>
        </w:rPr>
        <w:t xml:space="preserve">1. </w:t>
      </w:r>
      <w:r w:rsidR="00942446" w:rsidRPr="00942446">
        <w:rPr>
          <w:rFonts w:eastAsia="SimSun"/>
          <w:kern w:val="1"/>
          <w:sz w:val="28"/>
          <w:szCs w:val="28"/>
          <w:lang w:bidi="hi-IN"/>
        </w:rPr>
        <w:t xml:space="preserve">   </w:t>
      </w:r>
    </w:p>
    <w:p w14:paraId="72112F70" w14:textId="77777777" w:rsidR="00FA27B2" w:rsidRPr="00F3419B" w:rsidRDefault="000D2D2D" w:rsidP="00FB0D14">
      <w:pPr>
        <w:suppressAutoHyphens w:val="0"/>
        <w:jc w:val="right"/>
        <w:rPr>
          <w:sz w:val="28"/>
          <w:szCs w:val="28"/>
          <w:lang w:eastAsia="ar-SA"/>
        </w:rPr>
      </w:pPr>
      <w:r w:rsidRPr="00F3419B">
        <w:rPr>
          <w:sz w:val="28"/>
          <w:szCs w:val="28"/>
          <w:lang w:eastAsia="ar-SA"/>
        </w:rPr>
        <w:t>Таблица 1</w:t>
      </w:r>
    </w:p>
    <w:tbl>
      <w:tblPr>
        <w:tblW w:w="9521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6351"/>
        <w:gridCol w:w="1701"/>
        <w:gridCol w:w="1469"/>
      </w:tblGrid>
      <w:tr w:rsidR="00D10752" w14:paraId="30B1ACA1" w14:textId="77777777" w:rsidTr="00DA3F26">
        <w:trPr>
          <w:trHeight w:val="64"/>
        </w:trPr>
        <w:tc>
          <w:tcPr>
            <w:tcW w:w="63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1855CCE8" w14:textId="77777777" w:rsidR="005B6A6D" w:rsidRPr="005B6A6D" w:rsidRDefault="000D2D2D" w:rsidP="000C479B">
            <w:pPr>
              <w:widowControl w:val="0"/>
              <w:snapToGrid w:val="0"/>
              <w:spacing w:after="120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>Наименование параметра наружного воздуха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A2A571" w14:textId="77777777" w:rsidR="005B6A6D" w:rsidRPr="005B6A6D" w:rsidRDefault="000D2D2D" w:rsidP="007072F4">
            <w:pPr>
              <w:widowControl w:val="0"/>
              <w:snapToGrid w:val="0"/>
              <w:spacing w:after="120"/>
              <w:jc w:val="center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>Период года</w:t>
            </w:r>
          </w:p>
        </w:tc>
      </w:tr>
      <w:tr w:rsidR="00D10752" w14:paraId="5C82E586" w14:textId="77777777" w:rsidTr="00DA3F26">
        <w:trPr>
          <w:trHeight w:val="64"/>
        </w:trPr>
        <w:tc>
          <w:tcPr>
            <w:tcW w:w="6351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386864" w14:textId="77777777" w:rsidR="005B6A6D" w:rsidRPr="005B6A6D" w:rsidRDefault="005B6A6D" w:rsidP="000C479B">
            <w:pPr>
              <w:widowControl w:val="0"/>
              <w:snapToGrid w:val="0"/>
              <w:spacing w:after="120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099E3E" w14:textId="77777777" w:rsidR="005B6A6D" w:rsidRPr="005B6A6D" w:rsidRDefault="000D2D2D" w:rsidP="007072F4">
            <w:pPr>
              <w:widowControl w:val="0"/>
              <w:snapToGrid w:val="0"/>
              <w:spacing w:after="120"/>
              <w:jc w:val="center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>теплый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08892A" w14:textId="77777777" w:rsidR="005B6A6D" w:rsidRPr="005B6A6D" w:rsidRDefault="000D2D2D" w:rsidP="007072F4">
            <w:pPr>
              <w:widowControl w:val="0"/>
              <w:snapToGrid w:val="0"/>
              <w:spacing w:after="120"/>
              <w:jc w:val="center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>холодный</w:t>
            </w:r>
          </w:p>
        </w:tc>
      </w:tr>
      <w:tr w:rsidR="00D10752" w14:paraId="3821D528" w14:textId="77777777" w:rsidTr="00896F84">
        <w:trPr>
          <w:trHeight w:val="362"/>
        </w:trPr>
        <w:tc>
          <w:tcPr>
            <w:tcW w:w="63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AC3AA5" w14:textId="77777777" w:rsidR="00FB0D14" w:rsidRDefault="000D2D2D" w:rsidP="00FB0D14">
            <w:pPr>
              <w:widowControl w:val="0"/>
              <w:snapToGrid w:val="0"/>
              <w:spacing w:after="120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 xml:space="preserve">Расчетная температура наружного воздуха, </w:t>
            </w:r>
            <w:r w:rsidRPr="005B6A6D">
              <w:rPr>
                <w:rFonts w:eastAsia="SimSun" w:cs="Arial"/>
                <w:kern w:val="1"/>
                <w:sz w:val="28"/>
                <w:szCs w:val="28"/>
                <w:vertAlign w:val="superscript"/>
                <w:lang w:bidi="hi-IN"/>
              </w:rPr>
              <w:t>0</w:t>
            </w: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>С</w:t>
            </w:r>
            <w:r>
              <w:rPr>
                <w:rFonts w:eastAsia="SimSun" w:cs="Arial"/>
                <w:kern w:val="1"/>
                <w:sz w:val="28"/>
                <w:szCs w:val="28"/>
                <w:lang w:bidi="hi-IN"/>
              </w:rPr>
              <w:t xml:space="preserve"> </w:t>
            </w:r>
          </w:p>
          <w:p w14:paraId="7E52942B" w14:textId="77777777" w:rsidR="00FB0D14" w:rsidRPr="005B6A6D" w:rsidRDefault="000D2D2D" w:rsidP="00FB0D14">
            <w:pPr>
              <w:widowControl w:val="0"/>
              <w:snapToGrid w:val="0"/>
              <w:spacing w:after="120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>– отопления</w:t>
            </w:r>
          </w:p>
          <w:p w14:paraId="410B39B8" w14:textId="77777777" w:rsidR="00FB0D14" w:rsidRPr="005B6A6D" w:rsidRDefault="000D2D2D" w:rsidP="00FB0D14">
            <w:pPr>
              <w:widowControl w:val="0"/>
              <w:snapToGrid w:val="0"/>
              <w:spacing w:after="120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 xml:space="preserve"> (средняя наиболее холодной пятидневки)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B22AAC" w14:textId="77777777" w:rsidR="00FB0D14" w:rsidRPr="005B6A6D" w:rsidRDefault="000D2D2D" w:rsidP="00896F84">
            <w:pPr>
              <w:widowControl w:val="0"/>
              <w:snapToGrid w:val="0"/>
              <w:spacing w:after="120"/>
              <w:jc w:val="center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>–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1BF8BA" w14:textId="77777777" w:rsidR="00FB0D14" w:rsidRPr="00AD393F" w:rsidRDefault="000D2D2D" w:rsidP="00896F84">
            <w:pPr>
              <w:widowControl w:val="0"/>
              <w:snapToGrid w:val="0"/>
              <w:spacing w:after="120"/>
              <w:jc w:val="center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>
              <w:rPr>
                <w:rFonts w:eastAsia="SimSun" w:cs="Arial"/>
                <w:kern w:val="1"/>
                <w:sz w:val="28"/>
                <w:szCs w:val="28"/>
                <w:lang w:bidi="hi-IN"/>
              </w:rPr>
              <w:t>– 2</w:t>
            </w:r>
            <w:r w:rsidR="00AD393F">
              <w:rPr>
                <w:rFonts w:eastAsia="SimSun" w:cs="Arial"/>
                <w:kern w:val="1"/>
                <w:sz w:val="28"/>
                <w:szCs w:val="28"/>
                <w:lang w:bidi="hi-IN"/>
              </w:rPr>
              <w:t>4</w:t>
            </w:r>
          </w:p>
        </w:tc>
      </w:tr>
      <w:tr w:rsidR="00D10752" w14:paraId="143B94E0" w14:textId="77777777" w:rsidTr="00DA3F26">
        <w:trPr>
          <w:trHeight w:val="555"/>
        </w:trPr>
        <w:tc>
          <w:tcPr>
            <w:tcW w:w="63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FB345B" w14:textId="77777777" w:rsidR="00FB0D14" w:rsidRPr="005B6A6D" w:rsidRDefault="000D2D2D" w:rsidP="000C479B">
            <w:pPr>
              <w:widowControl w:val="0"/>
              <w:snapToGrid w:val="0"/>
              <w:spacing w:after="120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>Продолжительность отопительного периода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142BD9" w14:textId="77777777" w:rsidR="00FB0D14" w:rsidRPr="005B6A6D" w:rsidRDefault="000D2D2D" w:rsidP="00F3419B">
            <w:pPr>
              <w:widowControl w:val="0"/>
              <w:snapToGrid w:val="0"/>
              <w:spacing w:after="120"/>
              <w:jc w:val="center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>–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E304CB" w14:textId="77777777" w:rsidR="00FB0D14" w:rsidRPr="00AD393F" w:rsidRDefault="000D2D2D" w:rsidP="00F3419B">
            <w:pPr>
              <w:widowControl w:val="0"/>
              <w:snapToGrid w:val="0"/>
              <w:spacing w:after="120"/>
              <w:jc w:val="center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>
              <w:rPr>
                <w:rFonts w:eastAsia="SimSun" w:cs="Arial"/>
                <w:kern w:val="1"/>
                <w:sz w:val="28"/>
                <w:szCs w:val="28"/>
                <w:lang w:bidi="hi-IN"/>
              </w:rPr>
              <w:t>20</w:t>
            </w:r>
            <w:r w:rsidR="00AD393F">
              <w:rPr>
                <w:rFonts w:eastAsia="SimSun" w:cs="Arial"/>
                <w:kern w:val="1"/>
                <w:sz w:val="28"/>
                <w:szCs w:val="28"/>
                <w:lang w:bidi="hi-IN"/>
              </w:rPr>
              <w:t>2</w:t>
            </w:r>
          </w:p>
        </w:tc>
      </w:tr>
      <w:tr w:rsidR="00D10752" w14:paraId="0AA5F15B" w14:textId="77777777" w:rsidTr="00DA3F26">
        <w:trPr>
          <w:trHeight w:val="608"/>
        </w:trPr>
        <w:tc>
          <w:tcPr>
            <w:tcW w:w="63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CB0089" w14:textId="77777777" w:rsidR="00FB0D14" w:rsidRPr="005B6A6D" w:rsidRDefault="000D2D2D" w:rsidP="000C479B">
            <w:pPr>
              <w:widowControl w:val="0"/>
              <w:snapToGrid w:val="0"/>
              <w:spacing w:after="120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 xml:space="preserve">Средняя температура наружного воздуха за отопительный период, </w:t>
            </w:r>
            <w:r w:rsidRPr="005B6A6D">
              <w:rPr>
                <w:rFonts w:eastAsia="SimSun" w:cs="Arial"/>
                <w:kern w:val="1"/>
                <w:sz w:val="28"/>
                <w:szCs w:val="28"/>
                <w:vertAlign w:val="superscript"/>
                <w:lang w:bidi="hi-IN"/>
              </w:rPr>
              <w:t>0</w:t>
            </w: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>С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E05339" w14:textId="77777777" w:rsidR="00FB0D14" w:rsidRPr="005B6A6D" w:rsidRDefault="000D2D2D" w:rsidP="00F3419B">
            <w:pPr>
              <w:widowControl w:val="0"/>
              <w:snapToGrid w:val="0"/>
              <w:spacing w:after="120"/>
              <w:jc w:val="center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>–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E5882D" w14:textId="77777777" w:rsidR="00FB0D14" w:rsidRPr="00FB0D14" w:rsidRDefault="000D2D2D" w:rsidP="00FB0D14">
            <w:pPr>
              <w:widowControl w:val="0"/>
              <w:snapToGrid w:val="0"/>
              <w:spacing w:after="120"/>
              <w:jc w:val="center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 xml:space="preserve">– </w:t>
            </w:r>
            <w:r>
              <w:rPr>
                <w:rFonts w:eastAsia="SimSun" w:cs="Arial"/>
                <w:kern w:val="1"/>
                <w:sz w:val="28"/>
                <w:szCs w:val="28"/>
                <w:lang w:bidi="hi-IN"/>
              </w:rPr>
              <w:t>2,6</w:t>
            </w:r>
          </w:p>
        </w:tc>
      </w:tr>
    </w:tbl>
    <w:p w14:paraId="1B28DCB8" w14:textId="77777777" w:rsidR="00942446" w:rsidRDefault="00942446" w:rsidP="00942446">
      <w:pPr>
        <w:widowControl w:val="0"/>
        <w:suppressAutoHyphens w:val="0"/>
        <w:spacing w:before="20" w:after="20" w:line="360" w:lineRule="auto"/>
        <w:jc w:val="both"/>
        <w:rPr>
          <w:color w:val="000000"/>
          <w:sz w:val="28"/>
          <w:szCs w:val="28"/>
          <w:lang w:eastAsia="ru-RU"/>
        </w:rPr>
      </w:pPr>
    </w:p>
    <w:p w14:paraId="09A83C37" w14:textId="77777777" w:rsidR="00942446" w:rsidRPr="00942446" w:rsidRDefault="000D2D2D" w:rsidP="00942446">
      <w:pPr>
        <w:widowControl w:val="0"/>
        <w:suppressAutoHyphens w:val="0"/>
        <w:spacing w:before="20" w:after="20" w:line="360" w:lineRule="auto"/>
        <w:jc w:val="both"/>
        <w:rPr>
          <w:color w:val="000000"/>
          <w:sz w:val="28"/>
          <w:szCs w:val="28"/>
          <w:lang w:eastAsia="ru-RU"/>
        </w:rPr>
      </w:pPr>
      <w:r w:rsidRPr="00942446">
        <w:rPr>
          <w:color w:val="000000"/>
          <w:sz w:val="28"/>
          <w:szCs w:val="28"/>
          <w:lang w:eastAsia="ru-RU"/>
        </w:rPr>
        <w:t xml:space="preserve">Муниципальное образование относится к климатическому району IIВ. Климатические условия не препятствуют осуществлению любого вида хозяйственной деятельности, а также </w:t>
      </w:r>
      <w:r w:rsidRPr="00942446">
        <w:rPr>
          <w:color w:val="000000"/>
          <w:sz w:val="28"/>
          <w:szCs w:val="28"/>
          <w:lang w:eastAsia="ru-RU"/>
        </w:rPr>
        <w:t>рекреации.</w:t>
      </w:r>
    </w:p>
    <w:p w14:paraId="161AB465" w14:textId="77777777" w:rsidR="004E4066" w:rsidRDefault="004E4066" w:rsidP="005B6A6D">
      <w:pPr>
        <w:tabs>
          <w:tab w:val="left" w:pos="0"/>
        </w:tabs>
        <w:suppressAutoHyphens w:val="0"/>
        <w:ind w:right="201"/>
        <w:jc w:val="both"/>
        <w:rPr>
          <w:sz w:val="28"/>
          <w:szCs w:val="28"/>
          <w:lang w:eastAsia="ru-RU"/>
        </w:rPr>
        <w:sectPr w:rsidR="004E4066" w:rsidSect="00304DD0">
          <w:headerReference w:type="default" r:id="rId10"/>
          <w:footerReference w:type="even" r:id="rId11"/>
          <w:footerReference w:type="default" r:id="rId12"/>
          <w:pgSz w:w="11906" w:h="16838"/>
          <w:pgMar w:top="899" w:right="567" w:bottom="454" w:left="1418" w:header="0" w:footer="709" w:gutter="0"/>
          <w:pgBorders w:offsetFrom="page">
            <w:top w:val="single" w:sz="12" w:space="24" w:color="auto"/>
            <w:left w:val="single" w:sz="12" w:space="31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titlePg/>
          <w:docGrid w:linePitch="360"/>
        </w:sectPr>
      </w:pPr>
    </w:p>
    <w:p w14:paraId="198732D4" w14:textId="77777777" w:rsidR="003E1545" w:rsidRDefault="003E1545" w:rsidP="008C662F">
      <w:pPr>
        <w:tabs>
          <w:tab w:val="left" w:pos="540"/>
        </w:tabs>
        <w:suppressAutoHyphens w:val="0"/>
        <w:ind w:right="201"/>
        <w:jc w:val="both"/>
        <w:rPr>
          <w:sz w:val="28"/>
          <w:szCs w:val="28"/>
          <w:lang w:eastAsia="ru-RU"/>
        </w:rPr>
      </w:pPr>
    </w:p>
    <w:p w14:paraId="72B5A1F7" w14:textId="77777777" w:rsidR="00FA27B2" w:rsidRDefault="000D2D2D" w:rsidP="003E1545">
      <w:pPr>
        <w:suppressAutoHyphens w:val="0"/>
        <w:ind w:right="201"/>
        <w:jc w:val="center"/>
        <w:rPr>
          <w:b/>
          <w:sz w:val="32"/>
          <w:szCs w:val="32"/>
          <w:lang w:eastAsia="ru-RU"/>
        </w:rPr>
      </w:pPr>
      <w:r w:rsidRPr="003E1545">
        <w:rPr>
          <w:b/>
          <w:sz w:val="32"/>
          <w:szCs w:val="32"/>
          <w:lang w:eastAsia="ru-RU"/>
        </w:rPr>
        <w:t>Раздел 1.</w:t>
      </w:r>
      <w:r w:rsidR="00F3419B">
        <w:rPr>
          <w:b/>
          <w:sz w:val="32"/>
          <w:szCs w:val="32"/>
          <w:lang w:eastAsia="ru-RU"/>
        </w:rPr>
        <w:t xml:space="preserve">  </w:t>
      </w:r>
      <w:r w:rsidRPr="003E1545">
        <w:rPr>
          <w:b/>
          <w:sz w:val="32"/>
          <w:szCs w:val="32"/>
          <w:lang w:eastAsia="ru-RU"/>
        </w:rPr>
        <w:t xml:space="preserve">Показатели перспективного спроса на тепловую энергию (мощность) и теплоноситель в установленных </w:t>
      </w:r>
    </w:p>
    <w:p w14:paraId="3D136E5A" w14:textId="77777777" w:rsidR="00FA27B2" w:rsidRDefault="000D2D2D" w:rsidP="003E1545">
      <w:pPr>
        <w:suppressAutoHyphens w:val="0"/>
        <w:ind w:right="201"/>
        <w:jc w:val="center"/>
        <w:rPr>
          <w:b/>
          <w:sz w:val="32"/>
          <w:szCs w:val="32"/>
          <w:lang w:eastAsia="ru-RU"/>
        </w:rPr>
      </w:pPr>
      <w:r w:rsidRPr="003E1545">
        <w:rPr>
          <w:b/>
          <w:sz w:val="32"/>
          <w:szCs w:val="32"/>
          <w:lang w:eastAsia="ru-RU"/>
        </w:rPr>
        <w:t xml:space="preserve">границах территории </w:t>
      </w:r>
      <w:r w:rsidR="00AF431E">
        <w:rPr>
          <w:b/>
          <w:sz w:val="32"/>
          <w:szCs w:val="32"/>
          <w:lang w:eastAsia="ru-RU"/>
        </w:rPr>
        <w:t>муниципального образования</w:t>
      </w:r>
    </w:p>
    <w:p w14:paraId="2D7D42A5" w14:textId="77777777" w:rsidR="003E1545" w:rsidRPr="003E1545" w:rsidRDefault="000D2D2D" w:rsidP="003E1545">
      <w:pPr>
        <w:suppressAutoHyphens w:val="0"/>
        <w:ind w:right="201"/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 xml:space="preserve"> </w:t>
      </w:r>
      <w:r w:rsidR="007B2BCF">
        <w:rPr>
          <w:b/>
          <w:sz w:val="32"/>
          <w:szCs w:val="32"/>
          <w:lang w:eastAsia="ru-RU"/>
        </w:rPr>
        <w:t>город Болохово</w:t>
      </w:r>
      <w:r w:rsidR="00FA27B2">
        <w:rPr>
          <w:b/>
          <w:sz w:val="32"/>
          <w:szCs w:val="32"/>
          <w:lang w:eastAsia="ru-RU"/>
        </w:rPr>
        <w:t xml:space="preserve"> Киреевского района</w:t>
      </w:r>
      <w:r w:rsidR="00AF431E" w:rsidRPr="003E1545">
        <w:rPr>
          <w:b/>
          <w:sz w:val="32"/>
          <w:szCs w:val="32"/>
          <w:lang w:eastAsia="ru-RU"/>
        </w:rPr>
        <w:t>.</w:t>
      </w:r>
    </w:p>
    <w:p w14:paraId="39728683" w14:textId="77777777" w:rsidR="003E1545" w:rsidRDefault="000D2D2D" w:rsidP="003E1545">
      <w:pPr>
        <w:suppressAutoHyphens w:val="0"/>
        <w:ind w:right="201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</w:t>
      </w:r>
    </w:p>
    <w:p w14:paraId="799F2FDF" w14:textId="77777777" w:rsidR="00FA27B2" w:rsidRDefault="000D2D2D" w:rsidP="00B7162E">
      <w:pPr>
        <w:suppressAutoHyphens w:val="0"/>
        <w:autoSpaceDE w:val="0"/>
        <w:autoSpaceDN w:val="0"/>
        <w:adjustRightInd w:val="0"/>
        <w:spacing w:line="360" w:lineRule="auto"/>
        <w:ind w:right="201" w:firstLine="851"/>
        <w:jc w:val="both"/>
        <w:rPr>
          <w:sz w:val="28"/>
          <w:szCs w:val="28"/>
          <w:lang w:eastAsia="ru-RU"/>
        </w:rPr>
      </w:pPr>
      <w:r w:rsidRPr="00515A7D">
        <w:rPr>
          <w:sz w:val="28"/>
          <w:szCs w:val="28"/>
          <w:lang w:eastAsia="ru-RU"/>
        </w:rPr>
        <w:t xml:space="preserve">В настоящее время численность населения </w:t>
      </w:r>
      <w:r w:rsidR="00AF431E">
        <w:rPr>
          <w:sz w:val="28"/>
          <w:szCs w:val="28"/>
          <w:lang w:eastAsia="ru-RU"/>
        </w:rPr>
        <w:t>м</w:t>
      </w:r>
      <w:r w:rsidRPr="00515A7D">
        <w:rPr>
          <w:sz w:val="28"/>
          <w:szCs w:val="28"/>
          <w:lang w:eastAsia="ru-RU"/>
        </w:rPr>
        <w:t xml:space="preserve">униципального образования </w:t>
      </w:r>
      <w:r w:rsidR="007B2BCF">
        <w:rPr>
          <w:sz w:val="28"/>
          <w:szCs w:val="28"/>
          <w:lang w:eastAsia="ru-RU"/>
        </w:rPr>
        <w:t>город Болохово</w:t>
      </w:r>
      <w:r w:rsidR="00AF431E">
        <w:rPr>
          <w:sz w:val="28"/>
          <w:szCs w:val="28"/>
          <w:lang w:eastAsia="ru-RU"/>
        </w:rPr>
        <w:t xml:space="preserve"> Киреевского </w:t>
      </w:r>
      <w:r w:rsidR="007072F4">
        <w:rPr>
          <w:sz w:val="28"/>
          <w:szCs w:val="28"/>
          <w:lang w:eastAsia="ru-RU"/>
        </w:rPr>
        <w:t xml:space="preserve">района </w:t>
      </w:r>
      <w:r w:rsidR="007072F4" w:rsidRPr="00515A7D">
        <w:rPr>
          <w:sz w:val="28"/>
          <w:szCs w:val="28"/>
          <w:lang w:eastAsia="ru-RU"/>
        </w:rPr>
        <w:t>включает</w:t>
      </w:r>
      <w:r w:rsidRPr="00515A7D">
        <w:rPr>
          <w:sz w:val="28"/>
          <w:szCs w:val="28"/>
          <w:lang w:eastAsia="ru-RU"/>
        </w:rPr>
        <w:t xml:space="preserve"> в себя </w:t>
      </w:r>
      <w:r w:rsidR="00AF431E">
        <w:rPr>
          <w:sz w:val="28"/>
          <w:szCs w:val="28"/>
          <w:lang w:eastAsia="ru-RU"/>
        </w:rPr>
        <w:t>5</w:t>
      </w:r>
      <w:r w:rsidRPr="00515A7D">
        <w:rPr>
          <w:sz w:val="28"/>
          <w:szCs w:val="28"/>
          <w:lang w:eastAsia="ru-RU"/>
        </w:rPr>
        <w:t xml:space="preserve"> населенных пункт</w:t>
      </w:r>
      <w:r w:rsidR="00AF431E">
        <w:rPr>
          <w:sz w:val="28"/>
          <w:szCs w:val="28"/>
          <w:lang w:eastAsia="ru-RU"/>
        </w:rPr>
        <w:t>ов</w:t>
      </w:r>
      <w:r w:rsidRPr="00515A7D">
        <w:rPr>
          <w:sz w:val="28"/>
          <w:szCs w:val="28"/>
          <w:lang w:eastAsia="ru-RU"/>
        </w:rPr>
        <w:t xml:space="preserve"> общая численность на</w:t>
      </w:r>
      <w:r w:rsidR="007C6C84">
        <w:rPr>
          <w:sz w:val="28"/>
          <w:szCs w:val="28"/>
          <w:lang w:eastAsia="ru-RU"/>
        </w:rPr>
        <w:t xml:space="preserve"> </w:t>
      </w:r>
      <w:r w:rsidRPr="00515A7D">
        <w:rPr>
          <w:sz w:val="28"/>
          <w:szCs w:val="28"/>
          <w:lang w:eastAsia="ru-RU"/>
        </w:rPr>
        <w:t>01.</w:t>
      </w:r>
      <w:r w:rsidR="00AF431E">
        <w:rPr>
          <w:sz w:val="28"/>
          <w:szCs w:val="28"/>
          <w:lang w:eastAsia="ru-RU"/>
        </w:rPr>
        <w:t xml:space="preserve"> </w:t>
      </w:r>
      <w:r w:rsidRPr="00515A7D">
        <w:rPr>
          <w:sz w:val="28"/>
          <w:szCs w:val="28"/>
          <w:lang w:eastAsia="ru-RU"/>
        </w:rPr>
        <w:t>01.</w:t>
      </w:r>
      <w:r w:rsidR="00AF431E">
        <w:rPr>
          <w:sz w:val="28"/>
          <w:szCs w:val="28"/>
          <w:lang w:eastAsia="ru-RU"/>
        </w:rPr>
        <w:t xml:space="preserve"> </w:t>
      </w:r>
      <w:r w:rsidRPr="00515A7D">
        <w:rPr>
          <w:sz w:val="28"/>
          <w:szCs w:val="28"/>
          <w:lang w:eastAsia="ru-RU"/>
        </w:rPr>
        <w:t xml:space="preserve">2008 г. составляет </w:t>
      </w:r>
      <w:r w:rsidR="00FA59C7">
        <w:rPr>
          <w:sz w:val="28"/>
          <w:szCs w:val="28"/>
          <w:lang w:eastAsia="ru-RU"/>
        </w:rPr>
        <w:t>10201</w:t>
      </w:r>
      <w:r w:rsidRPr="00515A7D">
        <w:rPr>
          <w:sz w:val="28"/>
          <w:szCs w:val="28"/>
          <w:lang w:eastAsia="ru-RU"/>
        </w:rPr>
        <w:t xml:space="preserve"> человек.</w:t>
      </w:r>
    </w:p>
    <w:p w14:paraId="6AFC6782" w14:textId="77777777" w:rsidR="009B7ECA" w:rsidRPr="00B6614E" w:rsidRDefault="000D2D2D" w:rsidP="00B7162E">
      <w:pPr>
        <w:suppressAutoHyphens w:val="0"/>
        <w:autoSpaceDE w:val="0"/>
        <w:autoSpaceDN w:val="0"/>
        <w:adjustRightInd w:val="0"/>
        <w:spacing w:line="360" w:lineRule="auto"/>
        <w:ind w:right="201" w:firstLine="851"/>
        <w:jc w:val="both"/>
        <w:rPr>
          <w:sz w:val="28"/>
          <w:szCs w:val="28"/>
          <w:lang w:eastAsia="ru-RU"/>
        </w:rPr>
      </w:pPr>
      <w:r w:rsidRPr="00515A7D">
        <w:rPr>
          <w:sz w:val="28"/>
          <w:szCs w:val="28"/>
          <w:lang w:eastAsia="ru-RU"/>
        </w:rPr>
        <w:t xml:space="preserve">Демографические процессы, происходящие в муниципальном </w:t>
      </w:r>
      <w:r w:rsidRPr="00515A7D">
        <w:rPr>
          <w:sz w:val="28"/>
          <w:szCs w:val="28"/>
          <w:lang w:eastAsia="ru-RU"/>
        </w:rPr>
        <w:t xml:space="preserve">образовании, аналогичны процессам, имеющим место в большинстве муниципальных образований России с преобладанием русского населения. Происходит старение населения – сокращение доли молодых возрастов, наблюдается естественная убыль населения </w:t>
      </w:r>
      <w:r w:rsidR="00AF431E" w:rsidRPr="003C7C77">
        <w:rPr>
          <w:sz w:val="28"/>
          <w:szCs w:val="28"/>
          <w:lang w:eastAsia="ru-RU"/>
        </w:rPr>
        <w:t>и отрицательное сальдо миграции.</w:t>
      </w:r>
    </w:p>
    <w:p w14:paraId="701BDCD6" w14:textId="77777777" w:rsidR="00515A7D" w:rsidRPr="009E74A5" w:rsidRDefault="000D2D2D" w:rsidP="00B7162E">
      <w:pPr>
        <w:suppressAutoHyphens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9E74A5">
        <w:rPr>
          <w:sz w:val="28"/>
          <w:szCs w:val="28"/>
          <w:lang w:eastAsia="ru-RU"/>
        </w:rPr>
        <w:t>На расчетный период возможен прирост населения, который может быть обеспечен, в основном, за счет механического притока и развития производственных объектов на территории муниципального образования</w:t>
      </w:r>
      <w:r w:rsidR="00FA27B2">
        <w:rPr>
          <w:sz w:val="28"/>
          <w:szCs w:val="28"/>
          <w:lang w:eastAsia="ru-RU"/>
        </w:rPr>
        <w:t xml:space="preserve"> город Болохово Киреевского района</w:t>
      </w:r>
      <w:r w:rsidRPr="009E74A5">
        <w:rPr>
          <w:sz w:val="28"/>
          <w:szCs w:val="28"/>
          <w:lang w:eastAsia="ru-RU"/>
        </w:rPr>
        <w:t xml:space="preserve">. </w:t>
      </w:r>
    </w:p>
    <w:p w14:paraId="77F3EC42" w14:textId="77777777" w:rsidR="00FA27B2" w:rsidRDefault="000D2D2D" w:rsidP="009E74A5">
      <w:pPr>
        <w:shd w:val="clear" w:color="auto" w:fill="FFFFFF"/>
        <w:suppressAutoHyphens w:val="0"/>
        <w:spacing w:line="360" w:lineRule="auto"/>
        <w:ind w:right="82" w:firstLine="852"/>
        <w:jc w:val="both"/>
        <w:rPr>
          <w:sz w:val="28"/>
          <w:szCs w:val="28"/>
          <w:lang w:eastAsia="ru-RU"/>
        </w:rPr>
      </w:pPr>
      <w:r w:rsidRPr="009E74A5">
        <w:rPr>
          <w:sz w:val="28"/>
          <w:szCs w:val="28"/>
          <w:lang w:eastAsia="ru-RU"/>
        </w:rPr>
        <w:t>Увели</w:t>
      </w:r>
      <w:r w:rsidRPr="009E74A5">
        <w:rPr>
          <w:sz w:val="28"/>
          <w:szCs w:val="28"/>
          <w:lang w:eastAsia="ru-RU"/>
        </w:rPr>
        <w:t xml:space="preserve">чение численности сверх определённых выше параметров будет зависеть от социально-экономического развития </w:t>
      </w:r>
      <w:r w:rsidR="00765040">
        <w:rPr>
          <w:sz w:val="28"/>
          <w:szCs w:val="28"/>
          <w:lang w:eastAsia="ru-RU"/>
        </w:rPr>
        <w:t>Киреевского</w:t>
      </w:r>
      <w:r w:rsidRPr="009E74A5">
        <w:rPr>
          <w:sz w:val="28"/>
          <w:szCs w:val="28"/>
          <w:lang w:eastAsia="ru-RU"/>
        </w:rPr>
        <w:t xml:space="preserve"> района в целом и </w:t>
      </w:r>
      <w:r w:rsidR="00AF431E">
        <w:rPr>
          <w:sz w:val="28"/>
          <w:szCs w:val="28"/>
          <w:lang w:eastAsia="ru-RU"/>
        </w:rPr>
        <w:t>муниципального образования</w:t>
      </w:r>
      <w:r w:rsidRPr="009E74A5">
        <w:rPr>
          <w:sz w:val="28"/>
          <w:szCs w:val="28"/>
          <w:lang w:eastAsia="ru-RU"/>
        </w:rPr>
        <w:t xml:space="preserve"> </w:t>
      </w:r>
      <w:r w:rsidR="00765040">
        <w:rPr>
          <w:sz w:val="28"/>
          <w:szCs w:val="28"/>
          <w:lang w:eastAsia="ru-RU"/>
        </w:rPr>
        <w:t>город Болохово</w:t>
      </w:r>
      <w:r w:rsidR="00AF431E">
        <w:rPr>
          <w:sz w:val="28"/>
          <w:szCs w:val="28"/>
          <w:lang w:eastAsia="ru-RU"/>
        </w:rPr>
        <w:t xml:space="preserve"> Киреевского района</w:t>
      </w:r>
      <w:r w:rsidRPr="009E74A5">
        <w:rPr>
          <w:sz w:val="28"/>
          <w:szCs w:val="28"/>
          <w:lang w:eastAsia="ru-RU"/>
        </w:rPr>
        <w:t xml:space="preserve"> в частности, а также успешной политики, занятости населения, создания новых рабочих мест.</w:t>
      </w:r>
    </w:p>
    <w:p w14:paraId="63BB9D2E" w14:textId="77777777" w:rsidR="00F72E63" w:rsidRDefault="000D2D2D" w:rsidP="00FA27B2">
      <w:pPr>
        <w:suppressAutoHyphens w:val="0"/>
        <w:autoSpaceDE w:val="0"/>
        <w:autoSpaceDN w:val="0"/>
        <w:adjustRightInd w:val="0"/>
        <w:spacing w:before="4" w:line="360" w:lineRule="auto"/>
        <w:ind w:right="201" w:firstLine="851"/>
        <w:jc w:val="both"/>
        <w:rPr>
          <w:color w:val="000000"/>
          <w:sz w:val="28"/>
          <w:szCs w:val="28"/>
          <w:lang w:eastAsia="ru-RU"/>
        </w:rPr>
      </w:pPr>
      <w:r w:rsidRPr="00516932">
        <w:rPr>
          <w:color w:val="000000"/>
          <w:sz w:val="28"/>
          <w:szCs w:val="28"/>
          <w:lang w:eastAsia="ru-RU"/>
        </w:rPr>
        <w:t xml:space="preserve">В границах </w:t>
      </w:r>
      <w:r w:rsidR="00FA27B2">
        <w:rPr>
          <w:color w:val="000000"/>
          <w:sz w:val="28"/>
          <w:szCs w:val="28"/>
          <w:lang w:eastAsia="ru-RU"/>
        </w:rPr>
        <w:t>муниципального образования</w:t>
      </w:r>
      <w:r w:rsidRPr="00516932">
        <w:rPr>
          <w:color w:val="000000"/>
          <w:sz w:val="28"/>
          <w:szCs w:val="28"/>
          <w:lang w:eastAsia="ru-RU"/>
        </w:rPr>
        <w:t xml:space="preserve"> </w:t>
      </w:r>
      <w:r w:rsidR="00765040">
        <w:rPr>
          <w:color w:val="000000"/>
          <w:sz w:val="28"/>
          <w:szCs w:val="28"/>
          <w:lang w:eastAsia="ru-RU"/>
        </w:rPr>
        <w:t>город Болохово</w:t>
      </w:r>
      <w:r w:rsidRPr="00516932">
        <w:rPr>
          <w:color w:val="000000"/>
          <w:sz w:val="28"/>
          <w:szCs w:val="28"/>
          <w:lang w:eastAsia="ru-RU"/>
        </w:rPr>
        <w:t xml:space="preserve"> </w:t>
      </w:r>
      <w:r w:rsidR="00FA27B2">
        <w:rPr>
          <w:color w:val="000000"/>
          <w:sz w:val="28"/>
          <w:szCs w:val="28"/>
          <w:lang w:eastAsia="ru-RU"/>
        </w:rPr>
        <w:t xml:space="preserve">Киреевского района </w:t>
      </w:r>
      <w:r w:rsidRPr="00516932">
        <w:rPr>
          <w:color w:val="000000"/>
          <w:sz w:val="28"/>
          <w:szCs w:val="28"/>
          <w:lang w:eastAsia="ru-RU"/>
        </w:rPr>
        <w:t xml:space="preserve">располагаются территории сельскохозяйственных предприятий </w:t>
      </w:r>
      <w:r w:rsidR="00765040">
        <w:rPr>
          <w:color w:val="000000"/>
          <w:sz w:val="28"/>
          <w:szCs w:val="28"/>
          <w:lang w:eastAsia="ru-RU"/>
        </w:rPr>
        <w:t>Киреевского</w:t>
      </w:r>
      <w:r w:rsidRPr="00516932">
        <w:rPr>
          <w:color w:val="000000"/>
          <w:sz w:val="28"/>
          <w:szCs w:val="28"/>
          <w:lang w:eastAsia="ru-RU"/>
        </w:rPr>
        <w:t xml:space="preserve"> района, земли фермеров </w:t>
      </w:r>
      <w:r w:rsidRPr="00516932">
        <w:rPr>
          <w:color w:val="000000"/>
          <w:sz w:val="28"/>
          <w:szCs w:val="28"/>
          <w:lang w:eastAsia="ru-RU"/>
        </w:rPr>
        <w:t>и горожан</w:t>
      </w:r>
      <w:r w:rsidR="00805277">
        <w:rPr>
          <w:color w:val="000000"/>
          <w:sz w:val="28"/>
          <w:szCs w:val="28"/>
          <w:lang w:eastAsia="ru-RU"/>
        </w:rPr>
        <w:t xml:space="preserve">, </w:t>
      </w:r>
      <w:r w:rsidR="00765040">
        <w:rPr>
          <w:color w:val="000000"/>
          <w:sz w:val="28"/>
          <w:szCs w:val="28"/>
          <w:lang w:eastAsia="ru-RU"/>
        </w:rPr>
        <w:t xml:space="preserve">на территории города Болохово находится 7 крупных производственных предприятий, выпускающих широкий спектр продукции. Одним из них является ООО </w:t>
      </w:r>
      <w:r w:rsidR="007072F4">
        <w:rPr>
          <w:color w:val="000000"/>
          <w:sz w:val="28"/>
          <w:szCs w:val="28"/>
          <w:lang w:eastAsia="ru-RU"/>
        </w:rPr>
        <w:t>«Стигр</w:t>
      </w:r>
      <w:r w:rsidR="00765040">
        <w:rPr>
          <w:color w:val="000000"/>
          <w:sz w:val="28"/>
          <w:szCs w:val="28"/>
          <w:lang w:eastAsia="ru-RU"/>
        </w:rPr>
        <w:t>-3», базирующийся на месте бывшего УПП ВОС. Основное производство связано с РЖД. Предприятие производит системы отопления, интерьер салона электропоездов.</w:t>
      </w:r>
      <w:r w:rsidRPr="00516932">
        <w:rPr>
          <w:color w:val="000000"/>
          <w:sz w:val="28"/>
          <w:szCs w:val="28"/>
          <w:lang w:eastAsia="ru-RU"/>
        </w:rPr>
        <w:t xml:space="preserve"> </w:t>
      </w:r>
    </w:p>
    <w:p w14:paraId="2F89DBA2" w14:textId="77777777" w:rsidR="00010896" w:rsidRPr="00C05329" w:rsidRDefault="000D2D2D" w:rsidP="00FA27B2">
      <w:pPr>
        <w:suppressAutoHyphens w:val="0"/>
        <w:spacing w:line="360" w:lineRule="auto"/>
        <w:ind w:firstLine="851"/>
        <w:jc w:val="both"/>
        <w:rPr>
          <w:color w:val="000000"/>
          <w:sz w:val="28"/>
          <w:lang w:eastAsia="ru-RU"/>
        </w:rPr>
      </w:pPr>
      <w:r w:rsidRPr="005D24B7">
        <w:rPr>
          <w:sz w:val="28"/>
          <w:szCs w:val="28"/>
          <w:lang w:eastAsia="ru-RU"/>
        </w:rPr>
        <w:t xml:space="preserve">На территории </w:t>
      </w:r>
      <w:r w:rsidR="00FA27B2">
        <w:rPr>
          <w:sz w:val="28"/>
          <w:szCs w:val="28"/>
          <w:lang w:eastAsia="ru-RU"/>
        </w:rPr>
        <w:t>муниципального образования город Болохово Киреевского района</w:t>
      </w:r>
      <w:r w:rsidRPr="005D24B7">
        <w:rPr>
          <w:sz w:val="28"/>
          <w:szCs w:val="28"/>
          <w:lang w:eastAsia="ru-RU"/>
        </w:rPr>
        <w:t xml:space="preserve"> есть аварийные и ветхие многоквартирны</w:t>
      </w:r>
      <w:r>
        <w:rPr>
          <w:sz w:val="28"/>
          <w:szCs w:val="28"/>
          <w:lang w:eastAsia="ru-RU"/>
        </w:rPr>
        <w:t>е</w:t>
      </w:r>
      <w:r w:rsidRPr="005D24B7">
        <w:rPr>
          <w:sz w:val="28"/>
          <w:szCs w:val="28"/>
          <w:lang w:eastAsia="ru-RU"/>
        </w:rPr>
        <w:t xml:space="preserve"> дома</w:t>
      </w:r>
      <w:r w:rsidR="00C05329">
        <w:rPr>
          <w:color w:val="000000"/>
          <w:sz w:val="28"/>
          <w:lang w:eastAsia="ru-RU"/>
        </w:rPr>
        <w:t>.</w:t>
      </w:r>
    </w:p>
    <w:p w14:paraId="56BB9B3C" w14:textId="77777777" w:rsidR="00AF47B2" w:rsidRPr="00B7162E" w:rsidRDefault="00AF47B2" w:rsidP="00681CFC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</w:p>
    <w:p w14:paraId="763F2E47" w14:textId="77777777" w:rsidR="00AF47B2" w:rsidRPr="00B7162E" w:rsidRDefault="00AF47B2" w:rsidP="00681CFC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</w:p>
    <w:p w14:paraId="70DF3FB1" w14:textId="77777777" w:rsidR="00681CFC" w:rsidRPr="00B05C77" w:rsidRDefault="000D2D2D" w:rsidP="00681CFC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B05C77">
        <w:rPr>
          <w:b/>
          <w:sz w:val="28"/>
          <w:szCs w:val="28"/>
          <w:lang w:eastAsia="ru-RU"/>
        </w:rPr>
        <w:lastRenderedPageBreak/>
        <w:t xml:space="preserve">СПИСОК </w:t>
      </w:r>
    </w:p>
    <w:p w14:paraId="3F9B6AB4" w14:textId="77777777" w:rsidR="00FA27B2" w:rsidRDefault="000D2D2D" w:rsidP="00681CFC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ж</w:t>
      </w:r>
      <w:r w:rsidR="00681CFC" w:rsidRPr="00B05C77">
        <w:rPr>
          <w:b/>
          <w:sz w:val="28"/>
          <w:szCs w:val="28"/>
          <w:lang w:eastAsia="ru-RU"/>
        </w:rPr>
        <w:t xml:space="preserve">илых домов, непригодных для постоянного проживания, </w:t>
      </w:r>
    </w:p>
    <w:p w14:paraId="4859498A" w14:textId="77777777" w:rsidR="00FA27B2" w:rsidRDefault="000D2D2D" w:rsidP="00681CFC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B05C77">
        <w:rPr>
          <w:b/>
          <w:sz w:val="28"/>
          <w:szCs w:val="28"/>
          <w:lang w:eastAsia="ru-RU"/>
        </w:rPr>
        <w:t xml:space="preserve">с учётом физического износа, повреждений несущих конструкций, </w:t>
      </w:r>
    </w:p>
    <w:p w14:paraId="24671E48" w14:textId="77777777" w:rsidR="00681CFC" w:rsidRPr="00B05C77" w:rsidRDefault="000D2D2D" w:rsidP="00681CFC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B05C77">
        <w:rPr>
          <w:b/>
          <w:sz w:val="28"/>
          <w:szCs w:val="28"/>
          <w:lang w:eastAsia="ru-RU"/>
        </w:rPr>
        <w:t>а также санитарных требований</w:t>
      </w:r>
    </w:p>
    <w:p w14:paraId="23018042" w14:textId="77777777" w:rsidR="00681CFC" w:rsidRDefault="000D2D2D" w:rsidP="00FA27B2">
      <w:pPr>
        <w:suppressAutoHyphens w:val="0"/>
        <w:spacing w:line="276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</w:t>
      </w:r>
      <w:r w:rsidRPr="00D72CAB">
        <w:rPr>
          <w:sz w:val="28"/>
          <w:szCs w:val="28"/>
          <w:lang w:eastAsia="ru-RU"/>
        </w:rPr>
        <w:t>аблица 1.1</w:t>
      </w:r>
    </w:p>
    <w:p w14:paraId="0BA21E20" w14:textId="77777777" w:rsidR="00F10F8C" w:rsidRPr="00D72CAB" w:rsidRDefault="00F10F8C" w:rsidP="00FA27B2">
      <w:pPr>
        <w:suppressAutoHyphens w:val="0"/>
        <w:spacing w:line="276" w:lineRule="auto"/>
        <w:jc w:val="center"/>
        <w:rPr>
          <w:sz w:val="28"/>
          <w:szCs w:val="28"/>
          <w:lang w:eastAsia="ru-RU"/>
        </w:rPr>
      </w:pPr>
    </w:p>
    <w:tbl>
      <w:tblPr>
        <w:tblW w:w="106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851"/>
        <w:gridCol w:w="1559"/>
        <w:gridCol w:w="850"/>
        <w:gridCol w:w="993"/>
        <w:gridCol w:w="743"/>
        <w:gridCol w:w="546"/>
        <w:gridCol w:w="1120"/>
        <w:gridCol w:w="1026"/>
      </w:tblGrid>
      <w:tr w:rsidR="00D10752" w14:paraId="60FCD5BB" w14:textId="77777777" w:rsidTr="00744C5D">
        <w:tc>
          <w:tcPr>
            <w:tcW w:w="567" w:type="dxa"/>
            <w:vMerge w:val="restart"/>
            <w:shd w:val="clear" w:color="auto" w:fill="auto"/>
          </w:tcPr>
          <w:p w14:paraId="656A634D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№</w:t>
            </w:r>
            <w:r w:rsidR="00F10F8C">
              <w:rPr>
                <w:sz w:val="28"/>
                <w:szCs w:val="28"/>
                <w:lang w:eastAsia="ru-RU"/>
              </w:rPr>
              <w:t xml:space="preserve"> п/п</w:t>
            </w:r>
          </w:p>
        </w:tc>
        <w:tc>
          <w:tcPr>
            <w:tcW w:w="2410" w:type="dxa"/>
            <w:vMerge w:val="restart"/>
            <w:shd w:val="clear" w:color="auto" w:fill="auto"/>
          </w:tcPr>
          <w:p w14:paraId="3D706B39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1CCE32EA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Год постройки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2D84003E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Материал, стен, конструкция здания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3C0A1E12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 износа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6B30605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Общая площадь, м</w:t>
            </w:r>
            <w:r w:rsidRPr="001E4656"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1289" w:type="dxa"/>
            <w:gridSpan w:val="2"/>
            <w:shd w:val="clear" w:color="auto" w:fill="auto"/>
          </w:tcPr>
          <w:p w14:paraId="39EC0414" w14:textId="77777777" w:rsidR="00681CFC" w:rsidRPr="001E4656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Кол</w:t>
            </w:r>
            <w:r w:rsidR="00F10F8C">
              <w:rPr>
                <w:sz w:val="28"/>
                <w:szCs w:val="28"/>
                <w:lang w:eastAsia="ru-RU"/>
              </w:rPr>
              <w:t>-</w:t>
            </w:r>
            <w:r w:rsidRPr="001E4656">
              <w:rPr>
                <w:sz w:val="28"/>
                <w:szCs w:val="28"/>
                <w:lang w:eastAsia="ru-RU"/>
              </w:rPr>
              <w:t xml:space="preserve">во </w:t>
            </w:r>
            <w:r w:rsidRPr="001E4656">
              <w:rPr>
                <w:sz w:val="28"/>
                <w:szCs w:val="28"/>
                <w:lang w:eastAsia="ru-RU"/>
              </w:rPr>
              <w:t>проживающих</w:t>
            </w:r>
          </w:p>
        </w:tc>
        <w:tc>
          <w:tcPr>
            <w:tcW w:w="2146" w:type="dxa"/>
            <w:gridSpan w:val="2"/>
            <w:shd w:val="clear" w:color="auto" w:fill="auto"/>
          </w:tcPr>
          <w:p w14:paraId="2E654876" w14:textId="77777777" w:rsidR="00F10F8C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Кол</w:t>
            </w:r>
            <w:r w:rsidR="00AF431E">
              <w:rPr>
                <w:sz w:val="28"/>
                <w:szCs w:val="28"/>
                <w:lang w:eastAsia="ru-RU"/>
              </w:rPr>
              <w:t>-</w:t>
            </w:r>
            <w:r w:rsidRPr="001E4656">
              <w:rPr>
                <w:sz w:val="28"/>
                <w:szCs w:val="28"/>
                <w:lang w:eastAsia="ru-RU"/>
              </w:rPr>
              <w:t xml:space="preserve">во </w:t>
            </w:r>
          </w:p>
          <w:p w14:paraId="7E999E7F" w14:textId="77777777" w:rsidR="00F10F8C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</w:t>
            </w:r>
            <w:r w:rsidR="00AF431E">
              <w:rPr>
                <w:sz w:val="28"/>
                <w:szCs w:val="28"/>
                <w:lang w:eastAsia="ru-RU"/>
              </w:rPr>
              <w:t>.</w:t>
            </w:r>
            <w:r w:rsidRPr="001E4656">
              <w:rPr>
                <w:sz w:val="28"/>
                <w:szCs w:val="28"/>
                <w:lang w:eastAsia="ru-RU"/>
              </w:rPr>
              <w:t xml:space="preserve"> </w:t>
            </w:r>
          </w:p>
          <w:p w14:paraId="666260DA" w14:textId="77777777" w:rsidR="00F10F8C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 приват</w:t>
            </w:r>
            <w:r w:rsidR="00AF431E">
              <w:rPr>
                <w:sz w:val="28"/>
                <w:szCs w:val="28"/>
                <w:lang w:eastAsia="ru-RU"/>
              </w:rPr>
              <w:t>.</w:t>
            </w:r>
          </w:p>
          <w:p w14:paraId="672A68A1" w14:textId="77777777" w:rsidR="00681CFC" w:rsidRPr="001E4656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квартир</w:t>
            </w:r>
          </w:p>
        </w:tc>
      </w:tr>
      <w:tr w:rsidR="00D10752" w14:paraId="08283ADF" w14:textId="77777777" w:rsidTr="00744C5D">
        <w:tc>
          <w:tcPr>
            <w:tcW w:w="567" w:type="dxa"/>
            <w:vMerge/>
            <w:shd w:val="clear" w:color="auto" w:fill="auto"/>
          </w:tcPr>
          <w:p w14:paraId="5EA060B1" w14:textId="77777777"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14:paraId="49AA4682" w14:textId="77777777"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245FCBC2" w14:textId="77777777"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0A18A5D9" w14:textId="77777777"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6E9F3D89" w14:textId="77777777"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E08AA73" w14:textId="77777777"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43" w:type="dxa"/>
            <w:shd w:val="clear" w:color="auto" w:fill="auto"/>
          </w:tcPr>
          <w:p w14:paraId="5D7FFD6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семей</w:t>
            </w:r>
          </w:p>
        </w:tc>
        <w:tc>
          <w:tcPr>
            <w:tcW w:w="546" w:type="dxa"/>
            <w:shd w:val="clear" w:color="auto" w:fill="auto"/>
          </w:tcPr>
          <w:p w14:paraId="122858F8" w14:textId="77777777" w:rsidR="00681CFC" w:rsidRPr="001E4656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чел</w:t>
            </w:r>
            <w:r w:rsidR="00F10F8C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20" w:type="dxa"/>
            <w:shd w:val="clear" w:color="auto" w:fill="auto"/>
          </w:tcPr>
          <w:p w14:paraId="30E9D6B2" w14:textId="77777777" w:rsidR="00681CFC" w:rsidRPr="001E4656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</w:t>
            </w:r>
            <w:r w:rsidR="00AF431E" w:rsidRPr="001E4656">
              <w:rPr>
                <w:sz w:val="28"/>
                <w:szCs w:val="28"/>
                <w:lang w:eastAsia="ru-RU"/>
              </w:rPr>
              <w:t>униц</w:t>
            </w:r>
            <w:r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26" w:type="dxa"/>
            <w:shd w:val="clear" w:color="auto" w:fill="auto"/>
          </w:tcPr>
          <w:p w14:paraId="15DE31C6" w14:textId="77777777" w:rsidR="00681CFC" w:rsidRPr="001E4656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П</w:t>
            </w:r>
            <w:r w:rsidR="00AF431E" w:rsidRPr="001E4656">
              <w:rPr>
                <w:sz w:val="28"/>
                <w:szCs w:val="28"/>
                <w:lang w:eastAsia="ru-RU"/>
              </w:rPr>
              <w:t>риват</w:t>
            </w:r>
            <w:r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D10752" w14:paraId="418F4799" w14:textId="77777777" w:rsidTr="00744C5D">
        <w:tc>
          <w:tcPr>
            <w:tcW w:w="567" w:type="dxa"/>
            <w:shd w:val="clear" w:color="auto" w:fill="auto"/>
          </w:tcPr>
          <w:p w14:paraId="0A672A7F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32D6076E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Горняков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д.2</w:t>
            </w:r>
          </w:p>
        </w:tc>
        <w:tc>
          <w:tcPr>
            <w:tcW w:w="851" w:type="dxa"/>
            <w:shd w:val="clear" w:color="auto" w:fill="auto"/>
          </w:tcPr>
          <w:p w14:paraId="57E7D0C4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1938</w:t>
            </w:r>
          </w:p>
        </w:tc>
        <w:tc>
          <w:tcPr>
            <w:tcW w:w="1559" w:type="dxa"/>
            <w:shd w:val="clear" w:color="auto" w:fill="auto"/>
          </w:tcPr>
          <w:p w14:paraId="7340C5D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кирпич</w:t>
            </w:r>
            <w:r w:rsidR="00AF431E" w:rsidRPr="001E4656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14:paraId="16F1E23B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993" w:type="dxa"/>
            <w:shd w:val="clear" w:color="auto" w:fill="auto"/>
          </w:tcPr>
          <w:p w14:paraId="5880BC49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751,9</w:t>
            </w:r>
          </w:p>
        </w:tc>
        <w:tc>
          <w:tcPr>
            <w:tcW w:w="743" w:type="dxa"/>
            <w:shd w:val="clear" w:color="auto" w:fill="auto"/>
          </w:tcPr>
          <w:p w14:paraId="5DC427F7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46" w:type="dxa"/>
            <w:shd w:val="clear" w:color="auto" w:fill="auto"/>
          </w:tcPr>
          <w:p w14:paraId="493E1AB4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120" w:type="dxa"/>
            <w:shd w:val="clear" w:color="auto" w:fill="auto"/>
          </w:tcPr>
          <w:p w14:paraId="6E933B69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26" w:type="dxa"/>
            <w:shd w:val="clear" w:color="auto" w:fill="auto"/>
          </w:tcPr>
          <w:p w14:paraId="215B2B0D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14</w:t>
            </w:r>
          </w:p>
        </w:tc>
      </w:tr>
      <w:tr w:rsidR="00D10752" w14:paraId="322796F3" w14:textId="77777777" w:rsidTr="00744C5D">
        <w:tc>
          <w:tcPr>
            <w:tcW w:w="567" w:type="dxa"/>
            <w:shd w:val="clear" w:color="auto" w:fill="auto"/>
          </w:tcPr>
          <w:p w14:paraId="30BA8310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7E42C56A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Горняков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д.8</w:t>
            </w:r>
          </w:p>
        </w:tc>
        <w:tc>
          <w:tcPr>
            <w:tcW w:w="851" w:type="dxa"/>
            <w:shd w:val="clear" w:color="auto" w:fill="auto"/>
          </w:tcPr>
          <w:p w14:paraId="629C7415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1958</w:t>
            </w:r>
          </w:p>
        </w:tc>
        <w:tc>
          <w:tcPr>
            <w:tcW w:w="1559" w:type="dxa"/>
            <w:shd w:val="clear" w:color="auto" w:fill="auto"/>
          </w:tcPr>
          <w:p w14:paraId="271E3E25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щитов.</w:t>
            </w:r>
          </w:p>
        </w:tc>
        <w:tc>
          <w:tcPr>
            <w:tcW w:w="850" w:type="dxa"/>
            <w:shd w:val="clear" w:color="auto" w:fill="auto"/>
          </w:tcPr>
          <w:p w14:paraId="4E42D63A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993" w:type="dxa"/>
            <w:shd w:val="clear" w:color="auto" w:fill="auto"/>
          </w:tcPr>
          <w:p w14:paraId="75213F2A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427,6</w:t>
            </w:r>
          </w:p>
        </w:tc>
        <w:tc>
          <w:tcPr>
            <w:tcW w:w="743" w:type="dxa"/>
            <w:shd w:val="clear" w:color="auto" w:fill="auto"/>
          </w:tcPr>
          <w:p w14:paraId="17813522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46" w:type="dxa"/>
            <w:shd w:val="clear" w:color="auto" w:fill="auto"/>
          </w:tcPr>
          <w:p w14:paraId="52E00B07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20" w:type="dxa"/>
            <w:shd w:val="clear" w:color="auto" w:fill="auto"/>
          </w:tcPr>
          <w:p w14:paraId="7813F5CA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26" w:type="dxa"/>
            <w:shd w:val="clear" w:color="auto" w:fill="auto"/>
          </w:tcPr>
          <w:p w14:paraId="30C935F4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D10752" w14:paraId="0E998433" w14:textId="77777777" w:rsidTr="00744C5D">
        <w:tc>
          <w:tcPr>
            <w:tcW w:w="567" w:type="dxa"/>
            <w:shd w:val="clear" w:color="auto" w:fill="auto"/>
          </w:tcPr>
          <w:p w14:paraId="33D6C2CB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50FBA968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Горняков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д.11</w:t>
            </w:r>
          </w:p>
        </w:tc>
        <w:tc>
          <w:tcPr>
            <w:tcW w:w="851" w:type="dxa"/>
            <w:shd w:val="clear" w:color="auto" w:fill="auto"/>
          </w:tcPr>
          <w:p w14:paraId="619ED57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1939</w:t>
            </w:r>
          </w:p>
        </w:tc>
        <w:tc>
          <w:tcPr>
            <w:tcW w:w="1559" w:type="dxa"/>
            <w:shd w:val="clear" w:color="auto" w:fill="auto"/>
          </w:tcPr>
          <w:p w14:paraId="256F4803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к/руб.</w:t>
            </w:r>
          </w:p>
        </w:tc>
        <w:tc>
          <w:tcPr>
            <w:tcW w:w="850" w:type="dxa"/>
            <w:shd w:val="clear" w:color="auto" w:fill="auto"/>
          </w:tcPr>
          <w:p w14:paraId="392A6D83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993" w:type="dxa"/>
            <w:shd w:val="clear" w:color="auto" w:fill="auto"/>
          </w:tcPr>
          <w:p w14:paraId="2BB80CF0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241,7</w:t>
            </w:r>
          </w:p>
        </w:tc>
        <w:tc>
          <w:tcPr>
            <w:tcW w:w="743" w:type="dxa"/>
            <w:shd w:val="clear" w:color="auto" w:fill="auto"/>
          </w:tcPr>
          <w:p w14:paraId="4ED51E9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14:paraId="6102702C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20" w:type="dxa"/>
            <w:shd w:val="clear" w:color="auto" w:fill="auto"/>
          </w:tcPr>
          <w:p w14:paraId="35963D79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26" w:type="dxa"/>
            <w:shd w:val="clear" w:color="auto" w:fill="auto"/>
          </w:tcPr>
          <w:p w14:paraId="5FC11D9A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D10752" w14:paraId="5ACBE6A0" w14:textId="77777777" w:rsidTr="00744C5D">
        <w:tc>
          <w:tcPr>
            <w:tcW w:w="567" w:type="dxa"/>
            <w:shd w:val="clear" w:color="auto" w:fill="auto"/>
          </w:tcPr>
          <w:p w14:paraId="3271578B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14:paraId="4138401F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ул. </w:t>
            </w:r>
            <w:r w:rsidRPr="001E4656">
              <w:rPr>
                <w:sz w:val="28"/>
                <w:szCs w:val="28"/>
                <w:lang w:eastAsia="ru-RU"/>
              </w:rPr>
              <w:t>Корнеева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д.14</w:t>
            </w:r>
          </w:p>
        </w:tc>
        <w:tc>
          <w:tcPr>
            <w:tcW w:w="851" w:type="dxa"/>
            <w:shd w:val="clear" w:color="auto" w:fill="auto"/>
          </w:tcPr>
          <w:p w14:paraId="2600A9D3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1948</w:t>
            </w:r>
          </w:p>
        </w:tc>
        <w:tc>
          <w:tcPr>
            <w:tcW w:w="1559" w:type="dxa"/>
            <w:shd w:val="clear" w:color="auto" w:fill="auto"/>
          </w:tcPr>
          <w:p w14:paraId="027FBEDA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к/руб.</w:t>
            </w:r>
          </w:p>
        </w:tc>
        <w:tc>
          <w:tcPr>
            <w:tcW w:w="850" w:type="dxa"/>
            <w:shd w:val="clear" w:color="auto" w:fill="auto"/>
          </w:tcPr>
          <w:p w14:paraId="79C95156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993" w:type="dxa"/>
            <w:shd w:val="clear" w:color="auto" w:fill="auto"/>
          </w:tcPr>
          <w:p w14:paraId="3B424D86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64,7</w:t>
            </w:r>
          </w:p>
        </w:tc>
        <w:tc>
          <w:tcPr>
            <w:tcW w:w="743" w:type="dxa"/>
            <w:shd w:val="clear" w:color="auto" w:fill="auto"/>
          </w:tcPr>
          <w:p w14:paraId="79A4F334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6" w:type="dxa"/>
            <w:shd w:val="clear" w:color="auto" w:fill="auto"/>
          </w:tcPr>
          <w:p w14:paraId="481316D0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20" w:type="dxa"/>
            <w:shd w:val="clear" w:color="auto" w:fill="auto"/>
          </w:tcPr>
          <w:p w14:paraId="1F5F0C65" w14:textId="77777777"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26" w:type="dxa"/>
            <w:shd w:val="clear" w:color="auto" w:fill="auto"/>
          </w:tcPr>
          <w:p w14:paraId="1C6B4893" w14:textId="77777777"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0C53A2BD" w14:textId="77777777" w:rsidTr="00744C5D">
        <w:tc>
          <w:tcPr>
            <w:tcW w:w="567" w:type="dxa"/>
            <w:shd w:val="clear" w:color="auto" w:fill="auto"/>
          </w:tcPr>
          <w:p w14:paraId="5B5B5CF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14:paraId="5B097B11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пл. Ленина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д.2</w:t>
            </w:r>
          </w:p>
        </w:tc>
        <w:tc>
          <w:tcPr>
            <w:tcW w:w="851" w:type="dxa"/>
            <w:shd w:val="clear" w:color="auto" w:fill="auto"/>
          </w:tcPr>
          <w:p w14:paraId="15C31C23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1938</w:t>
            </w:r>
          </w:p>
        </w:tc>
        <w:tc>
          <w:tcPr>
            <w:tcW w:w="1559" w:type="dxa"/>
            <w:shd w:val="clear" w:color="auto" w:fill="auto"/>
          </w:tcPr>
          <w:p w14:paraId="791B1FD6" w14:textId="77777777" w:rsidR="00681CFC" w:rsidRPr="001E4656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кирп</w:t>
            </w:r>
            <w:r w:rsidR="00F10F8C">
              <w:rPr>
                <w:sz w:val="28"/>
                <w:szCs w:val="28"/>
                <w:lang w:eastAsia="ru-RU"/>
              </w:rPr>
              <w:t>ич</w:t>
            </w:r>
            <w:r w:rsidRPr="001E4656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14:paraId="20A14CA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993" w:type="dxa"/>
            <w:shd w:val="clear" w:color="auto" w:fill="auto"/>
          </w:tcPr>
          <w:p w14:paraId="670587F0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746,3</w:t>
            </w:r>
          </w:p>
        </w:tc>
        <w:tc>
          <w:tcPr>
            <w:tcW w:w="743" w:type="dxa"/>
            <w:shd w:val="clear" w:color="auto" w:fill="auto"/>
          </w:tcPr>
          <w:p w14:paraId="5A3CFF04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46" w:type="dxa"/>
            <w:shd w:val="clear" w:color="auto" w:fill="auto"/>
          </w:tcPr>
          <w:p w14:paraId="71102DD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120" w:type="dxa"/>
            <w:shd w:val="clear" w:color="auto" w:fill="auto"/>
          </w:tcPr>
          <w:p w14:paraId="14BAA450" w14:textId="77777777"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26" w:type="dxa"/>
            <w:shd w:val="clear" w:color="auto" w:fill="auto"/>
          </w:tcPr>
          <w:p w14:paraId="573E4E6D" w14:textId="77777777"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48B827B1" w14:textId="77777777" w:rsidTr="00744C5D">
        <w:tc>
          <w:tcPr>
            <w:tcW w:w="567" w:type="dxa"/>
            <w:shd w:val="clear" w:color="auto" w:fill="auto"/>
          </w:tcPr>
          <w:p w14:paraId="7F96D8CA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14:paraId="5907BD0F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Ленина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д.32</w:t>
            </w:r>
          </w:p>
        </w:tc>
        <w:tc>
          <w:tcPr>
            <w:tcW w:w="851" w:type="dxa"/>
            <w:shd w:val="clear" w:color="auto" w:fill="auto"/>
          </w:tcPr>
          <w:p w14:paraId="18ECD612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1940</w:t>
            </w:r>
          </w:p>
        </w:tc>
        <w:tc>
          <w:tcPr>
            <w:tcW w:w="1559" w:type="dxa"/>
            <w:shd w:val="clear" w:color="auto" w:fill="auto"/>
          </w:tcPr>
          <w:p w14:paraId="50DD4069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14:paraId="52FCEE1C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3" w:type="dxa"/>
            <w:shd w:val="clear" w:color="auto" w:fill="auto"/>
          </w:tcPr>
          <w:p w14:paraId="4C478C93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857,7</w:t>
            </w:r>
          </w:p>
        </w:tc>
        <w:tc>
          <w:tcPr>
            <w:tcW w:w="743" w:type="dxa"/>
            <w:shd w:val="clear" w:color="auto" w:fill="auto"/>
          </w:tcPr>
          <w:p w14:paraId="6FE8CC86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46" w:type="dxa"/>
            <w:shd w:val="clear" w:color="auto" w:fill="auto"/>
          </w:tcPr>
          <w:p w14:paraId="50FB2AD0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120" w:type="dxa"/>
            <w:shd w:val="clear" w:color="auto" w:fill="auto"/>
          </w:tcPr>
          <w:p w14:paraId="4EA64A66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3</w:t>
            </w:r>
          </w:p>
          <w:p w14:paraId="5C8106EA" w14:textId="77777777" w:rsidR="00F10F8C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(в кв.</w:t>
            </w:r>
            <w:r w:rsidR="00AF431E">
              <w:rPr>
                <w:sz w:val="28"/>
                <w:szCs w:val="28"/>
                <w:lang w:eastAsia="ru-RU"/>
              </w:rPr>
              <w:t xml:space="preserve"> </w:t>
            </w:r>
          </w:p>
          <w:p w14:paraId="5CF3335F" w14:textId="77777777" w:rsidR="00F10F8C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№</w:t>
            </w:r>
            <w:r w:rsidR="00AF431E">
              <w:rPr>
                <w:sz w:val="28"/>
                <w:szCs w:val="28"/>
                <w:lang w:eastAsia="ru-RU"/>
              </w:rPr>
              <w:t xml:space="preserve"> </w:t>
            </w:r>
            <w:r w:rsidRPr="001E4656">
              <w:rPr>
                <w:sz w:val="28"/>
                <w:szCs w:val="28"/>
                <w:lang w:eastAsia="ru-RU"/>
              </w:rPr>
              <w:t xml:space="preserve">3 и </w:t>
            </w:r>
          </w:p>
          <w:p w14:paraId="7906A0B8" w14:textId="77777777" w:rsidR="00681CFC" w:rsidRPr="001E4656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№</w:t>
            </w:r>
            <w:r w:rsidR="00F10F8C">
              <w:rPr>
                <w:sz w:val="28"/>
                <w:szCs w:val="28"/>
                <w:lang w:eastAsia="ru-RU"/>
              </w:rPr>
              <w:t xml:space="preserve"> </w:t>
            </w:r>
            <w:r w:rsidRPr="001E4656">
              <w:rPr>
                <w:sz w:val="28"/>
                <w:szCs w:val="28"/>
                <w:lang w:eastAsia="ru-RU"/>
              </w:rPr>
              <w:t>7 по 1ком. мун. из 2 ком.)</w:t>
            </w:r>
          </w:p>
        </w:tc>
        <w:tc>
          <w:tcPr>
            <w:tcW w:w="1026" w:type="dxa"/>
            <w:shd w:val="clear" w:color="auto" w:fill="auto"/>
          </w:tcPr>
          <w:p w14:paraId="0E50B18D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D10752" w14:paraId="08033C03" w14:textId="77777777" w:rsidTr="00744C5D">
        <w:tc>
          <w:tcPr>
            <w:tcW w:w="567" w:type="dxa"/>
            <w:shd w:val="clear" w:color="auto" w:fill="auto"/>
          </w:tcPr>
          <w:p w14:paraId="5BD7975A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14:paraId="78D640AB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Ленина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д.34</w:t>
            </w:r>
          </w:p>
        </w:tc>
        <w:tc>
          <w:tcPr>
            <w:tcW w:w="851" w:type="dxa"/>
            <w:shd w:val="clear" w:color="auto" w:fill="auto"/>
          </w:tcPr>
          <w:p w14:paraId="4E7BCC5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1940</w:t>
            </w:r>
          </w:p>
        </w:tc>
        <w:tc>
          <w:tcPr>
            <w:tcW w:w="1559" w:type="dxa"/>
            <w:shd w:val="clear" w:color="auto" w:fill="auto"/>
          </w:tcPr>
          <w:p w14:paraId="7E5A245A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кирпич.</w:t>
            </w:r>
          </w:p>
        </w:tc>
        <w:tc>
          <w:tcPr>
            <w:tcW w:w="850" w:type="dxa"/>
            <w:shd w:val="clear" w:color="auto" w:fill="auto"/>
          </w:tcPr>
          <w:p w14:paraId="6331843C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993" w:type="dxa"/>
            <w:shd w:val="clear" w:color="auto" w:fill="auto"/>
          </w:tcPr>
          <w:p w14:paraId="7DAACF3B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848</w:t>
            </w:r>
          </w:p>
        </w:tc>
        <w:tc>
          <w:tcPr>
            <w:tcW w:w="743" w:type="dxa"/>
            <w:shd w:val="clear" w:color="auto" w:fill="auto"/>
          </w:tcPr>
          <w:p w14:paraId="1CDCF7AE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46" w:type="dxa"/>
            <w:shd w:val="clear" w:color="auto" w:fill="auto"/>
          </w:tcPr>
          <w:p w14:paraId="6416A1C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120" w:type="dxa"/>
            <w:shd w:val="clear" w:color="auto" w:fill="auto"/>
          </w:tcPr>
          <w:p w14:paraId="53485742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  <w:p w14:paraId="19485945" w14:textId="77777777" w:rsidR="00F10F8C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(в кв.</w:t>
            </w:r>
          </w:p>
          <w:p w14:paraId="07955AD3" w14:textId="77777777" w:rsidR="00F10F8C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№4 </w:t>
            </w:r>
          </w:p>
          <w:p w14:paraId="07CA1152" w14:textId="77777777" w:rsidR="00F10F8C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1ком. мун. и </w:t>
            </w:r>
          </w:p>
          <w:p w14:paraId="6E0720E5" w14:textId="77777777" w:rsidR="00681CFC" w:rsidRPr="001E4656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 ком. прив.)</w:t>
            </w:r>
          </w:p>
        </w:tc>
        <w:tc>
          <w:tcPr>
            <w:tcW w:w="1026" w:type="dxa"/>
            <w:shd w:val="clear" w:color="auto" w:fill="auto"/>
          </w:tcPr>
          <w:p w14:paraId="2285F48B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D10752" w14:paraId="342A7909" w14:textId="77777777" w:rsidTr="00744C5D">
        <w:tc>
          <w:tcPr>
            <w:tcW w:w="567" w:type="dxa"/>
            <w:shd w:val="clear" w:color="auto" w:fill="auto"/>
          </w:tcPr>
          <w:p w14:paraId="7F21E573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14:paraId="526C6CFB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Ленина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д.38</w:t>
            </w:r>
          </w:p>
        </w:tc>
        <w:tc>
          <w:tcPr>
            <w:tcW w:w="851" w:type="dxa"/>
            <w:shd w:val="clear" w:color="auto" w:fill="auto"/>
          </w:tcPr>
          <w:p w14:paraId="249DAAEF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1939</w:t>
            </w:r>
          </w:p>
        </w:tc>
        <w:tc>
          <w:tcPr>
            <w:tcW w:w="1559" w:type="dxa"/>
            <w:shd w:val="clear" w:color="auto" w:fill="auto"/>
          </w:tcPr>
          <w:p w14:paraId="4FB34CD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к/руб.</w:t>
            </w:r>
          </w:p>
        </w:tc>
        <w:tc>
          <w:tcPr>
            <w:tcW w:w="850" w:type="dxa"/>
            <w:shd w:val="clear" w:color="auto" w:fill="auto"/>
          </w:tcPr>
          <w:p w14:paraId="2C96DE65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993" w:type="dxa"/>
            <w:shd w:val="clear" w:color="auto" w:fill="auto"/>
          </w:tcPr>
          <w:p w14:paraId="32DE94D2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568,4</w:t>
            </w:r>
          </w:p>
        </w:tc>
        <w:tc>
          <w:tcPr>
            <w:tcW w:w="743" w:type="dxa"/>
            <w:shd w:val="clear" w:color="auto" w:fill="auto"/>
          </w:tcPr>
          <w:p w14:paraId="200004BF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14:paraId="3BC2DFAA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20" w:type="dxa"/>
            <w:shd w:val="clear" w:color="auto" w:fill="auto"/>
          </w:tcPr>
          <w:p w14:paraId="3E0B5327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26" w:type="dxa"/>
            <w:shd w:val="clear" w:color="auto" w:fill="auto"/>
          </w:tcPr>
          <w:p w14:paraId="5381C334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D10752" w14:paraId="7235E0D8" w14:textId="77777777" w:rsidTr="00744C5D">
        <w:tc>
          <w:tcPr>
            <w:tcW w:w="567" w:type="dxa"/>
            <w:shd w:val="clear" w:color="auto" w:fill="auto"/>
          </w:tcPr>
          <w:p w14:paraId="5C720B42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14:paraId="1E26DDA3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д.12</w:t>
            </w:r>
          </w:p>
        </w:tc>
        <w:tc>
          <w:tcPr>
            <w:tcW w:w="851" w:type="dxa"/>
            <w:shd w:val="clear" w:color="auto" w:fill="auto"/>
          </w:tcPr>
          <w:p w14:paraId="541176F4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1936</w:t>
            </w:r>
          </w:p>
        </w:tc>
        <w:tc>
          <w:tcPr>
            <w:tcW w:w="1559" w:type="dxa"/>
            <w:shd w:val="clear" w:color="auto" w:fill="auto"/>
          </w:tcPr>
          <w:p w14:paraId="3D0D4615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кирпич.</w:t>
            </w:r>
          </w:p>
        </w:tc>
        <w:tc>
          <w:tcPr>
            <w:tcW w:w="850" w:type="dxa"/>
            <w:shd w:val="clear" w:color="auto" w:fill="auto"/>
          </w:tcPr>
          <w:p w14:paraId="41466C7E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993" w:type="dxa"/>
            <w:shd w:val="clear" w:color="auto" w:fill="auto"/>
          </w:tcPr>
          <w:p w14:paraId="45BD07F2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512,9</w:t>
            </w:r>
          </w:p>
        </w:tc>
        <w:tc>
          <w:tcPr>
            <w:tcW w:w="743" w:type="dxa"/>
            <w:shd w:val="clear" w:color="auto" w:fill="auto"/>
          </w:tcPr>
          <w:p w14:paraId="7FE6B783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46" w:type="dxa"/>
            <w:shd w:val="clear" w:color="auto" w:fill="auto"/>
          </w:tcPr>
          <w:p w14:paraId="511B0C4F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20" w:type="dxa"/>
            <w:shd w:val="clear" w:color="auto" w:fill="auto"/>
          </w:tcPr>
          <w:p w14:paraId="15B405F3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26" w:type="dxa"/>
            <w:shd w:val="clear" w:color="auto" w:fill="auto"/>
          </w:tcPr>
          <w:p w14:paraId="3654E730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D10752" w14:paraId="6AFFE7DF" w14:textId="77777777" w:rsidTr="00744C5D">
        <w:tc>
          <w:tcPr>
            <w:tcW w:w="567" w:type="dxa"/>
            <w:shd w:val="clear" w:color="auto" w:fill="auto"/>
          </w:tcPr>
          <w:p w14:paraId="17FFB874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14:paraId="485408E4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д.14</w:t>
            </w:r>
          </w:p>
        </w:tc>
        <w:tc>
          <w:tcPr>
            <w:tcW w:w="851" w:type="dxa"/>
            <w:shd w:val="clear" w:color="auto" w:fill="auto"/>
          </w:tcPr>
          <w:p w14:paraId="5AE5E8FF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1936</w:t>
            </w:r>
          </w:p>
        </w:tc>
        <w:tc>
          <w:tcPr>
            <w:tcW w:w="1559" w:type="dxa"/>
            <w:shd w:val="clear" w:color="auto" w:fill="auto"/>
          </w:tcPr>
          <w:p w14:paraId="4128542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кирпич.</w:t>
            </w:r>
          </w:p>
        </w:tc>
        <w:tc>
          <w:tcPr>
            <w:tcW w:w="850" w:type="dxa"/>
            <w:shd w:val="clear" w:color="auto" w:fill="auto"/>
          </w:tcPr>
          <w:p w14:paraId="4330597E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3" w:type="dxa"/>
            <w:shd w:val="clear" w:color="auto" w:fill="auto"/>
          </w:tcPr>
          <w:p w14:paraId="30E6190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501,8</w:t>
            </w:r>
          </w:p>
        </w:tc>
        <w:tc>
          <w:tcPr>
            <w:tcW w:w="743" w:type="dxa"/>
            <w:shd w:val="clear" w:color="auto" w:fill="auto"/>
          </w:tcPr>
          <w:p w14:paraId="065A1A3A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46" w:type="dxa"/>
            <w:shd w:val="clear" w:color="auto" w:fill="auto"/>
          </w:tcPr>
          <w:p w14:paraId="49ACD4E6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20" w:type="dxa"/>
            <w:shd w:val="clear" w:color="auto" w:fill="auto"/>
          </w:tcPr>
          <w:p w14:paraId="06704D6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26" w:type="dxa"/>
            <w:shd w:val="clear" w:color="auto" w:fill="auto"/>
          </w:tcPr>
          <w:p w14:paraId="1D554334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D10752" w14:paraId="28925A51" w14:textId="77777777" w:rsidTr="00744C5D">
        <w:tc>
          <w:tcPr>
            <w:tcW w:w="567" w:type="dxa"/>
            <w:shd w:val="clear" w:color="auto" w:fill="auto"/>
          </w:tcPr>
          <w:p w14:paraId="766F48E0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14:paraId="264BA4C0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д.16</w:t>
            </w:r>
          </w:p>
        </w:tc>
        <w:tc>
          <w:tcPr>
            <w:tcW w:w="851" w:type="dxa"/>
            <w:shd w:val="clear" w:color="auto" w:fill="auto"/>
          </w:tcPr>
          <w:p w14:paraId="3EFC1877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1936</w:t>
            </w:r>
          </w:p>
        </w:tc>
        <w:tc>
          <w:tcPr>
            <w:tcW w:w="1559" w:type="dxa"/>
            <w:shd w:val="clear" w:color="auto" w:fill="auto"/>
          </w:tcPr>
          <w:p w14:paraId="68436857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кирпич.</w:t>
            </w:r>
          </w:p>
        </w:tc>
        <w:tc>
          <w:tcPr>
            <w:tcW w:w="850" w:type="dxa"/>
            <w:shd w:val="clear" w:color="auto" w:fill="auto"/>
          </w:tcPr>
          <w:p w14:paraId="7D06CD02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993" w:type="dxa"/>
            <w:shd w:val="clear" w:color="auto" w:fill="auto"/>
          </w:tcPr>
          <w:p w14:paraId="08F3CC27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530,2</w:t>
            </w:r>
          </w:p>
        </w:tc>
        <w:tc>
          <w:tcPr>
            <w:tcW w:w="743" w:type="dxa"/>
            <w:shd w:val="clear" w:color="auto" w:fill="auto"/>
          </w:tcPr>
          <w:p w14:paraId="0BEBA28D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46" w:type="dxa"/>
            <w:shd w:val="clear" w:color="auto" w:fill="auto"/>
          </w:tcPr>
          <w:p w14:paraId="69C7BF68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20" w:type="dxa"/>
            <w:shd w:val="clear" w:color="auto" w:fill="auto"/>
          </w:tcPr>
          <w:p w14:paraId="2F06DDDC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6" w:type="dxa"/>
            <w:shd w:val="clear" w:color="auto" w:fill="auto"/>
          </w:tcPr>
          <w:p w14:paraId="357A1C09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D10752" w14:paraId="25D39218" w14:textId="77777777" w:rsidTr="00744C5D">
        <w:tc>
          <w:tcPr>
            <w:tcW w:w="567" w:type="dxa"/>
            <w:shd w:val="clear" w:color="auto" w:fill="auto"/>
          </w:tcPr>
          <w:p w14:paraId="119F8F20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410" w:type="dxa"/>
            <w:shd w:val="clear" w:color="auto" w:fill="auto"/>
          </w:tcPr>
          <w:p w14:paraId="31426CDB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д.17</w:t>
            </w:r>
          </w:p>
        </w:tc>
        <w:tc>
          <w:tcPr>
            <w:tcW w:w="851" w:type="dxa"/>
            <w:shd w:val="clear" w:color="auto" w:fill="auto"/>
          </w:tcPr>
          <w:p w14:paraId="5C56EA2B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1948</w:t>
            </w:r>
          </w:p>
        </w:tc>
        <w:tc>
          <w:tcPr>
            <w:tcW w:w="1559" w:type="dxa"/>
            <w:shd w:val="clear" w:color="auto" w:fill="auto"/>
          </w:tcPr>
          <w:p w14:paraId="0D6260F2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14:paraId="122DD7EB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993" w:type="dxa"/>
            <w:shd w:val="clear" w:color="auto" w:fill="auto"/>
          </w:tcPr>
          <w:p w14:paraId="03C10819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206,6</w:t>
            </w:r>
          </w:p>
        </w:tc>
        <w:tc>
          <w:tcPr>
            <w:tcW w:w="743" w:type="dxa"/>
            <w:shd w:val="clear" w:color="auto" w:fill="auto"/>
          </w:tcPr>
          <w:p w14:paraId="1F6063A0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46" w:type="dxa"/>
            <w:shd w:val="clear" w:color="auto" w:fill="auto"/>
          </w:tcPr>
          <w:p w14:paraId="4FDAC1F9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20" w:type="dxa"/>
            <w:shd w:val="clear" w:color="auto" w:fill="auto"/>
          </w:tcPr>
          <w:p w14:paraId="165046ED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26" w:type="dxa"/>
            <w:shd w:val="clear" w:color="auto" w:fill="auto"/>
          </w:tcPr>
          <w:p w14:paraId="20BDA0EE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D10752" w14:paraId="37378962" w14:textId="77777777" w:rsidTr="00744C5D">
        <w:tc>
          <w:tcPr>
            <w:tcW w:w="567" w:type="dxa"/>
            <w:shd w:val="clear" w:color="auto" w:fill="auto"/>
          </w:tcPr>
          <w:p w14:paraId="40986F12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410" w:type="dxa"/>
            <w:shd w:val="clear" w:color="auto" w:fill="auto"/>
          </w:tcPr>
          <w:p w14:paraId="32E9E2E7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д.18</w:t>
            </w:r>
          </w:p>
        </w:tc>
        <w:tc>
          <w:tcPr>
            <w:tcW w:w="851" w:type="dxa"/>
            <w:shd w:val="clear" w:color="auto" w:fill="auto"/>
          </w:tcPr>
          <w:p w14:paraId="51B277D5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1935</w:t>
            </w:r>
          </w:p>
        </w:tc>
        <w:tc>
          <w:tcPr>
            <w:tcW w:w="1559" w:type="dxa"/>
            <w:shd w:val="clear" w:color="auto" w:fill="auto"/>
          </w:tcPr>
          <w:p w14:paraId="46ABFDE5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кирпич.</w:t>
            </w:r>
          </w:p>
        </w:tc>
        <w:tc>
          <w:tcPr>
            <w:tcW w:w="850" w:type="dxa"/>
            <w:shd w:val="clear" w:color="auto" w:fill="auto"/>
          </w:tcPr>
          <w:p w14:paraId="4F381A06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993" w:type="dxa"/>
            <w:shd w:val="clear" w:color="auto" w:fill="auto"/>
          </w:tcPr>
          <w:p w14:paraId="364B3E3C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535,6</w:t>
            </w:r>
          </w:p>
        </w:tc>
        <w:tc>
          <w:tcPr>
            <w:tcW w:w="743" w:type="dxa"/>
            <w:shd w:val="clear" w:color="auto" w:fill="auto"/>
          </w:tcPr>
          <w:p w14:paraId="7F9F4668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46" w:type="dxa"/>
            <w:shd w:val="clear" w:color="auto" w:fill="auto"/>
          </w:tcPr>
          <w:p w14:paraId="1C5CEFFB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120" w:type="dxa"/>
            <w:shd w:val="clear" w:color="auto" w:fill="auto"/>
          </w:tcPr>
          <w:p w14:paraId="346F2EC0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14:paraId="286148EE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D10752" w14:paraId="11C332A3" w14:textId="77777777" w:rsidTr="00744C5D">
        <w:tc>
          <w:tcPr>
            <w:tcW w:w="567" w:type="dxa"/>
            <w:shd w:val="clear" w:color="auto" w:fill="auto"/>
          </w:tcPr>
          <w:p w14:paraId="689E53E8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410" w:type="dxa"/>
            <w:shd w:val="clear" w:color="auto" w:fill="auto"/>
          </w:tcPr>
          <w:p w14:paraId="1D05ED49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д.19</w:t>
            </w:r>
          </w:p>
        </w:tc>
        <w:tc>
          <w:tcPr>
            <w:tcW w:w="851" w:type="dxa"/>
            <w:shd w:val="clear" w:color="auto" w:fill="auto"/>
          </w:tcPr>
          <w:p w14:paraId="076CC29E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1948</w:t>
            </w:r>
          </w:p>
        </w:tc>
        <w:tc>
          <w:tcPr>
            <w:tcW w:w="1559" w:type="dxa"/>
            <w:shd w:val="clear" w:color="auto" w:fill="auto"/>
          </w:tcPr>
          <w:p w14:paraId="7272EA9B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14:paraId="3D9F39E4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3" w:type="dxa"/>
            <w:shd w:val="clear" w:color="auto" w:fill="auto"/>
          </w:tcPr>
          <w:p w14:paraId="207CA3CA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200,4</w:t>
            </w:r>
          </w:p>
        </w:tc>
        <w:tc>
          <w:tcPr>
            <w:tcW w:w="743" w:type="dxa"/>
            <w:shd w:val="clear" w:color="auto" w:fill="auto"/>
          </w:tcPr>
          <w:p w14:paraId="68A44C8E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14:paraId="0219CB1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20" w:type="dxa"/>
            <w:shd w:val="clear" w:color="auto" w:fill="auto"/>
          </w:tcPr>
          <w:p w14:paraId="328FF8BC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14:paraId="5846088F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D10752" w14:paraId="47E0F570" w14:textId="77777777" w:rsidTr="00744C5D">
        <w:tc>
          <w:tcPr>
            <w:tcW w:w="567" w:type="dxa"/>
            <w:shd w:val="clear" w:color="auto" w:fill="auto"/>
          </w:tcPr>
          <w:p w14:paraId="087A6525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410" w:type="dxa"/>
            <w:shd w:val="clear" w:color="auto" w:fill="auto"/>
          </w:tcPr>
          <w:p w14:paraId="5A86EC52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д.23</w:t>
            </w:r>
          </w:p>
        </w:tc>
        <w:tc>
          <w:tcPr>
            <w:tcW w:w="851" w:type="dxa"/>
            <w:shd w:val="clear" w:color="auto" w:fill="auto"/>
          </w:tcPr>
          <w:p w14:paraId="0524E24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1938</w:t>
            </w:r>
          </w:p>
        </w:tc>
        <w:tc>
          <w:tcPr>
            <w:tcW w:w="1559" w:type="dxa"/>
            <w:shd w:val="clear" w:color="auto" w:fill="auto"/>
          </w:tcPr>
          <w:p w14:paraId="730890A2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14:paraId="2AA17975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993" w:type="dxa"/>
            <w:shd w:val="clear" w:color="auto" w:fill="auto"/>
          </w:tcPr>
          <w:p w14:paraId="0FBD58D8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720,2</w:t>
            </w:r>
          </w:p>
        </w:tc>
        <w:tc>
          <w:tcPr>
            <w:tcW w:w="743" w:type="dxa"/>
            <w:shd w:val="clear" w:color="auto" w:fill="auto"/>
          </w:tcPr>
          <w:p w14:paraId="6E061A0D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46" w:type="dxa"/>
            <w:shd w:val="clear" w:color="auto" w:fill="auto"/>
          </w:tcPr>
          <w:p w14:paraId="7B225EC7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120" w:type="dxa"/>
            <w:shd w:val="clear" w:color="auto" w:fill="auto"/>
          </w:tcPr>
          <w:p w14:paraId="709AF472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26" w:type="dxa"/>
            <w:shd w:val="clear" w:color="auto" w:fill="auto"/>
          </w:tcPr>
          <w:p w14:paraId="03A0B8DF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D10752" w14:paraId="2951AF37" w14:textId="77777777" w:rsidTr="00744C5D">
        <w:tc>
          <w:tcPr>
            <w:tcW w:w="567" w:type="dxa"/>
            <w:shd w:val="clear" w:color="auto" w:fill="auto"/>
          </w:tcPr>
          <w:p w14:paraId="1C34ACE5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410" w:type="dxa"/>
            <w:shd w:val="clear" w:color="auto" w:fill="auto"/>
          </w:tcPr>
          <w:p w14:paraId="2BD9938D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д.25</w:t>
            </w:r>
          </w:p>
        </w:tc>
        <w:tc>
          <w:tcPr>
            <w:tcW w:w="851" w:type="dxa"/>
            <w:shd w:val="clear" w:color="auto" w:fill="auto"/>
          </w:tcPr>
          <w:p w14:paraId="54FE5134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1939</w:t>
            </w:r>
          </w:p>
        </w:tc>
        <w:tc>
          <w:tcPr>
            <w:tcW w:w="1559" w:type="dxa"/>
            <w:shd w:val="clear" w:color="auto" w:fill="auto"/>
          </w:tcPr>
          <w:p w14:paraId="3B7E0E95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14:paraId="6E024A09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993" w:type="dxa"/>
            <w:shd w:val="clear" w:color="auto" w:fill="auto"/>
          </w:tcPr>
          <w:p w14:paraId="68DF284A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282,2</w:t>
            </w:r>
          </w:p>
        </w:tc>
        <w:tc>
          <w:tcPr>
            <w:tcW w:w="743" w:type="dxa"/>
            <w:shd w:val="clear" w:color="auto" w:fill="auto"/>
          </w:tcPr>
          <w:p w14:paraId="541983CF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14:paraId="71E28FBC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20" w:type="dxa"/>
            <w:shd w:val="clear" w:color="auto" w:fill="auto"/>
          </w:tcPr>
          <w:p w14:paraId="1BB122F3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14:paraId="75967D4B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D10752" w14:paraId="44B5A9FF" w14:textId="77777777" w:rsidTr="00744C5D">
        <w:tc>
          <w:tcPr>
            <w:tcW w:w="567" w:type="dxa"/>
            <w:shd w:val="clear" w:color="auto" w:fill="auto"/>
          </w:tcPr>
          <w:p w14:paraId="3DBBAC52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17</w:t>
            </w:r>
          </w:p>
        </w:tc>
        <w:tc>
          <w:tcPr>
            <w:tcW w:w="2410" w:type="dxa"/>
            <w:shd w:val="clear" w:color="auto" w:fill="auto"/>
          </w:tcPr>
          <w:p w14:paraId="63CE895F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ул. </w:t>
            </w:r>
            <w:r w:rsidRPr="001E4656">
              <w:rPr>
                <w:sz w:val="28"/>
                <w:szCs w:val="28"/>
                <w:lang w:eastAsia="ru-RU"/>
              </w:rPr>
              <w:t>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д.29</w:t>
            </w:r>
          </w:p>
        </w:tc>
        <w:tc>
          <w:tcPr>
            <w:tcW w:w="851" w:type="dxa"/>
            <w:shd w:val="clear" w:color="auto" w:fill="auto"/>
          </w:tcPr>
          <w:p w14:paraId="0578FB93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1939</w:t>
            </w:r>
          </w:p>
        </w:tc>
        <w:tc>
          <w:tcPr>
            <w:tcW w:w="1559" w:type="dxa"/>
            <w:shd w:val="clear" w:color="auto" w:fill="auto"/>
          </w:tcPr>
          <w:p w14:paraId="0D57E5C3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14:paraId="00161587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993" w:type="dxa"/>
            <w:shd w:val="clear" w:color="auto" w:fill="auto"/>
          </w:tcPr>
          <w:p w14:paraId="6A448B8C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145,8</w:t>
            </w:r>
          </w:p>
        </w:tc>
        <w:tc>
          <w:tcPr>
            <w:tcW w:w="743" w:type="dxa"/>
            <w:shd w:val="clear" w:color="auto" w:fill="auto"/>
          </w:tcPr>
          <w:p w14:paraId="62AA59D8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14:paraId="3C458EBB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20" w:type="dxa"/>
            <w:shd w:val="clear" w:color="auto" w:fill="auto"/>
          </w:tcPr>
          <w:p w14:paraId="53817EEA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14:paraId="29EEAED3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D10752" w14:paraId="52767686" w14:textId="77777777" w:rsidTr="00744C5D">
        <w:tc>
          <w:tcPr>
            <w:tcW w:w="567" w:type="dxa"/>
            <w:shd w:val="clear" w:color="auto" w:fill="auto"/>
          </w:tcPr>
          <w:p w14:paraId="08477135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410" w:type="dxa"/>
            <w:shd w:val="clear" w:color="auto" w:fill="auto"/>
          </w:tcPr>
          <w:p w14:paraId="37CEC25D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д.35</w:t>
            </w:r>
          </w:p>
        </w:tc>
        <w:tc>
          <w:tcPr>
            <w:tcW w:w="851" w:type="dxa"/>
            <w:shd w:val="clear" w:color="auto" w:fill="auto"/>
          </w:tcPr>
          <w:p w14:paraId="120347E6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1939</w:t>
            </w:r>
          </w:p>
        </w:tc>
        <w:tc>
          <w:tcPr>
            <w:tcW w:w="1559" w:type="dxa"/>
            <w:shd w:val="clear" w:color="auto" w:fill="auto"/>
          </w:tcPr>
          <w:p w14:paraId="22E9FB6D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14:paraId="055F5945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993" w:type="dxa"/>
            <w:shd w:val="clear" w:color="auto" w:fill="auto"/>
          </w:tcPr>
          <w:p w14:paraId="35F06949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847,6</w:t>
            </w:r>
          </w:p>
        </w:tc>
        <w:tc>
          <w:tcPr>
            <w:tcW w:w="743" w:type="dxa"/>
            <w:shd w:val="clear" w:color="auto" w:fill="auto"/>
          </w:tcPr>
          <w:p w14:paraId="6303D85B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46" w:type="dxa"/>
            <w:shd w:val="clear" w:color="auto" w:fill="auto"/>
          </w:tcPr>
          <w:p w14:paraId="258FF5CC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120" w:type="dxa"/>
            <w:shd w:val="clear" w:color="auto" w:fill="auto"/>
          </w:tcPr>
          <w:p w14:paraId="1ED56BAD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26" w:type="dxa"/>
            <w:shd w:val="clear" w:color="auto" w:fill="auto"/>
          </w:tcPr>
          <w:p w14:paraId="7C909A25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D10752" w14:paraId="62AF0CCC" w14:textId="77777777" w:rsidTr="00744C5D">
        <w:tc>
          <w:tcPr>
            <w:tcW w:w="567" w:type="dxa"/>
            <w:shd w:val="clear" w:color="auto" w:fill="auto"/>
          </w:tcPr>
          <w:p w14:paraId="25ADE0E7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410" w:type="dxa"/>
            <w:shd w:val="clear" w:color="auto" w:fill="auto"/>
          </w:tcPr>
          <w:p w14:paraId="1A99B8D0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д.37</w:t>
            </w:r>
          </w:p>
        </w:tc>
        <w:tc>
          <w:tcPr>
            <w:tcW w:w="851" w:type="dxa"/>
            <w:shd w:val="clear" w:color="auto" w:fill="auto"/>
          </w:tcPr>
          <w:p w14:paraId="1653D490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1937</w:t>
            </w:r>
          </w:p>
        </w:tc>
        <w:tc>
          <w:tcPr>
            <w:tcW w:w="1559" w:type="dxa"/>
            <w:shd w:val="clear" w:color="auto" w:fill="auto"/>
          </w:tcPr>
          <w:p w14:paraId="290E595A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14:paraId="26869EA6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993" w:type="dxa"/>
            <w:shd w:val="clear" w:color="auto" w:fill="auto"/>
          </w:tcPr>
          <w:p w14:paraId="15810EB0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971,1</w:t>
            </w:r>
          </w:p>
        </w:tc>
        <w:tc>
          <w:tcPr>
            <w:tcW w:w="743" w:type="dxa"/>
            <w:shd w:val="clear" w:color="auto" w:fill="auto"/>
          </w:tcPr>
          <w:p w14:paraId="131D3B40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46" w:type="dxa"/>
            <w:shd w:val="clear" w:color="auto" w:fill="auto"/>
          </w:tcPr>
          <w:p w14:paraId="6376BA66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120" w:type="dxa"/>
            <w:shd w:val="clear" w:color="auto" w:fill="auto"/>
          </w:tcPr>
          <w:p w14:paraId="5CD9C514" w14:textId="77777777" w:rsidR="00F10F8C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  <w:p w14:paraId="296A6AEE" w14:textId="77777777" w:rsidR="00F10F8C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(в кв.</w:t>
            </w:r>
          </w:p>
          <w:p w14:paraId="7294FE0E" w14:textId="77777777" w:rsidR="00F10F8C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№5 </w:t>
            </w:r>
          </w:p>
          <w:p w14:paraId="58E357DF" w14:textId="77777777" w:rsidR="00681CFC" w:rsidRPr="001E4656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  <w:r w:rsidR="00F10F8C">
              <w:rPr>
                <w:sz w:val="28"/>
                <w:szCs w:val="28"/>
                <w:lang w:eastAsia="ru-RU"/>
              </w:rPr>
              <w:t xml:space="preserve"> </w:t>
            </w:r>
            <w:r w:rsidRPr="001E4656">
              <w:rPr>
                <w:sz w:val="28"/>
                <w:szCs w:val="28"/>
                <w:lang w:eastAsia="ru-RU"/>
              </w:rPr>
              <w:t>ком. мун.)</w:t>
            </w:r>
          </w:p>
        </w:tc>
        <w:tc>
          <w:tcPr>
            <w:tcW w:w="1026" w:type="dxa"/>
            <w:shd w:val="clear" w:color="auto" w:fill="auto"/>
          </w:tcPr>
          <w:p w14:paraId="24AED85C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D10752" w14:paraId="3C0D41B5" w14:textId="77777777" w:rsidTr="00744C5D">
        <w:tc>
          <w:tcPr>
            <w:tcW w:w="567" w:type="dxa"/>
            <w:shd w:val="clear" w:color="auto" w:fill="auto"/>
          </w:tcPr>
          <w:p w14:paraId="708AE3F8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410" w:type="dxa"/>
            <w:shd w:val="clear" w:color="auto" w:fill="auto"/>
          </w:tcPr>
          <w:p w14:paraId="1B589695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д.39</w:t>
            </w:r>
          </w:p>
        </w:tc>
        <w:tc>
          <w:tcPr>
            <w:tcW w:w="851" w:type="dxa"/>
            <w:shd w:val="clear" w:color="auto" w:fill="auto"/>
          </w:tcPr>
          <w:p w14:paraId="3095A4C7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1939</w:t>
            </w:r>
          </w:p>
        </w:tc>
        <w:tc>
          <w:tcPr>
            <w:tcW w:w="1559" w:type="dxa"/>
            <w:shd w:val="clear" w:color="auto" w:fill="auto"/>
          </w:tcPr>
          <w:p w14:paraId="77DF272E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14:paraId="46EEF517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993" w:type="dxa"/>
            <w:shd w:val="clear" w:color="auto" w:fill="auto"/>
          </w:tcPr>
          <w:p w14:paraId="583D440D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526,6</w:t>
            </w:r>
          </w:p>
        </w:tc>
        <w:tc>
          <w:tcPr>
            <w:tcW w:w="743" w:type="dxa"/>
            <w:shd w:val="clear" w:color="auto" w:fill="auto"/>
          </w:tcPr>
          <w:p w14:paraId="4168989D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46" w:type="dxa"/>
            <w:shd w:val="clear" w:color="auto" w:fill="auto"/>
          </w:tcPr>
          <w:p w14:paraId="64B39C78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20" w:type="dxa"/>
            <w:shd w:val="clear" w:color="auto" w:fill="auto"/>
          </w:tcPr>
          <w:p w14:paraId="598694D7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6" w:type="dxa"/>
            <w:shd w:val="clear" w:color="auto" w:fill="auto"/>
          </w:tcPr>
          <w:p w14:paraId="1B08CF8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D10752" w14:paraId="6D137916" w14:textId="77777777" w:rsidTr="00744C5D">
        <w:tc>
          <w:tcPr>
            <w:tcW w:w="567" w:type="dxa"/>
            <w:shd w:val="clear" w:color="auto" w:fill="auto"/>
          </w:tcPr>
          <w:p w14:paraId="639E9F48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410" w:type="dxa"/>
            <w:shd w:val="clear" w:color="auto" w:fill="auto"/>
          </w:tcPr>
          <w:p w14:paraId="575187E3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ул. </w:t>
            </w:r>
            <w:r w:rsidRPr="001E4656">
              <w:rPr>
                <w:sz w:val="28"/>
                <w:szCs w:val="28"/>
                <w:lang w:eastAsia="ru-RU"/>
              </w:rPr>
              <w:t>Первомайская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д.9</w:t>
            </w:r>
          </w:p>
        </w:tc>
        <w:tc>
          <w:tcPr>
            <w:tcW w:w="851" w:type="dxa"/>
            <w:shd w:val="clear" w:color="auto" w:fill="auto"/>
          </w:tcPr>
          <w:p w14:paraId="6DD6FD88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1932</w:t>
            </w:r>
          </w:p>
        </w:tc>
        <w:tc>
          <w:tcPr>
            <w:tcW w:w="1559" w:type="dxa"/>
            <w:shd w:val="clear" w:color="auto" w:fill="auto"/>
          </w:tcPr>
          <w:p w14:paraId="6BC94416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к/руб.</w:t>
            </w:r>
          </w:p>
        </w:tc>
        <w:tc>
          <w:tcPr>
            <w:tcW w:w="850" w:type="dxa"/>
            <w:shd w:val="clear" w:color="auto" w:fill="auto"/>
          </w:tcPr>
          <w:p w14:paraId="2345FF99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993" w:type="dxa"/>
            <w:shd w:val="clear" w:color="auto" w:fill="auto"/>
          </w:tcPr>
          <w:p w14:paraId="4F6B50F2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428,9</w:t>
            </w:r>
          </w:p>
        </w:tc>
        <w:tc>
          <w:tcPr>
            <w:tcW w:w="743" w:type="dxa"/>
            <w:shd w:val="clear" w:color="auto" w:fill="auto"/>
          </w:tcPr>
          <w:p w14:paraId="630D2EE0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46" w:type="dxa"/>
            <w:shd w:val="clear" w:color="auto" w:fill="auto"/>
          </w:tcPr>
          <w:p w14:paraId="0BCC34D9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20" w:type="dxa"/>
            <w:shd w:val="clear" w:color="auto" w:fill="auto"/>
          </w:tcPr>
          <w:p w14:paraId="34142AC5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</w:t>
            </w:r>
          </w:p>
          <w:p w14:paraId="04B99B6A" w14:textId="77777777" w:rsidR="00F10F8C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(в кв.</w:t>
            </w:r>
          </w:p>
          <w:p w14:paraId="5F8BEECC" w14:textId="77777777" w:rsidR="00F10F8C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№</w:t>
            </w:r>
            <w:r w:rsidR="00AF431E">
              <w:rPr>
                <w:sz w:val="28"/>
                <w:szCs w:val="28"/>
                <w:lang w:eastAsia="ru-RU"/>
              </w:rPr>
              <w:t xml:space="preserve"> </w:t>
            </w:r>
            <w:r w:rsidRPr="001E4656">
              <w:rPr>
                <w:sz w:val="28"/>
                <w:szCs w:val="28"/>
                <w:lang w:eastAsia="ru-RU"/>
              </w:rPr>
              <w:t xml:space="preserve">6 и </w:t>
            </w:r>
          </w:p>
          <w:p w14:paraId="1654F848" w14:textId="77777777" w:rsidR="00F10F8C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№</w:t>
            </w:r>
            <w:r w:rsidR="00AF431E">
              <w:rPr>
                <w:sz w:val="28"/>
                <w:szCs w:val="28"/>
                <w:lang w:eastAsia="ru-RU"/>
              </w:rPr>
              <w:t xml:space="preserve"> </w:t>
            </w:r>
            <w:r w:rsidRPr="001E4656">
              <w:rPr>
                <w:sz w:val="28"/>
                <w:szCs w:val="28"/>
                <w:lang w:eastAsia="ru-RU"/>
              </w:rPr>
              <w:t xml:space="preserve">7 по </w:t>
            </w:r>
          </w:p>
          <w:p w14:paraId="54C59269" w14:textId="77777777" w:rsidR="00F10F8C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</w:t>
            </w:r>
            <w:r w:rsidR="00AF431E">
              <w:rPr>
                <w:sz w:val="28"/>
                <w:szCs w:val="28"/>
                <w:lang w:eastAsia="ru-RU"/>
              </w:rPr>
              <w:t xml:space="preserve"> </w:t>
            </w:r>
            <w:r w:rsidRPr="001E4656">
              <w:rPr>
                <w:sz w:val="28"/>
                <w:szCs w:val="28"/>
                <w:lang w:eastAsia="ru-RU"/>
              </w:rPr>
              <w:t xml:space="preserve">ком. мун. и </w:t>
            </w:r>
          </w:p>
          <w:p w14:paraId="3A8E9F16" w14:textId="77777777" w:rsidR="00F10F8C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по 2 </w:t>
            </w:r>
          </w:p>
          <w:p w14:paraId="0C79D9C6" w14:textId="77777777" w:rsidR="00681CFC" w:rsidRPr="001E4656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ком. прив.)</w:t>
            </w:r>
          </w:p>
        </w:tc>
        <w:tc>
          <w:tcPr>
            <w:tcW w:w="1026" w:type="dxa"/>
            <w:shd w:val="clear" w:color="auto" w:fill="auto"/>
          </w:tcPr>
          <w:p w14:paraId="39A43F0C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1EA1050C" w14:textId="77777777" w:rsidTr="00744C5D">
        <w:tc>
          <w:tcPr>
            <w:tcW w:w="567" w:type="dxa"/>
            <w:shd w:val="clear" w:color="auto" w:fill="auto"/>
          </w:tcPr>
          <w:p w14:paraId="1F193702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410" w:type="dxa"/>
            <w:shd w:val="clear" w:color="auto" w:fill="auto"/>
          </w:tcPr>
          <w:p w14:paraId="255FFE80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Первомайская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д.16</w:t>
            </w:r>
          </w:p>
        </w:tc>
        <w:tc>
          <w:tcPr>
            <w:tcW w:w="851" w:type="dxa"/>
            <w:shd w:val="clear" w:color="auto" w:fill="auto"/>
          </w:tcPr>
          <w:p w14:paraId="6EB345DF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1943</w:t>
            </w:r>
          </w:p>
        </w:tc>
        <w:tc>
          <w:tcPr>
            <w:tcW w:w="1559" w:type="dxa"/>
            <w:shd w:val="clear" w:color="auto" w:fill="auto"/>
          </w:tcPr>
          <w:p w14:paraId="6E8C5FE3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14:paraId="1A478C9D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993" w:type="dxa"/>
            <w:shd w:val="clear" w:color="auto" w:fill="auto"/>
          </w:tcPr>
          <w:p w14:paraId="45EA3455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236,6</w:t>
            </w:r>
          </w:p>
        </w:tc>
        <w:tc>
          <w:tcPr>
            <w:tcW w:w="743" w:type="dxa"/>
            <w:shd w:val="clear" w:color="auto" w:fill="auto"/>
          </w:tcPr>
          <w:p w14:paraId="44E67DCA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46" w:type="dxa"/>
            <w:shd w:val="clear" w:color="auto" w:fill="auto"/>
          </w:tcPr>
          <w:p w14:paraId="59749136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20" w:type="dxa"/>
            <w:shd w:val="clear" w:color="auto" w:fill="auto"/>
          </w:tcPr>
          <w:p w14:paraId="67F3B4DC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26" w:type="dxa"/>
            <w:shd w:val="clear" w:color="auto" w:fill="auto"/>
          </w:tcPr>
          <w:p w14:paraId="0B6E3983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D10752" w14:paraId="47B4728D" w14:textId="77777777" w:rsidTr="00744C5D">
        <w:tc>
          <w:tcPr>
            <w:tcW w:w="567" w:type="dxa"/>
            <w:shd w:val="clear" w:color="auto" w:fill="auto"/>
          </w:tcPr>
          <w:p w14:paraId="224B6884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410" w:type="dxa"/>
            <w:shd w:val="clear" w:color="auto" w:fill="auto"/>
          </w:tcPr>
          <w:p w14:paraId="41F54A8C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Первомайская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д.18</w:t>
            </w:r>
          </w:p>
        </w:tc>
        <w:tc>
          <w:tcPr>
            <w:tcW w:w="851" w:type="dxa"/>
            <w:shd w:val="clear" w:color="auto" w:fill="auto"/>
          </w:tcPr>
          <w:p w14:paraId="7A39B858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1943</w:t>
            </w:r>
          </w:p>
        </w:tc>
        <w:tc>
          <w:tcPr>
            <w:tcW w:w="1559" w:type="dxa"/>
            <w:shd w:val="clear" w:color="auto" w:fill="auto"/>
          </w:tcPr>
          <w:p w14:paraId="1361FFDB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14:paraId="31A14003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3" w:type="dxa"/>
            <w:shd w:val="clear" w:color="auto" w:fill="auto"/>
          </w:tcPr>
          <w:p w14:paraId="1221898F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147,5</w:t>
            </w:r>
          </w:p>
        </w:tc>
        <w:tc>
          <w:tcPr>
            <w:tcW w:w="743" w:type="dxa"/>
            <w:shd w:val="clear" w:color="auto" w:fill="auto"/>
          </w:tcPr>
          <w:p w14:paraId="2BA6FDF4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6" w:type="dxa"/>
            <w:shd w:val="clear" w:color="auto" w:fill="auto"/>
          </w:tcPr>
          <w:p w14:paraId="40694CA9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20" w:type="dxa"/>
            <w:shd w:val="clear" w:color="auto" w:fill="auto"/>
          </w:tcPr>
          <w:p w14:paraId="22AED320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14:paraId="27E64366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D10752" w14:paraId="04C36528" w14:textId="77777777" w:rsidTr="00744C5D">
        <w:tc>
          <w:tcPr>
            <w:tcW w:w="567" w:type="dxa"/>
            <w:shd w:val="clear" w:color="auto" w:fill="auto"/>
          </w:tcPr>
          <w:p w14:paraId="709B6489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410" w:type="dxa"/>
            <w:shd w:val="clear" w:color="auto" w:fill="auto"/>
          </w:tcPr>
          <w:p w14:paraId="146CC965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Привокзальный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пер. д.5</w:t>
            </w:r>
          </w:p>
        </w:tc>
        <w:tc>
          <w:tcPr>
            <w:tcW w:w="851" w:type="dxa"/>
            <w:shd w:val="clear" w:color="auto" w:fill="auto"/>
          </w:tcPr>
          <w:p w14:paraId="2C76D147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1947</w:t>
            </w:r>
          </w:p>
        </w:tc>
        <w:tc>
          <w:tcPr>
            <w:tcW w:w="1559" w:type="dxa"/>
            <w:shd w:val="clear" w:color="auto" w:fill="auto"/>
          </w:tcPr>
          <w:p w14:paraId="6547635D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щит.</w:t>
            </w:r>
          </w:p>
        </w:tc>
        <w:tc>
          <w:tcPr>
            <w:tcW w:w="850" w:type="dxa"/>
            <w:shd w:val="clear" w:color="auto" w:fill="auto"/>
          </w:tcPr>
          <w:p w14:paraId="7EBBC71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993" w:type="dxa"/>
            <w:shd w:val="clear" w:color="auto" w:fill="auto"/>
          </w:tcPr>
          <w:p w14:paraId="04D0C0AE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743" w:type="dxa"/>
            <w:shd w:val="clear" w:color="auto" w:fill="auto"/>
          </w:tcPr>
          <w:p w14:paraId="577C7D18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6" w:type="dxa"/>
            <w:shd w:val="clear" w:color="auto" w:fill="auto"/>
          </w:tcPr>
          <w:p w14:paraId="5DD7F029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20" w:type="dxa"/>
            <w:shd w:val="clear" w:color="auto" w:fill="auto"/>
          </w:tcPr>
          <w:p w14:paraId="40254B0F" w14:textId="77777777"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26" w:type="dxa"/>
            <w:shd w:val="clear" w:color="auto" w:fill="auto"/>
          </w:tcPr>
          <w:p w14:paraId="71BD4315" w14:textId="77777777"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559443F1" w14:textId="77777777" w:rsidTr="00744C5D">
        <w:tc>
          <w:tcPr>
            <w:tcW w:w="567" w:type="dxa"/>
            <w:shd w:val="clear" w:color="auto" w:fill="auto"/>
          </w:tcPr>
          <w:p w14:paraId="570C71FE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410" w:type="dxa"/>
            <w:shd w:val="clear" w:color="auto" w:fill="auto"/>
          </w:tcPr>
          <w:p w14:paraId="137DFB89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Привокзальная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д.2</w:t>
            </w:r>
          </w:p>
        </w:tc>
        <w:tc>
          <w:tcPr>
            <w:tcW w:w="851" w:type="dxa"/>
            <w:shd w:val="clear" w:color="auto" w:fill="auto"/>
          </w:tcPr>
          <w:p w14:paraId="63277D93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1939</w:t>
            </w:r>
          </w:p>
        </w:tc>
        <w:tc>
          <w:tcPr>
            <w:tcW w:w="1559" w:type="dxa"/>
            <w:shd w:val="clear" w:color="auto" w:fill="auto"/>
          </w:tcPr>
          <w:p w14:paraId="7D096330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к/руб.</w:t>
            </w:r>
          </w:p>
        </w:tc>
        <w:tc>
          <w:tcPr>
            <w:tcW w:w="850" w:type="dxa"/>
            <w:shd w:val="clear" w:color="auto" w:fill="auto"/>
          </w:tcPr>
          <w:p w14:paraId="6C2F332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993" w:type="dxa"/>
            <w:shd w:val="clear" w:color="auto" w:fill="auto"/>
          </w:tcPr>
          <w:p w14:paraId="69C95B38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65,9</w:t>
            </w:r>
          </w:p>
        </w:tc>
        <w:tc>
          <w:tcPr>
            <w:tcW w:w="743" w:type="dxa"/>
            <w:shd w:val="clear" w:color="auto" w:fill="auto"/>
          </w:tcPr>
          <w:p w14:paraId="6CBD5247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6" w:type="dxa"/>
            <w:shd w:val="clear" w:color="auto" w:fill="auto"/>
          </w:tcPr>
          <w:p w14:paraId="360A4CF4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0" w:type="dxa"/>
            <w:shd w:val="clear" w:color="auto" w:fill="auto"/>
          </w:tcPr>
          <w:p w14:paraId="4436FA7E" w14:textId="77777777"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26" w:type="dxa"/>
            <w:shd w:val="clear" w:color="auto" w:fill="auto"/>
          </w:tcPr>
          <w:p w14:paraId="0C34830D" w14:textId="77777777"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3DFA0CBC" w14:textId="77777777" w:rsidTr="00744C5D">
        <w:tc>
          <w:tcPr>
            <w:tcW w:w="567" w:type="dxa"/>
            <w:shd w:val="clear" w:color="auto" w:fill="auto"/>
          </w:tcPr>
          <w:p w14:paraId="33FF5390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410" w:type="dxa"/>
            <w:shd w:val="clear" w:color="auto" w:fill="auto"/>
          </w:tcPr>
          <w:p w14:paraId="65357B13" w14:textId="77777777" w:rsidR="00186FF2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Соловцова</w:t>
            </w:r>
            <w:r w:rsidR="00AF431E">
              <w:rPr>
                <w:sz w:val="28"/>
                <w:szCs w:val="28"/>
                <w:lang w:eastAsia="ru-RU"/>
              </w:rPr>
              <w:t>,</w:t>
            </w:r>
          </w:p>
          <w:p w14:paraId="4FBF77D8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д.14</w:t>
            </w:r>
          </w:p>
        </w:tc>
        <w:tc>
          <w:tcPr>
            <w:tcW w:w="851" w:type="dxa"/>
            <w:shd w:val="clear" w:color="auto" w:fill="auto"/>
          </w:tcPr>
          <w:p w14:paraId="7F65818A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1958</w:t>
            </w:r>
          </w:p>
        </w:tc>
        <w:tc>
          <w:tcPr>
            <w:tcW w:w="1559" w:type="dxa"/>
            <w:shd w:val="clear" w:color="auto" w:fill="auto"/>
          </w:tcPr>
          <w:p w14:paraId="742796CC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кирпич.</w:t>
            </w:r>
          </w:p>
        </w:tc>
        <w:tc>
          <w:tcPr>
            <w:tcW w:w="850" w:type="dxa"/>
            <w:shd w:val="clear" w:color="auto" w:fill="auto"/>
          </w:tcPr>
          <w:p w14:paraId="2DD1002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993" w:type="dxa"/>
            <w:shd w:val="clear" w:color="auto" w:fill="auto"/>
          </w:tcPr>
          <w:p w14:paraId="45FEBABE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1290,3</w:t>
            </w:r>
          </w:p>
        </w:tc>
        <w:tc>
          <w:tcPr>
            <w:tcW w:w="743" w:type="dxa"/>
            <w:shd w:val="clear" w:color="auto" w:fill="auto"/>
          </w:tcPr>
          <w:p w14:paraId="584EF32C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46" w:type="dxa"/>
            <w:shd w:val="clear" w:color="auto" w:fill="auto"/>
          </w:tcPr>
          <w:p w14:paraId="67D3CB4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120" w:type="dxa"/>
            <w:shd w:val="clear" w:color="auto" w:fill="auto"/>
          </w:tcPr>
          <w:p w14:paraId="43296883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  <w:p w14:paraId="269B32A6" w14:textId="77777777" w:rsidR="00681CFC" w:rsidRPr="001E4656" w:rsidRDefault="000D2D2D" w:rsidP="00186FF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(в</w:t>
            </w:r>
            <w:r w:rsidR="00186FF2">
              <w:rPr>
                <w:sz w:val="28"/>
                <w:szCs w:val="28"/>
                <w:lang w:eastAsia="ru-RU"/>
              </w:rPr>
              <w:t xml:space="preserve"> </w:t>
            </w:r>
            <w:r w:rsidRPr="001E4656">
              <w:rPr>
                <w:sz w:val="28"/>
                <w:szCs w:val="28"/>
                <w:lang w:eastAsia="ru-RU"/>
              </w:rPr>
              <w:t>кв.</w:t>
            </w:r>
            <w:r w:rsidR="00186FF2">
              <w:rPr>
                <w:sz w:val="28"/>
                <w:szCs w:val="28"/>
                <w:lang w:eastAsia="ru-RU"/>
              </w:rPr>
              <w:t xml:space="preserve"> </w:t>
            </w:r>
            <w:r w:rsidRPr="001E4656">
              <w:rPr>
                <w:sz w:val="28"/>
                <w:szCs w:val="28"/>
                <w:lang w:eastAsia="ru-RU"/>
              </w:rPr>
              <w:t>№</w:t>
            </w:r>
            <w:r w:rsidR="00186FF2">
              <w:rPr>
                <w:sz w:val="28"/>
                <w:szCs w:val="28"/>
                <w:lang w:eastAsia="ru-RU"/>
              </w:rPr>
              <w:t xml:space="preserve"> </w:t>
            </w:r>
            <w:r w:rsidRPr="001E4656">
              <w:rPr>
                <w:sz w:val="28"/>
                <w:szCs w:val="28"/>
                <w:lang w:eastAsia="ru-RU"/>
              </w:rPr>
              <w:t>6 - 2ком. мун. из 3-х)</w:t>
            </w:r>
          </w:p>
        </w:tc>
        <w:tc>
          <w:tcPr>
            <w:tcW w:w="1026" w:type="dxa"/>
            <w:shd w:val="clear" w:color="auto" w:fill="auto"/>
          </w:tcPr>
          <w:p w14:paraId="2AF2C19A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20</w:t>
            </w:r>
          </w:p>
        </w:tc>
      </w:tr>
      <w:tr w:rsidR="00D10752" w14:paraId="5043C43B" w14:textId="77777777" w:rsidTr="00744C5D">
        <w:tc>
          <w:tcPr>
            <w:tcW w:w="567" w:type="dxa"/>
            <w:shd w:val="clear" w:color="auto" w:fill="auto"/>
          </w:tcPr>
          <w:p w14:paraId="3CC74F54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410" w:type="dxa"/>
            <w:shd w:val="clear" w:color="auto" w:fill="auto"/>
          </w:tcPr>
          <w:p w14:paraId="453B2AD9" w14:textId="77777777" w:rsidR="00186FF2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Советская</w:t>
            </w:r>
            <w:r w:rsidR="00AF431E">
              <w:rPr>
                <w:sz w:val="28"/>
                <w:szCs w:val="28"/>
                <w:lang w:eastAsia="ru-RU"/>
              </w:rPr>
              <w:t>,</w:t>
            </w:r>
          </w:p>
          <w:p w14:paraId="09E79ECD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 д.18</w:t>
            </w:r>
          </w:p>
        </w:tc>
        <w:tc>
          <w:tcPr>
            <w:tcW w:w="851" w:type="dxa"/>
            <w:shd w:val="clear" w:color="auto" w:fill="auto"/>
          </w:tcPr>
          <w:p w14:paraId="15C3DB64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1936</w:t>
            </w:r>
          </w:p>
        </w:tc>
        <w:tc>
          <w:tcPr>
            <w:tcW w:w="1559" w:type="dxa"/>
            <w:shd w:val="clear" w:color="auto" w:fill="auto"/>
          </w:tcPr>
          <w:p w14:paraId="15C458A8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14:paraId="2889E9E4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993" w:type="dxa"/>
            <w:shd w:val="clear" w:color="auto" w:fill="auto"/>
          </w:tcPr>
          <w:p w14:paraId="4DDEA6E5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624</w:t>
            </w:r>
          </w:p>
        </w:tc>
        <w:tc>
          <w:tcPr>
            <w:tcW w:w="743" w:type="dxa"/>
            <w:shd w:val="clear" w:color="auto" w:fill="auto"/>
          </w:tcPr>
          <w:p w14:paraId="71B57B93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46" w:type="dxa"/>
            <w:shd w:val="clear" w:color="auto" w:fill="auto"/>
          </w:tcPr>
          <w:p w14:paraId="5A52B52E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120" w:type="dxa"/>
            <w:shd w:val="clear" w:color="auto" w:fill="auto"/>
          </w:tcPr>
          <w:p w14:paraId="31FD8C70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  <w:p w14:paraId="67017FA6" w14:textId="77777777" w:rsidR="00681CFC" w:rsidRPr="001E4656" w:rsidRDefault="000D2D2D" w:rsidP="00186FF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(в кв.</w:t>
            </w:r>
            <w:r w:rsidR="00186FF2">
              <w:rPr>
                <w:sz w:val="28"/>
                <w:szCs w:val="28"/>
                <w:lang w:eastAsia="ru-RU"/>
              </w:rPr>
              <w:t xml:space="preserve"> </w:t>
            </w:r>
            <w:r w:rsidRPr="001E4656">
              <w:rPr>
                <w:sz w:val="28"/>
                <w:szCs w:val="28"/>
                <w:lang w:eastAsia="ru-RU"/>
              </w:rPr>
              <w:t>№</w:t>
            </w:r>
            <w:r w:rsidR="00186FF2">
              <w:rPr>
                <w:sz w:val="28"/>
                <w:szCs w:val="28"/>
                <w:lang w:eastAsia="ru-RU"/>
              </w:rPr>
              <w:t xml:space="preserve"> </w:t>
            </w:r>
            <w:r w:rsidRPr="001E4656">
              <w:rPr>
                <w:sz w:val="28"/>
                <w:szCs w:val="28"/>
                <w:lang w:eastAsia="ru-RU"/>
              </w:rPr>
              <w:t>4 - 1ком. мун. из 3-х)</w:t>
            </w:r>
          </w:p>
        </w:tc>
        <w:tc>
          <w:tcPr>
            <w:tcW w:w="1026" w:type="dxa"/>
            <w:shd w:val="clear" w:color="auto" w:fill="auto"/>
          </w:tcPr>
          <w:p w14:paraId="3F8AF0C6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D10752" w14:paraId="3C6E44E3" w14:textId="77777777" w:rsidTr="00744C5D">
        <w:tc>
          <w:tcPr>
            <w:tcW w:w="567" w:type="dxa"/>
            <w:shd w:val="clear" w:color="auto" w:fill="auto"/>
          </w:tcPr>
          <w:p w14:paraId="52CBDF47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410" w:type="dxa"/>
            <w:shd w:val="clear" w:color="auto" w:fill="auto"/>
          </w:tcPr>
          <w:p w14:paraId="72418A72" w14:textId="77777777" w:rsidR="00186FF2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Советская</w:t>
            </w:r>
            <w:r w:rsidR="00AF431E">
              <w:rPr>
                <w:sz w:val="28"/>
                <w:szCs w:val="28"/>
                <w:lang w:eastAsia="ru-RU"/>
              </w:rPr>
              <w:t>,</w:t>
            </w:r>
          </w:p>
          <w:p w14:paraId="57692795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 д.19</w:t>
            </w:r>
          </w:p>
        </w:tc>
        <w:tc>
          <w:tcPr>
            <w:tcW w:w="851" w:type="dxa"/>
            <w:shd w:val="clear" w:color="auto" w:fill="auto"/>
          </w:tcPr>
          <w:p w14:paraId="782055D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1959</w:t>
            </w:r>
          </w:p>
        </w:tc>
        <w:tc>
          <w:tcPr>
            <w:tcW w:w="1559" w:type="dxa"/>
            <w:shd w:val="clear" w:color="auto" w:fill="auto"/>
          </w:tcPr>
          <w:p w14:paraId="0B893933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кирпич.</w:t>
            </w:r>
          </w:p>
        </w:tc>
        <w:tc>
          <w:tcPr>
            <w:tcW w:w="850" w:type="dxa"/>
            <w:shd w:val="clear" w:color="auto" w:fill="auto"/>
          </w:tcPr>
          <w:p w14:paraId="2A642030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993" w:type="dxa"/>
            <w:shd w:val="clear" w:color="auto" w:fill="auto"/>
          </w:tcPr>
          <w:p w14:paraId="5E338FED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947,3</w:t>
            </w:r>
          </w:p>
        </w:tc>
        <w:tc>
          <w:tcPr>
            <w:tcW w:w="743" w:type="dxa"/>
            <w:shd w:val="clear" w:color="auto" w:fill="auto"/>
          </w:tcPr>
          <w:p w14:paraId="7B2563AA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46" w:type="dxa"/>
            <w:shd w:val="clear" w:color="auto" w:fill="auto"/>
          </w:tcPr>
          <w:p w14:paraId="646D7887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120" w:type="dxa"/>
            <w:shd w:val="clear" w:color="auto" w:fill="auto"/>
          </w:tcPr>
          <w:p w14:paraId="56B5B1FA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14:paraId="1379A2FB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24</w:t>
            </w:r>
          </w:p>
        </w:tc>
      </w:tr>
      <w:tr w:rsidR="00D10752" w14:paraId="246F86C0" w14:textId="77777777" w:rsidTr="00744C5D">
        <w:tc>
          <w:tcPr>
            <w:tcW w:w="567" w:type="dxa"/>
            <w:shd w:val="clear" w:color="auto" w:fill="auto"/>
          </w:tcPr>
          <w:p w14:paraId="6D5579CD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410" w:type="dxa"/>
            <w:shd w:val="clear" w:color="auto" w:fill="auto"/>
          </w:tcPr>
          <w:p w14:paraId="032E964D" w14:textId="77777777" w:rsidR="00186FF2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Советская</w:t>
            </w:r>
            <w:r w:rsidR="00AF431E">
              <w:rPr>
                <w:sz w:val="28"/>
                <w:szCs w:val="28"/>
                <w:lang w:eastAsia="ru-RU"/>
              </w:rPr>
              <w:t>,</w:t>
            </w:r>
          </w:p>
          <w:p w14:paraId="2D48BFF2" w14:textId="77777777"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 д.26</w:t>
            </w:r>
          </w:p>
        </w:tc>
        <w:tc>
          <w:tcPr>
            <w:tcW w:w="851" w:type="dxa"/>
            <w:shd w:val="clear" w:color="auto" w:fill="auto"/>
          </w:tcPr>
          <w:p w14:paraId="5AF874B1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1958</w:t>
            </w:r>
          </w:p>
        </w:tc>
        <w:tc>
          <w:tcPr>
            <w:tcW w:w="1559" w:type="dxa"/>
            <w:shd w:val="clear" w:color="auto" w:fill="auto"/>
          </w:tcPr>
          <w:p w14:paraId="08A1899D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к/руб.</w:t>
            </w:r>
          </w:p>
        </w:tc>
        <w:tc>
          <w:tcPr>
            <w:tcW w:w="850" w:type="dxa"/>
            <w:shd w:val="clear" w:color="auto" w:fill="auto"/>
          </w:tcPr>
          <w:p w14:paraId="3829014F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993" w:type="dxa"/>
            <w:shd w:val="clear" w:color="auto" w:fill="auto"/>
          </w:tcPr>
          <w:p w14:paraId="18241329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222,4</w:t>
            </w:r>
          </w:p>
        </w:tc>
        <w:tc>
          <w:tcPr>
            <w:tcW w:w="743" w:type="dxa"/>
            <w:shd w:val="clear" w:color="auto" w:fill="auto"/>
          </w:tcPr>
          <w:p w14:paraId="3AFFCF1B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14:paraId="02B91607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20" w:type="dxa"/>
            <w:shd w:val="clear" w:color="auto" w:fill="auto"/>
          </w:tcPr>
          <w:p w14:paraId="118ECE82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6" w:type="dxa"/>
            <w:shd w:val="clear" w:color="auto" w:fill="auto"/>
          </w:tcPr>
          <w:p w14:paraId="2E94FB0A" w14:textId="77777777"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14:paraId="65913E9A" w14:textId="77777777" w:rsidR="00681CFC" w:rsidRPr="005D24B7" w:rsidRDefault="00681CFC" w:rsidP="00010896">
      <w:pPr>
        <w:suppressAutoHyphens w:val="0"/>
        <w:spacing w:line="360" w:lineRule="auto"/>
        <w:jc w:val="both"/>
        <w:rPr>
          <w:color w:val="000000"/>
          <w:sz w:val="28"/>
          <w:lang w:eastAsia="ru-RU"/>
        </w:rPr>
      </w:pPr>
    </w:p>
    <w:p w14:paraId="101B8565" w14:textId="77777777" w:rsidR="00F72E63" w:rsidRPr="00AB3408" w:rsidRDefault="000D2D2D" w:rsidP="00010896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</w:t>
      </w:r>
      <w:r w:rsidR="00AF431E" w:rsidRPr="00F72E63">
        <w:rPr>
          <w:sz w:val="28"/>
          <w:szCs w:val="28"/>
          <w:lang w:eastAsia="ru-RU"/>
        </w:rPr>
        <w:t xml:space="preserve"> В период 2009-2011 годов здания не сносились</w:t>
      </w:r>
      <w:r>
        <w:rPr>
          <w:sz w:val="28"/>
          <w:szCs w:val="28"/>
          <w:lang w:eastAsia="ru-RU"/>
        </w:rPr>
        <w:t xml:space="preserve">, </w:t>
      </w:r>
      <w:r w:rsidR="00681CFC">
        <w:rPr>
          <w:sz w:val="28"/>
          <w:szCs w:val="28"/>
          <w:lang w:eastAsia="ru-RU"/>
        </w:rPr>
        <w:t>проводился</w:t>
      </w:r>
      <w:r w:rsidR="007072F4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к</w:t>
      </w:r>
      <w:r>
        <w:rPr>
          <w:color w:val="000000"/>
          <w:sz w:val="28"/>
          <w:lang w:eastAsia="ru-RU"/>
        </w:rPr>
        <w:t>апитальный ремонт домов</w:t>
      </w:r>
      <w:r w:rsidR="00AF431E" w:rsidRPr="00EB46A0">
        <w:rPr>
          <w:sz w:val="28"/>
          <w:szCs w:val="28"/>
          <w:lang w:eastAsia="ru-RU"/>
        </w:rPr>
        <w:t>.</w:t>
      </w:r>
      <w:r w:rsidRPr="00EB46A0">
        <w:rPr>
          <w:sz w:val="28"/>
          <w:szCs w:val="28"/>
          <w:lang w:eastAsia="ru-RU"/>
        </w:rPr>
        <w:t xml:space="preserve"> </w:t>
      </w:r>
      <w:r w:rsidRPr="00AB3408">
        <w:rPr>
          <w:sz w:val="28"/>
          <w:szCs w:val="28"/>
          <w:lang w:eastAsia="ru-RU"/>
        </w:rPr>
        <w:t xml:space="preserve">Программа капитального ремонта многоквартирных домов на период до 2027 года отсутствует. </w:t>
      </w:r>
    </w:p>
    <w:p w14:paraId="0AD9394E" w14:textId="77777777" w:rsidR="00186FF2" w:rsidRDefault="000D2D2D" w:rsidP="00681CFC">
      <w:pPr>
        <w:suppressAutoHyphens w:val="0"/>
        <w:jc w:val="center"/>
        <w:rPr>
          <w:b/>
          <w:color w:val="000000"/>
          <w:sz w:val="28"/>
          <w:lang w:eastAsia="ru-RU"/>
        </w:rPr>
      </w:pPr>
      <w:r>
        <w:rPr>
          <w:b/>
          <w:color w:val="000000"/>
          <w:sz w:val="28"/>
          <w:lang w:eastAsia="ru-RU"/>
        </w:rPr>
        <w:t>О</w:t>
      </w:r>
      <w:r w:rsidRPr="00F6056E">
        <w:rPr>
          <w:b/>
          <w:color w:val="000000"/>
          <w:sz w:val="28"/>
          <w:lang w:eastAsia="ru-RU"/>
        </w:rPr>
        <w:t>тчет о выполненных капитальных ремонтах за 2009</w:t>
      </w:r>
      <w:r w:rsidR="00AF431E">
        <w:rPr>
          <w:b/>
          <w:color w:val="000000"/>
          <w:sz w:val="28"/>
          <w:lang w:eastAsia="ru-RU"/>
        </w:rPr>
        <w:t xml:space="preserve"> г.</w:t>
      </w:r>
      <w:r w:rsidRPr="00F6056E">
        <w:rPr>
          <w:b/>
          <w:color w:val="000000"/>
          <w:sz w:val="28"/>
          <w:lang w:eastAsia="ru-RU"/>
        </w:rPr>
        <w:t>-2011</w:t>
      </w:r>
      <w:r w:rsidR="00AF431E">
        <w:rPr>
          <w:b/>
          <w:color w:val="000000"/>
          <w:sz w:val="28"/>
          <w:lang w:eastAsia="ru-RU"/>
        </w:rPr>
        <w:t xml:space="preserve"> г.</w:t>
      </w:r>
    </w:p>
    <w:p w14:paraId="4A780EFF" w14:textId="77777777" w:rsidR="00681CFC" w:rsidRDefault="000D2D2D" w:rsidP="00681CFC">
      <w:pPr>
        <w:suppressAutoHyphens w:val="0"/>
        <w:jc w:val="center"/>
        <w:rPr>
          <w:b/>
          <w:color w:val="000000"/>
          <w:sz w:val="28"/>
          <w:lang w:eastAsia="ru-RU"/>
        </w:rPr>
      </w:pPr>
      <w:r w:rsidRPr="00F6056E">
        <w:rPr>
          <w:b/>
          <w:color w:val="000000"/>
          <w:sz w:val="28"/>
          <w:lang w:eastAsia="ru-RU"/>
        </w:rPr>
        <w:t>с указанием адреса дома, перечня выполненных работ и их стоимости:</w:t>
      </w:r>
    </w:p>
    <w:p w14:paraId="7AE4262C" w14:textId="77777777" w:rsidR="00681CFC" w:rsidRDefault="00681CFC" w:rsidP="00681CFC">
      <w:pPr>
        <w:suppressAutoHyphens w:val="0"/>
        <w:jc w:val="both"/>
        <w:rPr>
          <w:color w:val="000000"/>
          <w:sz w:val="28"/>
          <w:lang w:eastAsia="ru-RU"/>
        </w:rPr>
      </w:pPr>
    </w:p>
    <w:p w14:paraId="1D996883" w14:textId="77777777" w:rsidR="00681CFC" w:rsidRPr="00D83FCC" w:rsidRDefault="000D2D2D" w:rsidP="00681CFC">
      <w:pPr>
        <w:suppressAutoHyphens w:val="0"/>
        <w:spacing w:after="200" w:line="276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2008 г</w:t>
      </w:r>
      <w:r w:rsidR="00186FF2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 xml:space="preserve"> </w:t>
      </w:r>
      <w:r w:rsidRPr="00D83FCC">
        <w:rPr>
          <w:sz w:val="28"/>
          <w:szCs w:val="28"/>
          <w:lang w:eastAsia="ru-RU"/>
        </w:rPr>
        <w:t xml:space="preserve">был проведён </w:t>
      </w:r>
      <w:r w:rsidRPr="00D83FCC">
        <w:rPr>
          <w:sz w:val="28"/>
          <w:szCs w:val="28"/>
          <w:lang w:eastAsia="ru-RU"/>
        </w:rPr>
        <w:t>капитальный ремонт кровли жилого д</w:t>
      </w:r>
      <w:r w:rsidR="00186FF2">
        <w:rPr>
          <w:sz w:val="28"/>
          <w:szCs w:val="28"/>
          <w:lang w:eastAsia="ru-RU"/>
        </w:rPr>
        <w:t>.</w:t>
      </w:r>
      <w:r w:rsidRPr="00D83FCC">
        <w:rPr>
          <w:sz w:val="28"/>
          <w:szCs w:val="28"/>
          <w:lang w:eastAsia="ru-RU"/>
        </w:rPr>
        <w:t xml:space="preserve"> №</w:t>
      </w:r>
      <w:r>
        <w:rPr>
          <w:sz w:val="28"/>
          <w:szCs w:val="28"/>
          <w:lang w:eastAsia="ru-RU"/>
        </w:rPr>
        <w:t>1</w:t>
      </w:r>
      <w:r w:rsidRPr="00D83FCC">
        <w:rPr>
          <w:sz w:val="28"/>
          <w:szCs w:val="28"/>
          <w:lang w:eastAsia="ru-RU"/>
        </w:rPr>
        <w:t xml:space="preserve"> по ул. </w:t>
      </w:r>
      <w:r w:rsidR="00186FF2">
        <w:rPr>
          <w:sz w:val="28"/>
          <w:szCs w:val="28"/>
          <w:lang w:eastAsia="ru-RU"/>
        </w:rPr>
        <w:t>Ленина;</w:t>
      </w:r>
    </w:p>
    <w:p w14:paraId="214B2D41" w14:textId="77777777" w:rsidR="00681CFC" w:rsidRPr="00D83FCC" w:rsidRDefault="000D2D2D" w:rsidP="00681CFC">
      <w:pPr>
        <w:suppressAutoHyphens w:val="0"/>
        <w:spacing w:after="200" w:line="276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2009 г</w:t>
      </w:r>
      <w:r w:rsidR="00186FF2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 xml:space="preserve"> (сентябрь) </w:t>
      </w:r>
      <w:r w:rsidRPr="00D83FCC">
        <w:rPr>
          <w:sz w:val="28"/>
          <w:szCs w:val="28"/>
          <w:lang w:eastAsia="ru-RU"/>
        </w:rPr>
        <w:t>был проведён капитальный ремонт кровли жилого дома №</w:t>
      </w:r>
      <w:r>
        <w:rPr>
          <w:sz w:val="28"/>
          <w:szCs w:val="28"/>
          <w:lang w:eastAsia="ru-RU"/>
        </w:rPr>
        <w:t>9</w:t>
      </w:r>
      <w:r w:rsidRPr="00D83FCC">
        <w:rPr>
          <w:sz w:val="28"/>
          <w:szCs w:val="28"/>
          <w:lang w:eastAsia="ru-RU"/>
        </w:rPr>
        <w:t xml:space="preserve"> по ул. Со</w:t>
      </w:r>
      <w:r w:rsidR="00186FF2">
        <w:rPr>
          <w:sz w:val="28"/>
          <w:szCs w:val="28"/>
          <w:lang w:eastAsia="ru-RU"/>
        </w:rPr>
        <w:t>ветская;</w:t>
      </w:r>
    </w:p>
    <w:p w14:paraId="5C13CAE9" w14:textId="77777777" w:rsidR="00681CFC" w:rsidRPr="00D83FCC" w:rsidRDefault="000D2D2D" w:rsidP="00681CFC">
      <w:pPr>
        <w:suppressAutoHyphens w:val="0"/>
        <w:spacing w:after="200" w:line="276" w:lineRule="auto"/>
        <w:jc w:val="both"/>
        <w:rPr>
          <w:sz w:val="28"/>
          <w:szCs w:val="28"/>
          <w:lang w:eastAsia="ru-RU"/>
        </w:rPr>
      </w:pPr>
      <w:r w:rsidRPr="00D83FCC">
        <w:rPr>
          <w:sz w:val="28"/>
          <w:szCs w:val="28"/>
          <w:lang w:eastAsia="ru-RU"/>
        </w:rPr>
        <w:t>В 2010 г</w:t>
      </w:r>
      <w:r w:rsidR="00186FF2">
        <w:rPr>
          <w:sz w:val="28"/>
          <w:szCs w:val="28"/>
          <w:lang w:eastAsia="ru-RU"/>
        </w:rPr>
        <w:t>.</w:t>
      </w:r>
      <w:r w:rsidRPr="00D83FCC">
        <w:rPr>
          <w:sz w:val="28"/>
          <w:szCs w:val="28"/>
          <w:lang w:eastAsia="ru-RU"/>
        </w:rPr>
        <w:t xml:space="preserve"> (август) был проведён капитальный ремонт кровли жилого дома №</w:t>
      </w:r>
      <w:r w:rsidR="00186FF2">
        <w:rPr>
          <w:sz w:val="28"/>
          <w:szCs w:val="28"/>
          <w:lang w:eastAsia="ru-RU"/>
        </w:rPr>
        <w:t xml:space="preserve"> 23 по ул. Соловцова;</w:t>
      </w:r>
    </w:p>
    <w:p w14:paraId="7E5C449A" w14:textId="77777777" w:rsidR="00681CFC" w:rsidRDefault="000D2D2D" w:rsidP="00681CFC">
      <w:pPr>
        <w:suppressAutoHyphens w:val="0"/>
        <w:spacing w:after="200" w:line="276" w:lineRule="auto"/>
        <w:jc w:val="both"/>
        <w:rPr>
          <w:sz w:val="28"/>
          <w:szCs w:val="28"/>
          <w:lang w:eastAsia="ru-RU"/>
        </w:rPr>
      </w:pPr>
      <w:r w:rsidRPr="00D83FCC">
        <w:rPr>
          <w:sz w:val="28"/>
          <w:szCs w:val="28"/>
          <w:lang w:eastAsia="ru-RU"/>
        </w:rPr>
        <w:t>В 2010 г</w:t>
      </w:r>
      <w:r w:rsidR="00186FF2">
        <w:rPr>
          <w:sz w:val="28"/>
          <w:szCs w:val="28"/>
          <w:lang w:eastAsia="ru-RU"/>
        </w:rPr>
        <w:t>.</w:t>
      </w:r>
      <w:r w:rsidRPr="00D83FCC">
        <w:rPr>
          <w:sz w:val="28"/>
          <w:szCs w:val="28"/>
          <w:lang w:eastAsia="ru-RU"/>
        </w:rPr>
        <w:t xml:space="preserve"> (сентя</w:t>
      </w:r>
      <w:r w:rsidRPr="00D83FCC">
        <w:rPr>
          <w:sz w:val="28"/>
          <w:szCs w:val="28"/>
          <w:lang w:eastAsia="ru-RU"/>
        </w:rPr>
        <w:t>брь-ноябрь) был проведён капитальный ремонт системы канализации жилого дома №</w:t>
      </w:r>
      <w:r w:rsidR="00186FF2">
        <w:rPr>
          <w:sz w:val="28"/>
          <w:szCs w:val="28"/>
          <w:lang w:eastAsia="ru-RU"/>
        </w:rPr>
        <w:t xml:space="preserve"> 23 по ул. Соловцова;</w:t>
      </w:r>
    </w:p>
    <w:p w14:paraId="34C0C0BB" w14:textId="77777777" w:rsidR="00681CFC" w:rsidRPr="00D83FCC" w:rsidRDefault="000D2D2D" w:rsidP="00681CFC">
      <w:pPr>
        <w:suppressAutoHyphens w:val="0"/>
        <w:spacing w:after="200" w:line="276" w:lineRule="auto"/>
        <w:jc w:val="both"/>
        <w:rPr>
          <w:sz w:val="28"/>
          <w:szCs w:val="28"/>
          <w:lang w:eastAsia="ru-RU"/>
        </w:rPr>
      </w:pPr>
      <w:r w:rsidRPr="00D83FCC">
        <w:rPr>
          <w:sz w:val="28"/>
          <w:szCs w:val="28"/>
          <w:lang w:eastAsia="ru-RU"/>
        </w:rPr>
        <w:t>В 2010 г</w:t>
      </w:r>
      <w:r w:rsidR="00186FF2">
        <w:rPr>
          <w:sz w:val="28"/>
          <w:szCs w:val="28"/>
          <w:lang w:eastAsia="ru-RU"/>
        </w:rPr>
        <w:t>.</w:t>
      </w:r>
      <w:r w:rsidRPr="00D83FCC">
        <w:rPr>
          <w:sz w:val="28"/>
          <w:szCs w:val="28"/>
          <w:lang w:eastAsia="ru-RU"/>
        </w:rPr>
        <w:t xml:space="preserve"> (</w:t>
      </w:r>
      <w:r>
        <w:rPr>
          <w:sz w:val="28"/>
          <w:szCs w:val="28"/>
          <w:lang w:eastAsia="ru-RU"/>
        </w:rPr>
        <w:t>сентябрь</w:t>
      </w:r>
      <w:r w:rsidRPr="00D83FCC">
        <w:rPr>
          <w:sz w:val="28"/>
          <w:szCs w:val="28"/>
          <w:lang w:eastAsia="ru-RU"/>
        </w:rPr>
        <w:t>) был проведён капитальный ремонт кровли жилого д</w:t>
      </w:r>
      <w:r w:rsidR="00186FF2">
        <w:rPr>
          <w:sz w:val="28"/>
          <w:szCs w:val="28"/>
          <w:lang w:eastAsia="ru-RU"/>
        </w:rPr>
        <w:t xml:space="preserve">. </w:t>
      </w:r>
      <w:r w:rsidRPr="00D83FCC">
        <w:rPr>
          <w:sz w:val="28"/>
          <w:szCs w:val="28"/>
          <w:lang w:eastAsia="ru-RU"/>
        </w:rPr>
        <w:t>№</w:t>
      </w:r>
      <w:r w:rsidR="00186FF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8/2</w:t>
      </w:r>
      <w:r w:rsidR="00186FF2">
        <w:rPr>
          <w:sz w:val="28"/>
          <w:szCs w:val="28"/>
          <w:lang w:eastAsia="ru-RU"/>
        </w:rPr>
        <w:t xml:space="preserve"> по ул. Соловцова;</w:t>
      </w:r>
    </w:p>
    <w:p w14:paraId="61AE9847" w14:textId="77777777" w:rsidR="00681CFC" w:rsidRPr="00D83FCC" w:rsidRDefault="000D2D2D" w:rsidP="00681CFC">
      <w:pPr>
        <w:suppressAutoHyphens w:val="0"/>
        <w:spacing w:after="200" w:line="276" w:lineRule="auto"/>
        <w:jc w:val="both"/>
        <w:rPr>
          <w:sz w:val="28"/>
          <w:szCs w:val="28"/>
          <w:lang w:eastAsia="ru-RU"/>
        </w:rPr>
      </w:pPr>
      <w:r w:rsidRPr="00D83FCC">
        <w:rPr>
          <w:sz w:val="28"/>
          <w:szCs w:val="28"/>
          <w:lang w:eastAsia="ru-RU"/>
        </w:rPr>
        <w:t>В 2011 г</w:t>
      </w:r>
      <w:r w:rsidR="00186FF2">
        <w:rPr>
          <w:sz w:val="28"/>
          <w:szCs w:val="28"/>
          <w:lang w:eastAsia="ru-RU"/>
        </w:rPr>
        <w:t>.</w:t>
      </w:r>
      <w:r w:rsidRPr="00D83FCC">
        <w:rPr>
          <w:sz w:val="28"/>
          <w:szCs w:val="28"/>
          <w:lang w:eastAsia="ru-RU"/>
        </w:rPr>
        <w:t xml:space="preserve"> (май) был проведён капитальный ремонт системы электро</w:t>
      </w:r>
      <w:r w:rsidRPr="00D83FCC">
        <w:rPr>
          <w:sz w:val="28"/>
          <w:szCs w:val="28"/>
          <w:lang w:eastAsia="ru-RU"/>
        </w:rPr>
        <w:t>снабжения жилого д</w:t>
      </w:r>
      <w:r w:rsidR="00186FF2">
        <w:rPr>
          <w:sz w:val="28"/>
          <w:szCs w:val="28"/>
          <w:lang w:eastAsia="ru-RU"/>
        </w:rPr>
        <w:t>.</w:t>
      </w:r>
      <w:r w:rsidRPr="00D83FCC">
        <w:rPr>
          <w:sz w:val="28"/>
          <w:szCs w:val="28"/>
          <w:lang w:eastAsia="ru-RU"/>
        </w:rPr>
        <w:t xml:space="preserve"> №23 по ул. Соловцова</w:t>
      </w:r>
      <w:r w:rsidR="00186FF2">
        <w:rPr>
          <w:sz w:val="28"/>
          <w:szCs w:val="28"/>
          <w:lang w:eastAsia="ru-RU"/>
        </w:rPr>
        <w:t>;</w:t>
      </w:r>
    </w:p>
    <w:p w14:paraId="0214CD8A" w14:textId="77777777" w:rsidR="00681CFC" w:rsidRDefault="000D2D2D" w:rsidP="00681CFC">
      <w:pPr>
        <w:suppressAutoHyphens w:val="0"/>
        <w:spacing w:after="200" w:line="276" w:lineRule="auto"/>
        <w:jc w:val="both"/>
        <w:rPr>
          <w:sz w:val="28"/>
          <w:szCs w:val="28"/>
          <w:lang w:eastAsia="ru-RU"/>
        </w:rPr>
      </w:pPr>
      <w:r w:rsidRPr="00D83FCC">
        <w:rPr>
          <w:sz w:val="28"/>
          <w:szCs w:val="28"/>
          <w:lang w:eastAsia="ru-RU"/>
        </w:rPr>
        <w:t>В 2011 г</w:t>
      </w:r>
      <w:r w:rsidR="00186FF2">
        <w:rPr>
          <w:sz w:val="28"/>
          <w:szCs w:val="28"/>
          <w:lang w:eastAsia="ru-RU"/>
        </w:rPr>
        <w:t>.</w:t>
      </w:r>
      <w:r w:rsidRPr="00D83FCC">
        <w:rPr>
          <w:sz w:val="28"/>
          <w:szCs w:val="28"/>
          <w:lang w:eastAsia="ru-RU"/>
        </w:rPr>
        <w:t xml:space="preserve"> (декабрь) был проведён капитальный ремонт системы водоснабжения жилого д</w:t>
      </w:r>
      <w:r w:rsidR="00186FF2">
        <w:rPr>
          <w:sz w:val="28"/>
          <w:szCs w:val="28"/>
          <w:lang w:eastAsia="ru-RU"/>
        </w:rPr>
        <w:t>.</w:t>
      </w:r>
      <w:r w:rsidRPr="00D83FCC">
        <w:rPr>
          <w:sz w:val="28"/>
          <w:szCs w:val="28"/>
          <w:lang w:eastAsia="ru-RU"/>
        </w:rPr>
        <w:t xml:space="preserve"> №</w:t>
      </w:r>
      <w:r w:rsidR="00186FF2">
        <w:rPr>
          <w:sz w:val="28"/>
          <w:szCs w:val="28"/>
          <w:lang w:eastAsia="ru-RU"/>
        </w:rPr>
        <w:t xml:space="preserve"> 23 по ул. Соловцова;</w:t>
      </w:r>
    </w:p>
    <w:p w14:paraId="731DD044" w14:textId="77777777" w:rsidR="00681CFC" w:rsidRDefault="000D2D2D" w:rsidP="00681CFC">
      <w:pPr>
        <w:suppressAutoHyphens w:val="0"/>
        <w:spacing w:after="200" w:line="276" w:lineRule="auto"/>
        <w:jc w:val="both"/>
        <w:rPr>
          <w:sz w:val="28"/>
          <w:szCs w:val="28"/>
          <w:lang w:eastAsia="ru-RU"/>
        </w:rPr>
      </w:pPr>
      <w:r w:rsidRPr="00D83FCC"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  <w:lang w:eastAsia="ru-RU"/>
        </w:rPr>
        <w:t>2011</w:t>
      </w:r>
      <w:r w:rsidRPr="00D83FCC">
        <w:rPr>
          <w:sz w:val="28"/>
          <w:szCs w:val="28"/>
          <w:lang w:eastAsia="ru-RU"/>
        </w:rPr>
        <w:t xml:space="preserve"> г</w:t>
      </w:r>
      <w:r w:rsidR="00186FF2">
        <w:rPr>
          <w:sz w:val="28"/>
          <w:szCs w:val="28"/>
          <w:lang w:eastAsia="ru-RU"/>
        </w:rPr>
        <w:t>.</w:t>
      </w:r>
      <w:r w:rsidRPr="00D83FCC">
        <w:rPr>
          <w:sz w:val="28"/>
          <w:szCs w:val="28"/>
          <w:lang w:eastAsia="ru-RU"/>
        </w:rPr>
        <w:t xml:space="preserve"> (</w:t>
      </w:r>
      <w:r>
        <w:rPr>
          <w:sz w:val="28"/>
          <w:szCs w:val="28"/>
          <w:lang w:eastAsia="ru-RU"/>
        </w:rPr>
        <w:t>октябрь</w:t>
      </w:r>
      <w:r w:rsidRPr="00D83FCC">
        <w:rPr>
          <w:sz w:val="28"/>
          <w:szCs w:val="28"/>
          <w:lang w:eastAsia="ru-RU"/>
        </w:rPr>
        <w:t>) был проведён капитальный ремонт системы канализации жилого д</w:t>
      </w:r>
      <w:r w:rsidR="00186FF2">
        <w:rPr>
          <w:sz w:val="28"/>
          <w:szCs w:val="28"/>
          <w:lang w:eastAsia="ru-RU"/>
        </w:rPr>
        <w:t>.</w:t>
      </w:r>
      <w:r w:rsidRPr="00D83FCC">
        <w:rPr>
          <w:sz w:val="28"/>
          <w:szCs w:val="28"/>
          <w:lang w:eastAsia="ru-RU"/>
        </w:rPr>
        <w:t xml:space="preserve"> №</w:t>
      </w:r>
      <w:r w:rsidR="00186FF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39</w:t>
      </w:r>
      <w:r w:rsidRPr="00D83FCC">
        <w:rPr>
          <w:sz w:val="28"/>
          <w:szCs w:val="28"/>
          <w:lang w:eastAsia="ru-RU"/>
        </w:rPr>
        <w:t xml:space="preserve"> по ул. </w:t>
      </w:r>
      <w:r>
        <w:rPr>
          <w:sz w:val="28"/>
          <w:szCs w:val="28"/>
          <w:lang w:eastAsia="ru-RU"/>
        </w:rPr>
        <w:t>Ленина</w:t>
      </w:r>
      <w:r w:rsidRPr="00D83FCC">
        <w:rPr>
          <w:sz w:val="28"/>
          <w:szCs w:val="28"/>
          <w:lang w:eastAsia="ru-RU"/>
        </w:rPr>
        <w:t>.</w:t>
      </w:r>
    </w:p>
    <w:p w14:paraId="59CBB631" w14:textId="77777777" w:rsidR="00BA47B3" w:rsidRPr="00186FF2" w:rsidRDefault="000D2D2D" w:rsidP="00186FF2">
      <w:pPr>
        <w:suppressAutoHyphens w:val="0"/>
        <w:autoSpaceDE w:val="0"/>
        <w:autoSpaceDN w:val="0"/>
        <w:adjustRightInd w:val="0"/>
        <w:spacing w:before="4" w:line="360" w:lineRule="auto"/>
        <w:ind w:right="201" w:firstLine="567"/>
        <w:jc w:val="center"/>
        <w:rPr>
          <w:rFonts w:eastAsia="SimSun"/>
          <w:b/>
          <w:kern w:val="1"/>
          <w:sz w:val="28"/>
          <w:szCs w:val="28"/>
          <w:lang w:bidi="hi-IN"/>
        </w:rPr>
      </w:pPr>
      <w:r w:rsidRPr="00186FF2">
        <w:rPr>
          <w:rFonts w:eastAsia="SimSun"/>
          <w:b/>
          <w:kern w:val="1"/>
          <w:sz w:val="28"/>
          <w:szCs w:val="28"/>
          <w:lang w:bidi="hi-IN"/>
        </w:rPr>
        <w:t>Харак</w:t>
      </w:r>
      <w:r w:rsidRPr="00186FF2">
        <w:rPr>
          <w:rFonts w:eastAsia="SimSun"/>
          <w:b/>
          <w:kern w:val="1"/>
          <w:sz w:val="28"/>
          <w:szCs w:val="28"/>
          <w:lang w:bidi="hi-IN"/>
        </w:rPr>
        <w:t xml:space="preserve">теристика жилищного фонда </w:t>
      </w:r>
      <w:r w:rsidR="0001048A" w:rsidRPr="00186FF2">
        <w:rPr>
          <w:rFonts w:eastAsia="SimSun"/>
          <w:b/>
          <w:kern w:val="1"/>
          <w:sz w:val="28"/>
          <w:szCs w:val="28"/>
          <w:lang w:bidi="hi-IN"/>
        </w:rPr>
        <w:t>за 2010 год</w:t>
      </w:r>
    </w:p>
    <w:p w14:paraId="77195F86" w14:textId="77777777" w:rsidR="00692F66" w:rsidRDefault="000D2D2D" w:rsidP="00186FF2">
      <w:pPr>
        <w:suppressAutoHyphens w:val="0"/>
        <w:ind w:right="198" w:firstLine="708"/>
        <w:jc w:val="center"/>
        <w:rPr>
          <w:rFonts w:eastAsia="SimSun"/>
          <w:kern w:val="1"/>
          <w:sz w:val="28"/>
          <w:szCs w:val="28"/>
          <w:lang w:bidi="hi-IN"/>
        </w:rPr>
      </w:pPr>
      <w:r>
        <w:rPr>
          <w:rFonts w:eastAsia="SimSun"/>
          <w:kern w:val="1"/>
          <w:sz w:val="28"/>
          <w:szCs w:val="28"/>
          <w:lang w:bidi="hi-IN"/>
        </w:rPr>
        <w:t xml:space="preserve">Таблица </w:t>
      </w:r>
      <w:r w:rsidR="00D62F71">
        <w:rPr>
          <w:rFonts w:eastAsia="SimSun"/>
          <w:kern w:val="1"/>
          <w:sz w:val="28"/>
          <w:szCs w:val="28"/>
          <w:lang w:bidi="hi-IN"/>
        </w:rPr>
        <w:t>1.</w:t>
      </w:r>
      <w:r>
        <w:rPr>
          <w:rFonts w:eastAsia="SimSun"/>
          <w:kern w:val="1"/>
          <w:sz w:val="28"/>
          <w:szCs w:val="28"/>
          <w:lang w:bidi="hi-IN"/>
        </w:rPr>
        <w:t>2</w:t>
      </w:r>
    </w:p>
    <w:p w14:paraId="23727CD6" w14:textId="77777777" w:rsidR="00186FF2" w:rsidRDefault="00186FF2" w:rsidP="00186FF2">
      <w:pPr>
        <w:suppressAutoHyphens w:val="0"/>
        <w:ind w:right="198" w:firstLine="708"/>
        <w:jc w:val="center"/>
        <w:rPr>
          <w:rFonts w:eastAsia="SimSun"/>
          <w:kern w:val="1"/>
          <w:sz w:val="28"/>
          <w:szCs w:val="28"/>
          <w:lang w:bidi="hi-IN"/>
        </w:rPr>
      </w:pPr>
    </w:p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286"/>
        <w:gridCol w:w="6377"/>
        <w:gridCol w:w="1701"/>
        <w:gridCol w:w="2268"/>
      </w:tblGrid>
      <w:tr w:rsidR="00D10752" w14:paraId="6FD7C6B1" w14:textId="77777777" w:rsidTr="00F2635D">
        <w:trPr>
          <w:trHeight w:val="81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2BD99B" w14:textId="77777777" w:rsidR="00186FF2" w:rsidRDefault="00186FF2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bookmarkStart w:id="0" w:name="RANGE!A1:DM120"/>
            <w:bookmarkEnd w:id="0"/>
          </w:p>
          <w:p w14:paraId="7F481487" w14:textId="77777777" w:rsidR="00186FF2" w:rsidRPr="00186FF2" w:rsidRDefault="000D2D2D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186FF2">
              <w:rPr>
                <w:b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87DC0" w14:textId="77777777" w:rsidR="00186FF2" w:rsidRDefault="00186FF2" w:rsidP="00186FF2">
            <w:pPr>
              <w:suppressAutoHyphens w:val="0"/>
              <w:ind w:left="34"/>
              <w:jc w:val="center"/>
              <w:rPr>
                <w:b/>
                <w:sz w:val="28"/>
                <w:szCs w:val="28"/>
                <w:lang w:eastAsia="ru-RU"/>
              </w:rPr>
            </w:pPr>
          </w:p>
          <w:p w14:paraId="770CE838" w14:textId="77777777" w:rsidR="00186FF2" w:rsidRPr="00186FF2" w:rsidRDefault="000D2D2D" w:rsidP="00186FF2">
            <w:pPr>
              <w:suppressAutoHyphens w:val="0"/>
              <w:ind w:left="34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Един. измер.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359265" w14:textId="77777777" w:rsidR="004F392A" w:rsidRDefault="000D2D2D" w:rsidP="00186FF2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186FF2">
              <w:rPr>
                <w:b/>
                <w:sz w:val="28"/>
                <w:szCs w:val="28"/>
                <w:lang w:eastAsia="ru-RU"/>
              </w:rPr>
              <w:t>Фактически</w:t>
            </w:r>
            <w:r w:rsidRPr="00186FF2">
              <w:rPr>
                <w:b/>
                <w:sz w:val="28"/>
                <w:szCs w:val="28"/>
                <w:lang w:eastAsia="ru-RU"/>
              </w:rPr>
              <w:br/>
              <w:t>за отчетный период</w:t>
            </w:r>
            <w:r w:rsidRPr="00186FF2">
              <w:rPr>
                <w:b/>
                <w:sz w:val="28"/>
                <w:szCs w:val="28"/>
                <w:lang w:eastAsia="ru-RU"/>
              </w:rPr>
              <w:br/>
              <w:t xml:space="preserve">с начала </w:t>
            </w:r>
          </w:p>
          <w:p w14:paraId="333E15D1" w14:textId="77777777" w:rsidR="00186FF2" w:rsidRPr="00186FF2" w:rsidRDefault="000D2D2D" w:rsidP="00186FF2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186FF2">
              <w:rPr>
                <w:b/>
                <w:sz w:val="28"/>
                <w:szCs w:val="28"/>
                <w:lang w:eastAsia="ru-RU"/>
              </w:rPr>
              <w:t xml:space="preserve">года </w:t>
            </w:r>
          </w:p>
        </w:tc>
      </w:tr>
      <w:tr w:rsidR="00D10752" w14:paraId="72C79BB6" w14:textId="77777777" w:rsidTr="00F2635D">
        <w:trPr>
          <w:trHeight w:val="255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E775A" w14:textId="77777777" w:rsidR="00186FF2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585B2" w14:textId="77777777" w:rsidR="00186FF2" w:rsidRPr="001E4656" w:rsidRDefault="00186FF2" w:rsidP="00E938C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C6DAE1" w14:textId="77777777" w:rsidR="00186FF2" w:rsidRPr="001E4656" w:rsidRDefault="000D2D2D" w:rsidP="00E938C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D10752" w14:paraId="56E0B53D" w14:textId="77777777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AD9B3C" w14:textId="77777777" w:rsidR="00186FF2" w:rsidRPr="004F392A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4F392A">
              <w:rPr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95266" w14:textId="77777777" w:rsidR="00186FF2" w:rsidRPr="004F392A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4F392A">
              <w:rPr>
                <w:b/>
                <w:sz w:val="28"/>
                <w:szCs w:val="28"/>
                <w:lang w:eastAsia="ru-RU"/>
              </w:rPr>
              <w:t>Число многоквартирных домов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C16F" w14:textId="77777777" w:rsidR="00186FF2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EBA9DF" w14:textId="77777777" w:rsidR="00186FF2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226 </w:t>
            </w:r>
          </w:p>
        </w:tc>
      </w:tr>
      <w:tr w:rsidR="00D10752" w14:paraId="10F9059B" w14:textId="77777777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95CE37" w14:textId="77777777" w:rsidR="00186FF2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4BA6B" w14:textId="77777777" w:rsidR="00186FF2" w:rsidRPr="004F392A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4F392A">
              <w:rPr>
                <w:b/>
                <w:sz w:val="28"/>
                <w:szCs w:val="28"/>
                <w:lang w:eastAsia="ru-RU"/>
              </w:rPr>
              <w:t>Их общая площадь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07BAE" w14:textId="77777777" w:rsidR="00186FF2" w:rsidRPr="004F392A" w:rsidRDefault="000D2D2D" w:rsidP="004F392A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тыс. </w:t>
            </w:r>
            <w:r w:rsidRPr="001E4656">
              <w:rPr>
                <w:sz w:val="28"/>
                <w:szCs w:val="28"/>
                <w:lang w:eastAsia="ru-RU"/>
              </w:rPr>
              <w:t>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D58FC2" w14:textId="77777777" w:rsidR="00186FF2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224,2 </w:t>
            </w:r>
          </w:p>
        </w:tc>
      </w:tr>
      <w:tr w:rsidR="00D10752" w14:paraId="59DFBBE5" w14:textId="77777777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58D62A" w14:textId="77777777" w:rsidR="00186FF2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1CCE58" w14:textId="77777777" w:rsidR="00186FF2" w:rsidRPr="004F392A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4F392A">
              <w:rPr>
                <w:b/>
                <w:sz w:val="28"/>
                <w:szCs w:val="28"/>
                <w:lang w:eastAsia="ru-RU"/>
              </w:rPr>
              <w:t xml:space="preserve">Из общего числа </w:t>
            </w:r>
            <w:r w:rsidRPr="004F392A">
              <w:rPr>
                <w:b/>
                <w:sz w:val="28"/>
                <w:szCs w:val="28"/>
                <w:lang w:eastAsia="ru-RU"/>
              </w:rPr>
              <w:t>многоквартирных домов находятся в государственной или муниципальной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CB93" w14:textId="77777777" w:rsidR="004F392A" w:rsidRDefault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  <w:p w14:paraId="09A2BCCB" w14:textId="77777777" w:rsidR="00186FF2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316AEC" w14:textId="77777777" w:rsidR="00186FF2" w:rsidRPr="001E4656" w:rsidRDefault="000D2D2D" w:rsidP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D10752" w14:paraId="170ED032" w14:textId="77777777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382A10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29AE7" w14:textId="77777777" w:rsidR="004F392A" w:rsidRPr="004F392A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4F392A">
              <w:rPr>
                <w:b/>
                <w:sz w:val="28"/>
                <w:szCs w:val="28"/>
                <w:lang w:eastAsia="ru-RU"/>
              </w:rPr>
              <w:t>Их общая площадь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D69C2" w14:textId="77777777" w:rsidR="004F392A" w:rsidRPr="004F392A" w:rsidRDefault="000D2D2D" w:rsidP="00263E3F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тыс. </w:t>
            </w:r>
            <w:r w:rsidRPr="001E4656">
              <w:rPr>
                <w:sz w:val="28"/>
                <w:szCs w:val="28"/>
                <w:lang w:eastAsia="ru-RU"/>
              </w:rPr>
              <w:t>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FF0927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8,4 </w:t>
            </w:r>
          </w:p>
        </w:tc>
      </w:tr>
      <w:tr w:rsidR="00D10752" w14:paraId="1A0CB866" w14:textId="77777777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55DC64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4B415" w14:textId="77777777" w:rsidR="004F392A" w:rsidRPr="004F392A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4F392A">
              <w:rPr>
                <w:b/>
                <w:sz w:val="28"/>
                <w:szCs w:val="28"/>
                <w:lang w:eastAsia="ru-RU"/>
              </w:rPr>
              <w:t>Число многоквартирных домов, в которых собственники помещений должны выбрать способ управления данными домами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D559A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B9FC31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226 </w:t>
            </w:r>
          </w:p>
        </w:tc>
      </w:tr>
      <w:tr w:rsidR="00D10752" w14:paraId="02341447" w14:textId="77777777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0AD74D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2924B" w14:textId="77777777" w:rsidR="004F392A" w:rsidRPr="004F392A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4F392A">
              <w:rPr>
                <w:b/>
                <w:sz w:val="28"/>
                <w:szCs w:val="28"/>
                <w:lang w:eastAsia="ru-RU"/>
              </w:rPr>
              <w:t>Их общая площадь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21AF" w14:textId="77777777" w:rsidR="004F392A" w:rsidRPr="004F392A" w:rsidRDefault="000D2D2D" w:rsidP="004F392A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9019A2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224,2 </w:t>
            </w:r>
          </w:p>
        </w:tc>
      </w:tr>
      <w:tr w:rsidR="00D10752" w14:paraId="4953D80F" w14:textId="77777777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FA92A7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8E69E" w14:textId="77777777" w:rsidR="004F392A" w:rsidRPr="00F2635D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F2635D">
              <w:rPr>
                <w:b/>
                <w:sz w:val="28"/>
                <w:szCs w:val="28"/>
                <w:lang w:eastAsia="ru-RU"/>
              </w:rPr>
              <w:t>Число многоквартирных домов, в которых собственники помещений выбрали и реализуют способ управления многоквартирными домами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3ECA0" w14:textId="77777777" w:rsidR="00F2635D" w:rsidRDefault="00F2635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  <w:p w14:paraId="0C699CEF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B6291B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98 </w:t>
            </w:r>
          </w:p>
        </w:tc>
      </w:tr>
      <w:tr w:rsidR="00D10752" w14:paraId="4B1540F0" w14:textId="77777777" w:rsidTr="00F2635D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0949CD4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141A3" w14:textId="77777777" w:rsidR="004F392A" w:rsidRPr="001E4656" w:rsidRDefault="000D2D2D" w:rsidP="00F2635D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FF523" w14:textId="77777777" w:rsidR="004F392A" w:rsidRPr="001E4656" w:rsidRDefault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7C2146" w14:textId="77777777" w:rsidR="004F392A" w:rsidRPr="001E4656" w:rsidRDefault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5ED43705" w14:textId="77777777" w:rsidTr="00F2635D">
        <w:trPr>
          <w:trHeight w:val="510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690E1C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EF043" w14:textId="77777777"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непосредственное управление собственниками помещений в </w:t>
            </w:r>
            <w:r w:rsidRPr="001E4656">
              <w:rPr>
                <w:sz w:val="28"/>
                <w:szCs w:val="28"/>
                <w:lang w:eastAsia="ru-RU"/>
              </w:rPr>
              <w:t>многоквартирном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3F4A2" w14:textId="77777777" w:rsidR="004F392A" w:rsidRPr="001E4656" w:rsidRDefault="000D2D2D" w:rsidP="00F2635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CD0D3" w14:textId="77777777" w:rsidR="004F392A" w:rsidRPr="001E4656" w:rsidRDefault="000D2D2D" w:rsidP="00F2635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91</w:t>
            </w:r>
          </w:p>
        </w:tc>
      </w:tr>
      <w:tr w:rsidR="00D10752" w14:paraId="4198A68E" w14:textId="77777777" w:rsidTr="00F2635D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4FAB23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651BE8" w14:textId="77777777"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управление товариществом собственников жилья либо жилищным кооперативом или иным специализированным потребительским кооперативом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C63FB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C45FB7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7 </w:t>
            </w:r>
          </w:p>
        </w:tc>
      </w:tr>
      <w:tr w:rsidR="00D10752" w14:paraId="3A094955" w14:textId="77777777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3A5C79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A3AFE" w14:textId="77777777"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управление управляющей организацией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5DC1E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CA4D6E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6505609E" w14:textId="77777777" w:rsidTr="00F2635D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4F0997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2F92D1" w14:textId="77777777"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0ECD" w14:textId="77777777" w:rsidR="004F392A" w:rsidRPr="001E4656" w:rsidRDefault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E4B520" w14:textId="77777777" w:rsidR="004F392A" w:rsidRPr="001E4656" w:rsidRDefault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2754D279" w14:textId="77777777" w:rsidTr="00F2635D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587EFE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C97D6" w14:textId="77777777"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C41D" w14:textId="77777777" w:rsidR="004F392A" w:rsidRPr="001E4656" w:rsidRDefault="000D2D2D" w:rsidP="00F2635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53811" w14:textId="77777777" w:rsidR="004F392A" w:rsidRPr="001E4656" w:rsidRDefault="000D2D2D" w:rsidP="00F2635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3EACFBF3" w14:textId="77777777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1B2DD1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99E2B" w14:textId="77777777"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 в форме муниципальных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9930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027772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010A0ABF" w14:textId="77777777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4A6136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0167A" w14:textId="77777777"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B398F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0C0ADF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362F56E9" w14:textId="77777777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4AED11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5A168" w14:textId="77777777"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 в форме государственных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DFE4E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D1C2EA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5F7D114D" w14:textId="77777777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126028F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D0097" w14:textId="77777777"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частной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7620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5C7839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1756F7B3" w14:textId="77777777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0D94B5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0EC683" w14:textId="77777777"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из них </w:t>
            </w:r>
            <w:r w:rsidRPr="001E4656">
              <w:rPr>
                <w:sz w:val="28"/>
                <w:szCs w:val="28"/>
                <w:lang w:eastAsia="ru-RU"/>
              </w:rPr>
              <w:t>хозяйственными обществами со 100-процентной долей, находящейся в муниципальной или государственной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5281" w14:textId="77777777" w:rsidR="004F392A" w:rsidRPr="001E4656" w:rsidRDefault="000D2D2D" w:rsidP="00E938C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83DA36" w14:textId="77777777" w:rsidR="004F392A" w:rsidRPr="001E4656" w:rsidRDefault="000D2D2D" w:rsidP="00E938C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10D34136" w14:textId="77777777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E695CB3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164B98" w14:textId="77777777"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хозяйственными обществами с долей не более 25%, находящейся в муниципальной или государственной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D6C5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620127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2766448B" w14:textId="77777777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797AD4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9D20F" w14:textId="77777777" w:rsidR="004F392A" w:rsidRPr="00F2635D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F2635D">
              <w:rPr>
                <w:b/>
                <w:sz w:val="28"/>
                <w:szCs w:val="28"/>
                <w:lang w:eastAsia="ru-RU"/>
              </w:rPr>
              <w:t xml:space="preserve">Доля </w:t>
            </w:r>
            <w:r w:rsidRPr="00F2635D">
              <w:rPr>
                <w:b/>
                <w:sz w:val="28"/>
                <w:szCs w:val="28"/>
                <w:lang w:eastAsia="ru-RU"/>
              </w:rPr>
              <w:t>многоквартирных домов, в которых собственники помещений выбрали и реализуют способ управления многоквартирными домами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C6863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2D56C3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43,4 </w:t>
            </w:r>
          </w:p>
        </w:tc>
      </w:tr>
      <w:tr w:rsidR="00D10752" w14:paraId="2DE21740" w14:textId="77777777" w:rsidTr="00F2635D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6049D6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D5935" w14:textId="77777777"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3FE27" w14:textId="77777777" w:rsidR="004F392A" w:rsidRPr="001E4656" w:rsidRDefault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49E4FB" w14:textId="77777777" w:rsidR="004F392A" w:rsidRPr="001E4656" w:rsidRDefault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183D6025" w14:textId="77777777" w:rsidTr="00F2635D">
        <w:trPr>
          <w:trHeight w:val="510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A2B037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4F1E85" w14:textId="77777777" w:rsidR="004F392A" w:rsidRPr="001E4656" w:rsidRDefault="000D2D2D" w:rsidP="00C667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непосредственное управление собственниками помещений в многоквартирном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CDC7" w14:textId="77777777" w:rsidR="004F392A" w:rsidRPr="001E4656" w:rsidRDefault="000D2D2D" w:rsidP="00F2635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D0FA0" w14:textId="77777777" w:rsidR="004F392A" w:rsidRPr="001E4656" w:rsidRDefault="000D2D2D" w:rsidP="00F2635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40,3</w:t>
            </w:r>
          </w:p>
        </w:tc>
      </w:tr>
      <w:tr w:rsidR="00D10752" w14:paraId="474DDC3D" w14:textId="77777777" w:rsidTr="00F2635D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9E17F4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99B13" w14:textId="77777777" w:rsidR="004F392A" w:rsidRPr="001E4656" w:rsidRDefault="000D2D2D" w:rsidP="00C667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управление </w:t>
            </w:r>
            <w:r w:rsidRPr="001E4656">
              <w:rPr>
                <w:sz w:val="28"/>
                <w:szCs w:val="28"/>
                <w:lang w:eastAsia="ru-RU"/>
              </w:rPr>
              <w:t>товариществом собственников жилья либо жилищным кооперативом или иным специализированным потребительским кооперативом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EDA8F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634B55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3,1 </w:t>
            </w:r>
          </w:p>
        </w:tc>
      </w:tr>
      <w:tr w:rsidR="00D10752" w14:paraId="1F2EAD5C" w14:textId="77777777" w:rsidTr="00C6679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06DA44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02ED4" w14:textId="77777777" w:rsidR="004F392A" w:rsidRPr="001E4656" w:rsidRDefault="000D2D2D" w:rsidP="00C667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управление управляющей организацией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169D5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860305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4DED60A7" w14:textId="77777777" w:rsidTr="00C6679D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BD7464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71597" w14:textId="77777777" w:rsidR="004F392A" w:rsidRPr="001E4656" w:rsidRDefault="000D2D2D" w:rsidP="00C667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425F5" w14:textId="77777777" w:rsidR="004F392A" w:rsidRPr="001E4656" w:rsidRDefault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E11B9E" w14:textId="77777777" w:rsidR="004F392A" w:rsidRPr="001E4656" w:rsidRDefault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3765EB7A" w14:textId="77777777" w:rsidTr="00C6679D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A1C1DC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6CA93" w14:textId="77777777" w:rsidR="004F392A" w:rsidRPr="001E4656" w:rsidRDefault="000D2D2D" w:rsidP="00C667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1EFB" w14:textId="77777777" w:rsidR="004F392A" w:rsidRPr="001E4656" w:rsidRDefault="000D2D2D" w:rsidP="00C6679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F31C9" w14:textId="77777777" w:rsidR="004F392A" w:rsidRPr="001E4656" w:rsidRDefault="000D2D2D" w:rsidP="00C6679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26D32AFE" w14:textId="77777777" w:rsidTr="00C6679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0770AC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7A7005" w14:textId="77777777" w:rsidR="004F392A" w:rsidRPr="001E4656" w:rsidRDefault="000D2D2D" w:rsidP="00C667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из них в форме </w:t>
            </w:r>
            <w:r w:rsidRPr="001E4656">
              <w:rPr>
                <w:sz w:val="28"/>
                <w:szCs w:val="28"/>
                <w:lang w:eastAsia="ru-RU"/>
              </w:rPr>
              <w:t>муниципальных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3B20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70DCCC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4E18051B" w14:textId="77777777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25248C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7D345" w14:textId="77777777" w:rsidR="004F392A" w:rsidRPr="001E4656" w:rsidRDefault="000D2D2D" w:rsidP="00C667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D1AF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291BB1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72BD6AD1" w14:textId="77777777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88B24E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D177A" w14:textId="77777777" w:rsidR="004F392A" w:rsidRPr="001E4656" w:rsidRDefault="000D2D2D" w:rsidP="00C667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 в форме государственных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858E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125114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7E0AB6FD" w14:textId="77777777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B7CC2F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11572" w14:textId="77777777" w:rsidR="004F392A" w:rsidRDefault="000D2D2D" w:rsidP="0083340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частной формы собственности</w:t>
            </w:r>
          </w:p>
          <w:p w14:paraId="3D407F3F" w14:textId="77777777" w:rsidR="0083340C" w:rsidRPr="001E4656" w:rsidRDefault="0083340C" w:rsidP="0083340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5CA4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lastRenderedPageBreak/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14E7BB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5E41214E" w14:textId="77777777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1B01BD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EBD5A" w14:textId="77777777" w:rsidR="004F392A" w:rsidRPr="001E4656" w:rsidRDefault="000D2D2D" w:rsidP="0083340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из них хозяйственными обществами со 100-процентной долей, находящейся в </w:t>
            </w:r>
            <w:r w:rsidRPr="001E4656">
              <w:rPr>
                <w:sz w:val="28"/>
                <w:szCs w:val="28"/>
                <w:lang w:eastAsia="ru-RU"/>
              </w:rPr>
              <w:t>муниципальной или государственной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EBC1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2B1E96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4BF016F2" w14:textId="77777777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A78BC0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8F321" w14:textId="77777777" w:rsidR="004F392A" w:rsidRPr="001E4656" w:rsidRDefault="000D2D2D" w:rsidP="0083340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хозяйственными обществами с долей не более 25%, находящейся в муниципальной или государственной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2389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5423DA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303CC6A6" w14:textId="77777777" w:rsidTr="0083340C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AD16F5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69511" w14:textId="77777777" w:rsidR="004F392A" w:rsidRPr="0083340C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83340C">
              <w:rPr>
                <w:b/>
                <w:sz w:val="28"/>
                <w:szCs w:val="28"/>
                <w:lang w:eastAsia="ru-RU"/>
              </w:rPr>
              <w:t xml:space="preserve">Общая площадь жилых помещений многоквартирных домов, в которых </w:t>
            </w:r>
            <w:r w:rsidRPr="0083340C">
              <w:rPr>
                <w:b/>
                <w:sz w:val="28"/>
                <w:szCs w:val="28"/>
                <w:lang w:eastAsia="ru-RU"/>
              </w:rPr>
              <w:t>собственники помещений выбрали и реализуют способ управления многоквартирными домами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5B69" w14:textId="77777777" w:rsidR="004F392A" w:rsidRPr="0083340C" w:rsidRDefault="000D2D2D" w:rsidP="0083340C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3C8164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197.4 </w:t>
            </w:r>
          </w:p>
        </w:tc>
      </w:tr>
      <w:tr w:rsidR="00D10752" w14:paraId="53375B7D" w14:textId="77777777" w:rsidTr="0083340C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9DA8AC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C8436" w14:textId="77777777" w:rsidR="004F392A" w:rsidRPr="001E4656" w:rsidRDefault="000D2D2D" w:rsidP="0083340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8C829" w14:textId="77777777" w:rsidR="004F392A" w:rsidRPr="001E4656" w:rsidRDefault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339DBE" w14:textId="77777777" w:rsidR="004F392A" w:rsidRPr="001E4656" w:rsidRDefault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3248FE12" w14:textId="77777777" w:rsidTr="0083340C">
        <w:trPr>
          <w:trHeight w:val="510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BD9F9B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A0C4F1" w14:textId="77777777" w:rsidR="004F392A" w:rsidRPr="001E4656" w:rsidRDefault="000D2D2D" w:rsidP="0083340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непосредственное управление собственниками помещений в многоквартирном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1DE7" w14:textId="77777777" w:rsidR="004F392A" w:rsidRPr="0083340C" w:rsidRDefault="000D2D2D" w:rsidP="0083340C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80447" w14:textId="77777777" w:rsidR="004F392A" w:rsidRPr="001E4656" w:rsidRDefault="000D2D2D" w:rsidP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191,8</w:t>
            </w:r>
          </w:p>
        </w:tc>
      </w:tr>
      <w:tr w:rsidR="00D10752" w14:paraId="4CC20273" w14:textId="77777777" w:rsidTr="0083340C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47D00E" w14:textId="77777777"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588EC" w14:textId="77777777" w:rsidR="004F392A" w:rsidRPr="001E4656" w:rsidRDefault="000D2D2D" w:rsidP="0083340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управление товариществом </w:t>
            </w:r>
            <w:r w:rsidRPr="001E4656">
              <w:rPr>
                <w:sz w:val="28"/>
                <w:szCs w:val="28"/>
                <w:lang w:eastAsia="ru-RU"/>
              </w:rPr>
              <w:t>собственников жилья либо жилищным кооперативом или иным специализированным потребительским кооперативом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856D" w14:textId="77777777" w:rsidR="004F392A" w:rsidRPr="0083340C" w:rsidRDefault="000D2D2D" w:rsidP="0083340C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тыс. </w:t>
            </w:r>
            <w:r w:rsidRPr="001E4656">
              <w:rPr>
                <w:sz w:val="28"/>
                <w:szCs w:val="28"/>
                <w:lang w:eastAsia="ru-RU"/>
              </w:rPr>
              <w:t>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A56936" w14:textId="77777777"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5,6 </w:t>
            </w:r>
          </w:p>
        </w:tc>
      </w:tr>
      <w:tr w:rsidR="00D10752" w14:paraId="6B69C32B" w14:textId="77777777" w:rsidTr="0083340C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E4DAB5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71EED" w14:textId="77777777" w:rsidR="0083340C" w:rsidRPr="001E4656" w:rsidRDefault="000D2D2D" w:rsidP="0083340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управление управляющей организацией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A6DC0" w14:textId="77777777" w:rsidR="0083340C" w:rsidRPr="0083340C" w:rsidRDefault="000D2D2D" w:rsidP="00263E3F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тыс. </w:t>
            </w:r>
            <w:r w:rsidRPr="001E4656">
              <w:rPr>
                <w:sz w:val="28"/>
                <w:szCs w:val="28"/>
                <w:lang w:eastAsia="ru-RU"/>
              </w:rPr>
              <w:t>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3117C4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27DACB8B" w14:textId="77777777" w:rsidTr="0083340C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3714A52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D15D0" w14:textId="77777777" w:rsidR="0083340C" w:rsidRPr="001E4656" w:rsidRDefault="000D2D2D" w:rsidP="0083340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A73B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6E2DAC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4F860B02" w14:textId="77777777" w:rsidTr="0083340C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FBF65D8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2DAD9" w14:textId="77777777" w:rsidR="0083340C" w:rsidRPr="001E4656" w:rsidRDefault="000D2D2D" w:rsidP="0083340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8655" w14:textId="77777777" w:rsidR="0083340C" w:rsidRPr="0083340C" w:rsidRDefault="000D2D2D" w:rsidP="0083340C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тыс. </w:t>
            </w:r>
            <w:r w:rsidRPr="001E4656">
              <w:rPr>
                <w:sz w:val="28"/>
                <w:szCs w:val="28"/>
                <w:lang w:eastAsia="ru-RU"/>
              </w:rPr>
              <w:t>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0E683A02" w14:textId="77777777" w:rsidR="0083340C" w:rsidRPr="001E4656" w:rsidRDefault="000D2D2D" w:rsidP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5ED7E820" w14:textId="77777777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6132FA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D8632" w14:textId="77777777" w:rsidR="0083340C" w:rsidRPr="001E4656" w:rsidRDefault="000D2D2D" w:rsidP="0083340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из них в форме </w:t>
            </w:r>
            <w:r w:rsidRPr="001E4656">
              <w:rPr>
                <w:sz w:val="28"/>
                <w:szCs w:val="28"/>
                <w:lang w:eastAsia="ru-RU"/>
              </w:rPr>
              <w:t>муниципальных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22326" w14:textId="77777777" w:rsidR="0083340C" w:rsidRPr="0083340C" w:rsidRDefault="000D2D2D" w:rsidP="0083340C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4B53BA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0586BD94" w14:textId="77777777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F10080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CDF0F" w14:textId="77777777" w:rsidR="0083340C" w:rsidRPr="001E4656" w:rsidRDefault="000D2D2D" w:rsidP="0011110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EA8A" w14:textId="77777777" w:rsidR="0083340C" w:rsidRPr="0011110B" w:rsidRDefault="000D2D2D" w:rsidP="0011110B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тыс.</w:t>
            </w:r>
            <w:r w:rsidRPr="001E4656">
              <w:rPr>
                <w:sz w:val="28"/>
                <w:szCs w:val="28"/>
                <w:lang w:eastAsia="ru-RU"/>
              </w:rPr>
              <w:t xml:space="preserve">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336A6E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40389047" w14:textId="77777777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239269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B49018" w14:textId="77777777" w:rsidR="0083340C" w:rsidRPr="001E4656" w:rsidRDefault="000D2D2D" w:rsidP="0011110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 в форме государственных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F3A3" w14:textId="77777777" w:rsidR="0083340C" w:rsidRPr="0011110B" w:rsidRDefault="000D2D2D" w:rsidP="0011110B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77850F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37B8E3D1" w14:textId="77777777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03C923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81949" w14:textId="77777777" w:rsidR="0083340C" w:rsidRPr="001E4656" w:rsidRDefault="000D2D2D" w:rsidP="0011110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частной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C9A2" w14:textId="77777777" w:rsidR="0083340C" w:rsidRPr="0011110B" w:rsidRDefault="000D2D2D" w:rsidP="0011110B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8A0399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2D040041" w14:textId="77777777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089D98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2B3CD" w14:textId="77777777" w:rsidR="0083340C" w:rsidRPr="001E4656" w:rsidRDefault="000D2D2D" w:rsidP="0011110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из них хозяйственными обществами со 100-процентной долей, </w:t>
            </w:r>
            <w:r w:rsidRPr="001E4656">
              <w:rPr>
                <w:sz w:val="28"/>
                <w:szCs w:val="28"/>
                <w:lang w:eastAsia="ru-RU"/>
              </w:rPr>
              <w:t>находящейся в муниципальной или государственной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8824F" w14:textId="77777777" w:rsidR="0083340C" w:rsidRPr="0011110B" w:rsidRDefault="000D2D2D" w:rsidP="0011110B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7BEB71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376A28AA" w14:textId="77777777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8A8BEB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66E3C" w14:textId="77777777" w:rsidR="0083340C" w:rsidRPr="001E4656" w:rsidRDefault="000D2D2D" w:rsidP="0011110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хозяйственными обществами с долей не более 25%, находящейся в муниципальной или государственной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FA3F0" w14:textId="77777777" w:rsidR="0083340C" w:rsidRPr="00166A73" w:rsidRDefault="000D2D2D" w:rsidP="00166A73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210FDB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4387A38C" w14:textId="77777777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EA6CF01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063FB" w14:textId="77777777" w:rsidR="0083340C" w:rsidRPr="00166A73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166A73">
              <w:rPr>
                <w:b/>
                <w:sz w:val="28"/>
                <w:szCs w:val="28"/>
                <w:lang w:eastAsia="ru-RU"/>
              </w:rPr>
              <w:t xml:space="preserve">Количество конкурсов по отбору управляющей </w:t>
            </w:r>
            <w:r w:rsidRPr="00166A73">
              <w:rPr>
                <w:b/>
                <w:sz w:val="28"/>
                <w:szCs w:val="28"/>
                <w:lang w:eastAsia="ru-RU"/>
              </w:rPr>
              <w:t>организации, проведенных органами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6F85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0B2B44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69FB162C" w14:textId="77777777" w:rsidTr="00F2635D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9A1584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3832C2" w14:textId="77777777" w:rsidR="0083340C" w:rsidRPr="00166A73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166A73">
              <w:rPr>
                <w:b/>
                <w:sz w:val="28"/>
                <w:szCs w:val="28"/>
                <w:lang w:eastAsia="ru-RU"/>
              </w:rPr>
              <w:t>Число многоквартирных домов, управление которыми осуществляется управляющими организациями, выбранными по результатам открытого конкурса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1318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E958A9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1CB2F55C" w14:textId="77777777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8E7A76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FCF0F5" w14:textId="77777777" w:rsidR="0083340C" w:rsidRPr="00166A73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166A73">
              <w:rPr>
                <w:b/>
                <w:sz w:val="28"/>
                <w:szCs w:val="28"/>
                <w:lang w:eastAsia="ru-RU"/>
              </w:rPr>
              <w:t>Их общая площадь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DD05" w14:textId="77777777" w:rsidR="0083340C" w:rsidRPr="00166A73" w:rsidRDefault="000D2D2D" w:rsidP="00166A73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8FBF83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714CA235" w14:textId="77777777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7B8C10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B8F9C8" w14:textId="77777777" w:rsidR="0083340C" w:rsidRPr="00166A73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166A73">
              <w:rPr>
                <w:b/>
                <w:sz w:val="28"/>
                <w:szCs w:val="28"/>
                <w:lang w:eastAsia="ru-RU"/>
              </w:rPr>
              <w:t>Количество товариществ собственников жилья (ТСЖ)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361CC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DB976A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7 </w:t>
            </w:r>
          </w:p>
        </w:tc>
      </w:tr>
      <w:tr w:rsidR="00D10752" w14:paraId="7D2563C6" w14:textId="77777777" w:rsidTr="00166A73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3F7D041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FD10F9" w14:textId="77777777" w:rsidR="0083340C" w:rsidRPr="00166A73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166A73">
              <w:rPr>
                <w:b/>
                <w:sz w:val="28"/>
                <w:szCs w:val="28"/>
                <w:lang w:eastAsia="ru-RU"/>
              </w:rPr>
              <w:t>Общая площадь жилищного фонда ТСЖ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059D" w14:textId="77777777" w:rsidR="0083340C" w:rsidRPr="00166A73" w:rsidRDefault="000D2D2D" w:rsidP="00166A73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тыс. </w:t>
            </w:r>
            <w:r w:rsidRPr="001E4656">
              <w:rPr>
                <w:sz w:val="28"/>
                <w:szCs w:val="28"/>
                <w:lang w:eastAsia="ru-RU"/>
              </w:rPr>
              <w:t>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C113E8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5,6 </w:t>
            </w:r>
          </w:p>
        </w:tc>
      </w:tr>
      <w:tr w:rsidR="00D10752" w14:paraId="4A76F98A" w14:textId="77777777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71A17C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4CE3F2" w14:textId="77777777" w:rsidR="0083340C" w:rsidRPr="001E4656" w:rsidRDefault="000D2D2D" w:rsidP="001E4656">
            <w:pPr>
              <w:suppressAutoHyphens w:val="0"/>
              <w:ind w:firstLineChars="300" w:firstLine="84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82D9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9580B1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75E67FC3" w14:textId="77777777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1500AE8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F5614" w14:textId="77777777" w:rsidR="0083340C" w:rsidRPr="001E4656" w:rsidRDefault="000D2D2D" w:rsidP="00166A7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находящегося в управлении ТСЖ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5F10A" w14:textId="77777777" w:rsidR="0083340C" w:rsidRPr="00166A73" w:rsidRDefault="000D2D2D" w:rsidP="00166A73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тыс. </w:t>
            </w:r>
            <w:r w:rsidRPr="001E4656">
              <w:rPr>
                <w:sz w:val="28"/>
                <w:szCs w:val="28"/>
                <w:lang w:eastAsia="ru-RU"/>
              </w:rPr>
              <w:t>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CFA2D" w14:textId="77777777" w:rsidR="0083340C" w:rsidRPr="001E4656" w:rsidRDefault="000D2D2D" w:rsidP="00166A7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5,6</w:t>
            </w:r>
          </w:p>
        </w:tc>
      </w:tr>
      <w:tr w:rsidR="00D10752" w14:paraId="133FF012" w14:textId="77777777" w:rsidTr="00166A73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C05FF1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D5D05" w14:textId="77777777" w:rsidR="0083340C" w:rsidRPr="001E4656" w:rsidRDefault="000D2D2D" w:rsidP="00166A7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переданного в управление иным управляющим </w:t>
            </w:r>
            <w:r w:rsidRPr="001E4656">
              <w:rPr>
                <w:sz w:val="28"/>
                <w:szCs w:val="28"/>
                <w:lang w:eastAsia="ru-RU"/>
              </w:rPr>
              <w:lastRenderedPageBreak/>
              <w:t>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52B3" w14:textId="77777777" w:rsidR="0083340C" w:rsidRPr="00166A73" w:rsidRDefault="000D2D2D" w:rsidP="00166A73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lastRenderedPageBreak/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AF5440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216D3C91" w14:textId="77777777" w:rsidTr="00F2635D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E9ADB2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B94043" w14:textId="77777777" w:rsidR="0083340C" w:rsidRPr="00166A73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166A73">
              <w:rPr>
                <w:b/>
                <w:sz w:val="28"/>
                <w:szCs w:val="28"/>
                <w:lang w:eastAsia="ru-RU"/>
              </w:rPr>
              <w:t>Количество жилищно-строительных, жилищных или иных специализированных потребительских кооперативов, созданных в целях удовлетворения граждан в жилье (кооперативы)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FF76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6F49C1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1A01C4C0" w14:textId="77777777" w:rsidTr="00166A73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B95D24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71F72" w14:textId="77777777" w:rsidR="0083340C" w:rsidRPr="00166A73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166A73">
              <w:rPr>
                <w:b/>
                <w:sz w:val="28"/>
                <w:szCs w:val="28"/>
                <w:lang w:eastAsia="ru-RU"/>
              </w:rPr>
              <w:t xml:space="preserve">Общая </w:t>
            </w:r>
            <w:r w:rsidRPr="00166A73">
              <w:rPr>
                <w:b/>
                <w:sz w:val="28"/>
                <w:szCs w:val="28"/>
                <w:lang w:eastAsia="ru-RU"/>
              </w:rPr>
              <w:t>площадь жилищного фонда кооператива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E2B83" w14:textId="77777777" w:rsidR="0083340C" w:rsidRPr="00166A73" w:rsidRDefault="000D2D2D" w:rsidP="00166A73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9804ED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220990A9" w14:textId="77777777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0E5CC9F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E7C58F" w14:textId="77777777" w:rsidR="0083340C" w:rsidRPr="001E4656" w:rsidRDefault="000D2D2D" w:rsidP="00166A7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2B19A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B432B1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04DC0532" w14:textId="77777777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FF6D7F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893A0" w14:textId="77777777" w:rsidR="0083340C" w:rsidRPr="001E4656" w:rsidRDefault="000D2D2D" w:rsidP="00166A7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находящегося в управлении кооперативов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44FF2" w14:textId="77777777" w:rsidR="0083340C" w:rsidRPr="00166A73" w:rsidRDefault="000D2D2D" w:rsidP="00166A73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BC331" w14:textId="77777777" w:rsidR="0083340C" w:rsidRPr="001E4656" w:rsidRDefault="000D2D2D" w:rsidP="00166A7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74861EE0" w14:textId="77777777" w:rsidTr="00166A73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C01334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D62AB" w14:textId="77777777" w:rsidR="0083340C" w:rsidRPr="001E4656" w:rsidRDefault="000D2D2D" w:rsidP="00166A7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переданного в управление иным управляющим 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1D7B" w14:textId="77777777" w:rsidR="0083340C" w:rsidRPr="00166A73" w:rsidRDefault="000D2D2D" w:rsidP="00166A73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0AA5C4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02B25456" w14:textId="77777777" w:rsidTr="00166A73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5B6CF0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F0CE0" w14:textId="77777777" w:rsidR="0083340C" w:rsidRPr="00166A73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166A73">
              <w:rPr>
                <w:b/>
                <w:sz w:val="28"/>
                <w:szCs w:val="28"/>
                <w:lang w:eastAsia="ru-RU"/>
              </w:rPr>
              <w:t>Количество расчетно-кассовых центров (РКЦ)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D77A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501E97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5B060EAA" w14:textId="77777777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5A13AE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1A2AD" w14:textId="77777777" w:rsidR="0083340C" w:rsidRPr="001E4656" w:rsidRDefault="000D2D2D" w:rsidP="00166A7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94A0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E4866E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30F9EB3A" w14:textId="77777777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26D6E65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0DBFB" w14:textId="77777777" w:rsidR="0083340C" w:rsidRPr="001E4656" w:rsidRDefault="000D2D2D" w:rsidP="00166A7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с правом юридического лица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3E401" w14:textId="77777777" w:rsidR="0083340C" w:rsidRPr="001E4656" w:rsidRDefault="000D2D2D" w:rsidP="00166A7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34FEE091" w14:textId="77777777" w:rsidR="0083340C" w:rsidRPr="001E4656" w:rsidRDefault="000D2D2D" w:rsidP="00166A7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56CD2492" w14:textId="77777777" w:rsidTr="00166A73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EC1CDA8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BB212" w14:textId="77777777" w:rsidR="0083340C" w:rsidRPr="001E4656" w:rsidRDefault="000D2D2D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1E4656">
              <w:rPr>
                <w:b/>
                <w:bCs/>
                <w:sz w:val="28"/>
                <w:szCs w:val="28"/>
                <w:lang w:eastAsia="ru-RU"/>
              </w:rPr>
              <w:t>Всего организаций, предоставляющих услуги в сфере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491D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6098A8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6 </w:t>
            </w:r>
          </w:p>
        </w:tc>
      </w:tr>
      <w:tr w:rsidR="00D10752" w14:paraId="09E7314C" w14:textId="77777777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00D014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B5D58" w14:textId="77777777" w:rsidR="0083340C" w:rsidRPr="001E4656" w:rsidRDefault="000D2D2D" w:rsidP="00166A7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 том числе по видам деятельности: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B6C9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09113E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4780B825" w14:textId="77777777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5AE5D0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F0EB1" w14:textId="77777777" w:rsidR="0083340C" w:rsidRPr="001E4656" w:rsidRDefault="000D2D2D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У</w:t>
            </w:r>
            <w:r w:rsidR="00AF431E" w:rsidRPr="001E4656">
              <w:rPr>
                <w:b/>
                <w:bCs/>
                <w:sz w:val="28"/>
                <w:szCs w:val="28"/>
                <w:lang w:eastAsia="ru-RU"/>
              </w:rPr>
              <w:t>правление многоквартирными домами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63A2" w14:textId="77777777" w:rsidR="0083340C" w:rsidRPr="001E4656" w:rsidRDefault="0083340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214B2" w14:textId="77777777" w:rsidR="0083340C" w:rsidRPr="001E4656" w:rsidRDefault="0083340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3F1E225A" w14:textId="77777777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254839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071F3" w14:textId="77777777" w:rsidR="0083340C" w:rsidRPr="001E4656" w:rsidRDefault="000D2D2D" w:rsidP="00166A7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3672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A56B9D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6394BA86" w14:textId="77777777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218B901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E1AD5" w14:textId="77777777" w:rsidR="0083340C" w:rsidRPr="001E4656" w:rsidRDefault="000D2D2D" w:rsidP="00166A7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муниципальной и </w:t>
            </w:r>
            <w:r w:rsidRPr="001E4656">
              <w:rPr>
                <w:sz w:val="28"/>
                <w:szCs w:val="28"/>
                <w:lang w:eastAsia="ru-RU"/>
              </w:rPr>
              <w:t>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80B16" w14:textId="77777777" w:rsidR="0083340C" w:rsidRPr="001E4656" w:rsidRDefault="000D2D2D" w:rsidP="00166A7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E3430" w14:textId="77777777" w:rsidR="0083340C" w:rsidRPr="001E4656" w:rsidRDefault="000D2D2D" w:rsidP="00166A7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7DFF9F99" w14:textId="77777777" w:rsidTr="000F178F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C4A382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1A398" w14:textId="77777777" w:rsidR="0083340C" w:rsidRPr="001E4656" w:rsidRDefault="000D2D2D" w:rsidP="00166A7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частной формы собственности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DD13E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40F4E4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1D195FD7" w14:textId="77777777" w:rsidTr="000F178F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9AA971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32D71" w14:textId="77777777" w:rsidR="0083340C" w:rsidRPr="001E4656" w:rsidRDefault="000D2D2D" w:rsidP="000F178F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строки 54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1648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0A6D8C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0C624E5B" w14:textId="77777777" w:rsidTr="000F178F">
        <w:trPr>
          <w:trHeight w:val="510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7E8CA0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5C7F2" w14:textId="77777777" w:rsidR="0083340C" w:rsidRPr="001E4656" w:rsidRDefault="000D2D2D" w:rsidP="000F178F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услуги и работы по </w:t>
            </w:r>
            <w:r w:rsidRPr="001E4656">
              <w:rPr>
                <w:sz w:val="28"/>
                <w:szCs w:val="28"/>
                <w:lang w:eastAsia="ru-RU"/>
              </w:rPr>
              <w:t>содержанию и ремонту общего имущества в многоквартирных домах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3F17" w14:textId="77777777" w:rsidR="0083340C" w:rsidRPr="001E4656" w:rsidRDefault="000D2D2D" w:rsidP="000F178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54DB1" w14:textId="77777777" w:rsidR="0083340C" w:rsidRPr="001E4656" w:rsidRDefault="000D2D2D" w:rsidP="000F178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0ED148CF" w14:textId="77777777" w:rsidTr="000F178F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649E60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C8DE2" w14:textId="77777777" w:rsidR="0083340C" w:rsidRPr="001E4656" w:rsidRDefault="000D2D2D" w:rsidP="000F178F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FC1B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836BF4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6814F5B7" w14:textId="77777777" w:rsidTr="000F178F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E2E686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2546E" w14:textId="77777777" w:rsidR="0083340C" w:rsidRPr="001E4656" w:rsidRDefault="000D2D2D" w:rsidP="000F178F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F12D" w14:textId="77777777" w:rsidR="0083340C" w:rsidRPr="001E4656" w:rsidRDefault="000D2D2D" w:rsidP="000F178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A36CC" w14:textId="77777777" w:rsidR="0083340C" w:rsidRPr="001E4656" w:rsidRDefault="000D2D2D" w:rsidP="000F178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4679CE0C" w14:textId="77777777" w:rsidTr="000F178F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2363DF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B152F" w14:textId="77777777" w:rsidR="0083340C" w:rsidRPr="001E4656" w:rsidRDefault="000D2D2D" w:rsidP="000F178F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частной формы собственности с долей участия в уставном капитале субъектов Российской Федерации и </w:t>
            </w:r>
            <w:r w:rsidRPr="001E4656">
              <w:rPr>
                <w:sz w:val="28"/>
                <w:szCs w:val="28"/>
                <w:lang w:eastAsia="ru-RU"/>
              </w:rPr>
              <w:t>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AE99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BF0D9C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0965EC11" w14:textId="77777777" w:rsidTr="0018697A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E27AED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2A467" w14:textId="77777777" w:rsidR="0083340C" w:rsidRPr="001E4656" w:rsidRDefault="000D2D2D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1E4656">
              <w:rPr>
                <w:b/>
                <w:bCs/>
                <w:sz w:val="28"/>
                <w:szCs w:val="28"/>
                <w:lang w:eastAsia="ru-RU"/>
              </w:rPr>
              <w:t>Содержание и ремонт общего имущества в многоквартирных домах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AFC6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992D26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14:paraId="314BAD7F" w14:textId="77777777" w:rsidTr="0018697A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1DF2D0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F8D699" w14:textId="77777777" w:rsidR="0083340C" w:rsidRPr="001E4656" w:rsidRDefault="000D2D2D" w:rsidP="0018697A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D9EE6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D5A5F0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4D4A1D1F" w14:textId="77777777" w:rsidTr="0018697A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4BBBA7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AB954" w14:textId="77777777" w:rsidR="0083340C" w:rsidRPr="001E4656" w:rsidRDefault="000D2D2D" w:rsidP="0018697A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4A62E" w14:textId="77777777" w:rsidR="0083340C" w:rsidRPr="001E4656" w:rsidRDefault="000D2D2D" w:rsidP="0018697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8044F" w14:textId="77777777" w:rsidR="0083340C" w:rsidRPr="001E4656" w:rsidRDefault="000D2D2D" w:rsidP="0018697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506C6A6E" w14:textId="77777777" w:rsidTr="0018697A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4C009C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02C0E" w14:textId="77777777" w:rsidR="0083340C" w:rsidRDefault="000D2D2D" w:rsidP="0018697A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частной формы собственности с долей участия в уставном капитале субъектов Российской Федерации и (или) муниципальных образований </w:t>
            </w:r>
            <w:r w:rsidRPr="001E4656">
              <w:rPr>
                <w:sz w:val="28"/>
                <w:szCs w:val="28"/>
                <w:lang w:eastAsia="ru-RU"/>
              </w:rPr>
              <w:lastRenderedPageBreak/>
              <w:t>не более 25%</w:t>
            </w:r>
          </w:p>
          <w:p w14:paraId="1466BE39" w14:textId="77777777" w:rsidR="0018697A" w:rsidRPr="001E4656" w:rsidRDefault="0018697A" w:rsidP="0018697A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C5FD5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lastRenderedPageBreak/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154106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14:paraId="03E486E4" w14:textId="77777777" w:rsidTr="00285EA0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3BE356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D513B" w14:textId="77777777" w:rsidR="0083340C" w:rsidRPr="001E4656" w:rsidRDefault="000D2D2D" w:rsidP="0018697A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1E4656">
              <w:rPr>
                <w:b/>
                <w:bCs/>
                <w:sz w:val="28"/>
                <w:szCs w:val="28"/>
                <w:lang w:eastAsia="ru-RU"/>
              </w:rPr>
              <w:t>водоснабжение, водоотведение и очистка</w:t>
            </w:r>
            <w:r w:rsidR="0018697A">
              <w:rPr>
                <w:b/>
                <w:bCs/>
                <w:sz w:val="28"/>
                <w:szCs w:val="28"/>
                <w:lang w:eastAsia="ru-RU"/>
              </w:rPr>
              <w:t xml:space="preserve"> с</w:t>
            </w:r>
            <w:r w:rsidRPr="001E4656">
              <w:rPr>
                <w:b/>
                <w:bCs/>
                <w:sz w:val="28"/>
                <w:szCs w:val="28"/>
                <w:lang w:eastAsia="ru-RU"/>
              </w:rPr>
              <w:t>точных вод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08FE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CFD9D5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14:paraId="5A86D707" w14:textId="77777777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178961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E430E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2A74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EC9116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6A984F3D" w14:textId="77777777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F3FFD0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A980FE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муниципальной и </w:t>
            </w:r>
            <w:r w:rsidRPr="001E4656">
              <w:rPr>
                <w:sz w:val="28"/>
                <w:szCs w:val="28"/>
                <w:lang w:eastAsia="ru-RU"/>
              </w:rPr>
              <w:t>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64D1E" w14:textId="77777777"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9553F" w14:textId="77777777"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52BDC139" w14:textId="77777777" w:rsidTr="00285EA0">
        <w:trPr>
          <w:trHeight w:val="103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24D304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023F5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частной формы собственности, по договору аренды или концессии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503D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82ECA7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14:paraId="328E3908" w14:textId="77777777" w:rsidTr="00285EA0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AA799A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7F73E" w14:textId="77777777" w:rsidR="0083340C" w:rsidRPr="001E4656" w:rsidRDefault="000D2D2D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Э</w:t>
            </w:r>
            <w:r w:rsidR="00AF431E" w:rsidRPr="001E4656">
              <w:rPr>
                <w:b/>
                <w:bCs/>
                <w:sz w:val="28"/>
                <w:szCs w:val="28"/>
                <w:lang w:eastAsia="ru-RU"/>
              </w:rPr>
              <w:t>лектроснабжение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4C762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81EDD8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14:paraId="60189174" w14:textId="77777777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2EBF47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6CB254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0873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0AE5A3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605DA9FC" w14:textId="77777777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90F711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31E8B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8C65" w14:textId="77777777"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1C6A0" w14:textId="77777777"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7BA8489C" w14:textId="77777777" w:rsidTr="00285EA0">
        <w:trPr>
          <w:trHeight w:val="103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4F1BCA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9D5CB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частной формы собственности, по договору аренды или концессии с долей участия в уставном капитале субъектов Российской Федерации и (или) </w:t>
            </w:r>
            <w:r w:rsidRPr="001E4656">
              <w:rPr>
                <w:sz w:val="28"/>
                <w:szCs w:val="28"/>
                <w:lang w:eastAsia="ru-RU"/>
              </w:rPr>
              <w:t>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BBC8A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3CD446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14:paraId="246CD4AE" w14:textId="77777777" w:rsidTr="00285EA0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F677F2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42859" w14:textId="77777777" w:rsidR="0083340C" w:rsidRPr="001E4656" w:rsidRDefault="000D2D2D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Т</w:t>
            </w:r>
            <w:r w:rsidR="00AF431E" w:rsidRPr="001E4656">
              <w:rPr>
                <w:b/>
                <w:bCs/>
                <w:sz w:val="28"/>
                <w:szCs w:val="28"/>
                <w:lang w:eastAsia="ru-RU"/>
              </w:rPr>
              <w:t>еплоснабжение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C956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749B0B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14:paraId="66DF65B6" w14:textId="77777777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E27EF53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5345E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E5AC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25C40F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21FEF0E3" w14:textId="77777777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34DF779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B9635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1A0A" w14:textId="77777777"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9C09C" w14:textId="77777777"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7E3AB3BF" w14:textId="77777777" w:rsidTr="00285EA0">
        <w:trPr>
          <w:trHeight w:val="103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6BE5E1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ECDC7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частной формы собственности, по договору аренды или концессии с долей участия в уставном </w:t>
            </w:r>
            <w:r w:rsidRPr="001E4656">
              <w:rPr>
                <w:sz w:val="28"/>
                <w:szCs w:val="28"/>
                <w:lang w:eastAsia="ru-RU"/>
              </w:rPr>
              <w:t>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93623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6EDDAA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14:paraId="74585CF0" w14:textId="77777777" w:rsidTr="00285EA0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0EA34B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B464B" w14:textId="77777777" w:rsidR="0083340C" w:rsidRPr="001E4656" w:rsidRDefault="000D2D2D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Г</w:t>
            </w:r>
            <w:r w:rsidR="00AF431E" w:rsidRPr="001E4656">
              <w:rPr>
                <w:b/>
                <w:bCs/>
                <w:sz w:val="28"/>
                <w:szCs w:val="28"/>
                <w:lang w:eastAsia="ru-RU"/>
              </w:rPr>
              <w:t>азоснабжение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4811D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3A1584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14:paraId="7A17AF3F" w14:textId="77777777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F26A48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4392C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25847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B1690B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62D9C535" w14:textId="77777777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AB056F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C75C7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0FE9" w14:textId="77777777"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23575" w14:textId="77777777"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6DCEA66C" w14:textId="77777777" w:rsidTr="00285EA0">
        <w:trPr>
          <w:trHeight w:val="103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6F7E42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4B9B6A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частной формы собственности, по договору аренды или </w:t>
            </w:r>
            <w:r w:rsidRPr="001E4656">
              <w:rPr>
                <w:sz w:val="28"/>
                <w:szCs w:val="28"/>
                <w:lang w:eastAsia="ru-RU"/>
              </w:rPr>
              <w:t>концессии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31DC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03A49A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14:paraId="3B19D58B" w14:textId="77777777" w:rsidTr="00285EA0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D36E74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11D4C" w14:textId="77777777" w:rsidR="0083340C" w:rsidRPr="001E4656" w:rsidRDefault="000D2D2D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У</w:t>
            </w:r>
            <w:r w:rsidR="00AF431E" w:rsidRPr="001E4656">
              <w:rPr>
                <w:b/>
                <w:bCs/>
                <w:sz w:val="28"/>
                <w:szCs w:val="28"/>
                <w:lang w:eastAsia="ru-RU"/>
              </w:rPr>
              <w:t>тилизация (захоронение) твердых бытовых отходов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DF8E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45F01F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14:paraId="16348170" w14:textId="77777777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921FEC6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7E47E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AB8F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D37B78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4DFA0966" w14:textId="77777777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566D2B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6EF66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муниципальной и государственной формы </w:t>
            </w:r>
            <w:r w:rsidRPr="001E4656">
              <w:rPr>
                <w:sz w:val="28"/>
                <w:szCs w:val="28"/>
                <w:lang w:eastAsia="ru-RU"/>
              </w:rPr>
              <w:t>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01BC" w14:textId="77777777"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E4F6F" w14:textId="77777777"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77D4BE0A" w14:textId="77777777" w:rsidTr="00285EA0">
        <w:trPr>
          <w:trHeight w:val="103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47711D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B1DF5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частной формы собственности, по договору аренды или концессии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113A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26B403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14:paraId="302A962C" w14:textId="77777777" w:rsidTr="00285EA0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78B7580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790AE" w14:textId="77777777" w:rsidR="0083340C" w:rsidRPr="001E4656" w:rsidRDefault="000D2D2D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М</w:t>
            </w:r>
            <w:r w:rsidR="00AF431E" w:rsidRPr="001E4656">
              <w:rPr>
                <w:b/>
                <w:bCs/>
                <w:sz w:val="28"/>
                <w:szCs w:val="28"/>
                <w:lang w:eastAsia="ru-RU"/>
              </w:rPr>
              <w:t>ногоотраслевые предприятия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539B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222677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7A9B6432" w14:textId="77777777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CCFE1E2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199B60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B0E1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107D16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5E0B36A2" w14:textId="77777777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5FBCA3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49767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0A42" w14:textId="77777777"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35686" w14:textId="77777777"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57B92080" w14:textId="77777777" w:rsidTr="00285EA0">
        <w:trPr>
          <w:trHeight w:val="103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3BCA87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5898A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частной формы собственности, по договору аренды или концессии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A4D93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4EBD18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26CD2642" w14:textId="77777777" w:rsidTr="00285EA0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20C615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C0FF0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строки 78 в том числе:</w:t>
            </w:r>
            <w:r w:rsidRPr="001E4656">
              <w:rPr>
                <w:sz w:val="28"/>
                <w:szCs w:val="28"/>
                <w:lang w:eastAsia="ru-RU"/>
              </w:rPr>
              <w:br/>
              <w:t>услуги по управлению многоквартирными домами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2AD9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64BDAC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19B97AA2" w14:textId="77777777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41835A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58D137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EE354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43D7C5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57D97001" w14:textId="77777777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A25910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3FAE34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AD03E" w14:textId="77777777"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39BB7" w14:textId="77777777"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74470240" w14:textId="77777777" w:rsidTr="00285EA0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AABCDD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C56B4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частной формы собственности с долей участия в уставном капитале субъектов </w:t>
            </w:r>
            <w:r w:rsidRPr="001E4656">
              <w:rPr>
                <w:sz w:val="28"/>
                <w:szCs w:val="28"/>
                <w:lang w:eastAsia="ru-RU"/>
              </w:rPr>
              <w:t>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7313A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683F0A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5D18F46E" w14:textId="77777777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2E441E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80ED7" w14:textId="77777777" w:rsidR="0083340C" w:rsidRPr="00285EA0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285EA0">
              <w:rPr>
                <w:b/>
                <w:sz w:val="28"/>
                <w:szCs w:val="28"/>
                <w:lang w:eastAsia="ru-RU"/>
              </w:rPr>
              <w:t>Общая стоимость государственного (муниципального) имущества организаций коммунального комплекса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DFCB6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млн. руб.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B4AB34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1B6735AF" w14:textId="77777777" w:rsidTr="00285EA0">
        <w:trPr>
          <w:trHeight w:val="103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661A9F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8067F" w14:textId="77777777" w:rsidR="0083340C" w:rsidRPr="00285EA0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285EA0">
              <w:rPr>
                <w:b/>
                <w:sz w:val="28"/>
                <w:szCs w:val="28"/>
                <w:lang w:eastAsia="ru-RU"/>
              </w:rPr>
              <w:t xml:space="preserve">Стоимость государственного (муниципального) имущества </w:t>
            </w:r>
            <w:r w:rsidRPr="00285EA0">
              <w:rPr>
                <w:b/>
                <w:sz w:val="28"/>
                <w:szCs w:val="28"/>
                <w:lang w:eastAsia="ru-RU"/>
              </w:rPr>
              <w:t>организаций коммунального комплекса (канализация, электрические и тепловые сети и так далее), переданного в управление, аренду, концессию и на иных правовых основаниях организациям частной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33F0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млн. руб.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DB7D6A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1DD9F502" w14:textId="77777777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833CCF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0C0EC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CA8B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2801CD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02991EF6" w14:textId="77777777" w:rsidTr="00285EA0">
        <w:trPr>
          <w:trHeight w:val="510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9917E8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36F261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хозяйственным обществам с долей не более 25%, находящейся в государственной (муниципальной)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D3793" w14:textId="77777777"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млн. руб.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9CF0E" w14:textId="77777777"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225ECB8D" w14:textId="77777777" w:rsidTr="00285EA0">
        <w:trPr>
          <w:trHeight w:val="130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4572CC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51D520" w14:textId="77777777" w:rsidR="0083340C" w:rsidRPr="00285EA0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285EA0">
              <w:rPr>
                <w:b/>
                <w:sz w:val="28"/>
                <w:szCs w:val="28"/>
                <w:lang w:eastAsia="ru-RU"/>
              </w:rPr>
              <w:t xml:space="preserve">Доля государственного (муниципального) имущества организаций коммунального хозяйства, переданного в управление, аренду, </w:t>
            </w:r>
            <w:r w:rsidRPr="00285EA0">
              <w:rPr>
                <w:b/>
                <w:sz w:val="28"/>
                <w:szCs w:val="28"/>
                <w:lang w:eastAsia="ru-RU"/>
              </w:rPr>
              <w:t>концессию и на иных правовых основаниях организациям частной формы собственности, в общем объеме государственного (муниципального) имущества коммунального хозяйства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1560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C2DB2A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14:paraId="0253B9BD" w14:textId="77777777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B3AC47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E4E147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3578E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62B8AE" w14:textId="77777777"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4F94739A" w14:textId="77777777" w:rsidTr="00285EA0">
        <w:trPr>
          <w:trHeight w:val="510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0948EC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F6798" w14:textId="77777777"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хозяйственным обществам с долей не более 25%, находящейся в </w:t>
            </w:r>
            <w:r w:rsidRPr="001E4656">
              <w:rPr>
                <w:sz w:val="28"/>
                <w:szCs w:val="28"/>
                <w:lang w:eastAsia="ru-RU"/>
              </w:rPr>
              <w:t>государственной (муниципальной)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6053D" w14:textId="77777777"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35B3D8E4" w14:textId="77777777"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044553A3" w14:textId="77777777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23AD72" w14:textId="77777777"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C1A15E" w14:textId="77777777" w:rsidR="0083340C" w:rsidRPr="00285EA0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285EA0">
              <w:rPr>
                <w:b/>
                <w:sz w:val="28"/>
                <w:szCs w:val="28"/>
                <w:lang w:eastAsia="ru-RU"/>
              </w:rPr>
              <w:t>Количество организаций, проходящих процедуру банкротства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5A68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9117A8" w14:textId="77777777"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</w:tbl>
    <w:p w14:paraId="72A65241" w14:textId="77777777" w:rsidR="00285EA0" w:rsidRPr="007072F4" w:rsidRDefault="000D2D2D" w:rsidP="000F0C7B">
      <w:pPr>
        <w:suppressAutoHyphens w:val="0"/>
        <w:jc w:val="center"/>
        <w:rPr>
          <w:b/>
          <w:sz w:val="28"/>
          <w:lang w:eastAsia="ru-RU"/>
        </w:rPr>
      </w:pPr>
      <w:r w:rsidRPr="007072F4">
        <w:rPr>
          <w:b/>
          <w:sz w:val="28"/>
          <w:lang w:eastAsia="ru-RU"/>
        </w:rPr>
        <w:lastRenderedPageBreak/>
        <w:t>Сведения</w:t>
      </w:r>
      <w:r w:rsidR="00AF431E" w:rsidRPr="007072F4">
        <w:rPr>
          <w:b/>
          <w:sz w:val="28"/>
          <w:lang w:eastAsia="ru-RU"/>
        </w:rPr>
        <w:t xml:space="preserve"> </w:t>
      </w:r>
      <w:r w:rsidRPr="007072F4">
        <w:rPr>
          <w:b/>
          <w:sz w:val="28"/>
          <w:lang w:eastAsia="ru-RU"/>
        </w:rPr>
        <w:t xml:space="preserve">о предприятиях, </w:t>
      </w:r>
    </w:p>
    <w:p w14:paraId="71AE70BC" w14:textId="77777777" w:rsidR="000F0C7B" w:rsidRPr="007072F4" w:rsidRDefault="000D2D2D" w:rsidP="000F0C7B">
      <w:pPr>
        <w:suppressAutoHyphens w:val="0"/>
        <w:jc w:val="center"/>
        <w:rPr>
          <w:b/>
          <w:sz w:val="28"/>
          <w:lang w:eastAsia="ru-RU"/>
        </w:rPr>
      </w:pPr>
      <w:r w:rsidRPr="007072F4">
        <w:rPr>
          <w:b/>
          <w:sz w:val="28"/>
          <w:lang w:eastAsia="ru-RU"/>
        </w:rPr>
        <w:t>предоставляющих услуги в сфере ЖКХ,</w:t>
      </w:r>
    </w:p>
    <w:p w14:paraId="4C27D681" w14:textId="77777777" w:rsidR="000F0C7B" w:rsidRPr="007072F4" w:rsidRDefault="000D2D2D" w:rsidP="000F0C7B">
      <w:pPr>
        <w:suppressAutoHyphens w:val="0"/>
        <w:jc w:val="center"/>
        <w:rPr>
          <w:b/>
          <w:sz w:val="28"/>
          <w:lang w:eastAsia="ru-RU"/>
        </w:rPr>
      </w:pPr>
      <w:r w:rsidRPr="007072F4">
        <w:rPr>
          <w:b/>
          <w:sz w:val="28"/>
          <w:lang w:eastAsia="ru-RU"/>
        </w:rPr>
        <w:t>по состоянию на 01.</w:t>
      </w:r>
      <w:r w:rsidR="00285EA0" w:rsidRPr="007072F4">
        <w:rPr>
          <w:b/>
          <w:sz w:val="28"/>
          <w:lang w:eastAsia="ru-RU"/>
        </w:rPr>
        <w:t xml:space="preserve"> </w:t>
      </w:r>
      <w:r w:rsidRPr="007072F4">
        <w:rPr>
          <w:b/>
          <w:sz w:val="28"/>
          <w:lang w:eastAsia="ru-RU"/>
        </w:rPr>
        <w:t>01.</w:t>
      </w:r>
      <w:r w:rsidR="00285EA0" w:rsidRPr="007072F4">
        <w:rPr>
          <w:b/>
          <w:sz w:val="28"/>
          <w:lang w:eastAsia="ru-RU"/>
        </w:rPr>
        <w:t xml:space="preserve"> </w:t>
      </w:r>
      <w:r w:rsidR="00C108AE" w:rsidRPr="007072F4">
        <w:rPr>
          <w:b/>
          <w:sz w:val="28"/>
          <w:lang w:eastAsia="ru-RU"/>
        </w:rPr>
        <w:t>2020</w:t>
      </w:r>
      <w:r w:rsidRPr="007072F4">
        <w:rPr>
          <w:b/>
          <w:sz w:val="28"/>
          <w:lang w:eastAsia="ru-RU"/>
        </w:rPr>
        <w:t>г.</w:t>
      </w:r>
    </w:p>
    <w:p w14:paraId="2F5CF698" w14:textId="77777777" w:rsidR="0003117D" w:rsidRDefault="0003117D" w:rsidP="000F0C7B">
      <w:pPr>
        <w:suppressAutoHyphens w:val="0"/>
        <w:jc w:val="center"/>
        <w:rPr>
          <w:b/>
          <w:sz w:val="28"/>
          <w:lang w:eastAsia="ru-RU"/>
        </w:rPr>
      </w:pPr>
    </w:p>
    <w:p w14:paraId="1C6CF5FE" w14:textId="77777777" w:rsidR="000F0C7B" w:rsidRDefault="000D2D2D" w:rsidP="0003117D">
      <w:pPr>
        <w:suppressAutoHyphens w:val="0"/>
        <w:jc w:val="center"/>
        <w:rPr>
          <w:sz w:val="28"/>
          <w:lang w:eastAsia="ru-RU"/>
        </w:rPr>
      </w:pPr>
      <w:r w:rsidRPr="00767921">
        <w:rPr>
          <w:sz w:val="28"/>
          <w:lang w:eastAsia="ru-RU"/>
        </w:rPr>
        <w:t>таблица 1.3</w:t>
      </w:r>
    </w:p>
    <w:p w14:paraId="1B25E3C6" w14:textId="77777777" w:rsidR="0003117D" w:rsidRPr="00767921" w:rsidRDefault="0003117D" w:rsidP="0003117D">
      <w:pPr>
        <w:suppressAutoHyphens w:val="0"/>
        <w:jc w:val="center"/>
        <w:rPr>
          <w:sz w:val="28"/>
          <w:lang w:eastAsia="ru-RU"/>
        </w:rPr>
      </w:pPr>
    </w:p>
    <w:tbl>
      <w:tblPr>
        <w:tblW w:w="523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1937"/>
        <w:gridCol w:w="1528"/>
        <w:gridCol w:w="1366"/>
        <w:gridCol w:w="467"/>
        <w:gridCol w:w="467"/>
        <w:gridCol w:w="467"/>
        <w:gridCol w:w="467"/>
        <w:gridCol w:w="467"/>
        <w:gridCol w:w="467"/>
        <w:gridCol w:w="484"/>
        <w:gridCol w:w="1664"/>
      </w:tblGrid>
      <w:tr w:rsidR="00D10752" w14:paraId="3F1A3752" w14:textId="77777777" w:rsidTr="000675D9">
        <w:trPr>
          <w:trHeight w:val="891"/>
        </w:trPr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FD5E2" w14:textId="77777777" w:rsidR="0003117D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D065B" w14:textId="77777777" w:rsidR="0003117D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Наименование </w:t>
            </w:r>
            <w:r w:rsidRPr="001E4656">
              <w:rPr>
                <w:sz w:val="28"/>
                <w:szCs w:val="28"/>
                <w:lang w:eastAsia="ru-RU"/>
              </w:rPr>
              <w:t>организации</w:t>
            </w:r>
          </w:p>
        </w:tc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9C74B" w14:textId="77777777" w:rsidR="0003117D" w:rsidRPr="001E4656" w:rsidRDefault="000D2D2D" w:rsidP="0015202C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Учредитель (Ф.И.О) (для ООО, ЗАО, ОАО</w:t>
            </w:r>
            <w:r w:rsidRPr="001E4656">
              <w:rPr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F7A37" w14:textId="77777777" w:rsidR="0003117D" w:rsidRPr="001E4656" w:rsidRDefault="000D2D2D" w:rsidP="0015202C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Дата создания организации</w:t>
            </w:r>
          </w:p>
        </w:tc>
        <w:tc>
          <w:tcPr>
            <w:tcW w:w="159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04E05" w14:textId="77777777" w:rsidR="0003117D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Виды деятельности организации</w:t>
            </w:r>
          </w:p>
        </w:tc>
        <w:tc>
          <w:tcPr>
            <w:tcW w:w="8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ADFEF1" w14:textId="77777777" w:rsidR="0003117D" w:rsidRPr="001E4656" w:rsidRDefault="000D2D2D" w:rsidP="0003117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Обслужив</w:t>
            </w:r>
            <w:r>
              <w:rPr>
                <w:sz w:val="28"/>
                <w:szCs w:val="28"/>
                <w:lang w:eastAsia="ru-RU"/>
              </w:rPr>
              <w:t>.</w:t>
            </w:r>
            <w:r w:rsidRPr="001E4656">
              <w:rPr>
                <w:sz w:val="28"/>
                <w:szCs w:val="28"/>
                <w:lang w:eastAsia="ru-RU"/>
              </w:rPr>
              <w:t xml:space="preserve"> муницип</w:t>
            </w:r>
            <w:r>
              <w:rPr>
                <w:sz w:val="28"/>
                <w:szCs w:val="28"/>
                <w:lang w:eastAsia="ru-RU"/>
              </w:rPr>
              <w:t xml:space="preserve">. </w:t>
            </w:r>
            <w:r w:rsidRPr="001E4656">
              <w:rPr>
                <w:sz w:val="28"/>
                <w:szCs w:val="28"/>
                <w:lang w:eastAsia="ru-RU"/>
              </w:rPr>
              <w:t>образования</w:t>
            </w:r>
          </w:p>
        </w:tc>
      </w:tr>
      <w:tr w:rsidR="00D10752" w14:paraId="713BDE08" w14:textId="77777777" w:rsidTr="00744C5D">
        <w:trPr>
          <w:cantSplit/>
          <w:trHeight w:val="6676"/>
        </w:trPr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92179" w14:textId="77777777" w:rsidR="0003117D" w:rsidRPr="001E4656" w:rsidRDefault="0003117D" w:rsidP="0015202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61340" w14:textId="77777777" w:rsidR="0003117D" w:rsidRPr="001E4656" w:rsidRDefault="0003117D" w:rsidP="0015202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7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D2E21" w14:textId="77777777" w:rsidR="0003117D" w:rsidRPr="001E4656" w:rsidRDefault="0003117D" w:rsidP="0015202C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6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F8473" w14:textId="77777777" w:rsidR="0003117D" w:rsidRPr="001E4656" w:rsidRDefault="0003117D" w:rsidP="0015202C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14:paraId="43590F29" w14:textId="77777777" w:rsidR="0003117D" w:rsidRPr="001E4656" w:rsidRDefault="000D2D2D" w:rsidP="003C4D55">
            <w:pPr>
              <w:suppressAutoHyphens w:val="0"/>
              <w:ind w:left="113" w:right="113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</w:t>
            </w:r>
            <w:r w:rsidRPr="001E4656">
              <w:rPr>
                <w:sz w:val="28"/>
                <w:szCs w:val="28"/>
                <w:lang w:eastAsia="ru-RU"/>
              </w:rPr>
              <w:t>правляющая</w:t>
            </w:r>
            <w:r>
              <w:rPr>
                <w:sz w:val="28"/>
                <w:szCs w:val="28"/>
                <w:lang w:eastAsia="ru-RU"/>
              </w:rPr>
              <w:t xml:space="preserve"> компания</w:t>
            </w:r>
            <w:r w:rsidRPr="001E4656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14:paraId="4AA77A80" w14:textId="77777777" w:rsidR="0003117D" w:rsidRPr="001E4656" w:rsidRDefault="000D2D2D" w:rsidP="0003117D">
            <w:pPr>
              <w:suppressAutoHyphens w:val="0"/>
              <w:ind w:left="113" w:right="113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</w:t>
            </w:r>
            <w:r w:rsidRPr="001E4656">
              <w:rPr>
                <w:sz w:val="28"/>
                <w:szCs w:val="28"/>
                <w:lang w:eastAsia="ru-RU"/>
              </w:rPr>
              <w:t>од</w:t>
            </w:r>
            <w:r>
              <w:rPr>
                <w:sz w:val="28"/>
                <w:szCs w:val="28"/>
                <w:lang w:eastAsia="ru-RU"/>
              </w:rPr>
              <w:t>ержание и ремонт жилья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14:paraId="16135BD7" w14:textId="77777777" w:rsidR="0003117D" w:rsidRPr="001E4656" w:rsidRDefault="000D2D2D" w:rsidP="0003117D">
            <w:pPr>
              <w:suppressAutoHyphens w:val="0"/>
              <w:ind w:left="113" w:right="113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Водоснабжение, водоотведение, очистка сточных вод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14:paraId="7FB70AB0" w14:textId="77777777" w:rsidR="0003117D" w:rsidRPr="001E4656" w:rsidRDefault="000D2D2D" w:rsidP="0003117D">
            <w:pPr>
              <w:suppressAutoHyphens w:val="0"/>
              <w:ind w:left="113" w:right="113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Т</w:t>
            </w:r>
            <w:r w:rsidRPr="001E4656">
              <w:rPr>
                <w:sz w:val="28"/>
                <w:szCs w:val="28"/>
                <w:lang w:eastAsia="ru-RU"/>
              </w:rPr>
              <w:t>еплоснабжение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14:paraId="2C21FBFF" w14:textId="77777777" w:rsidR="0003117D" w:rsidRPr="001E4656" w:rsidRDefault="000D2D2D" w:rsidP="0003117D">
            <w:pPr>
              <w:suppressAutoHyphens w:val="0"/>
              <w:ind w:left="113" w:right="113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</w:t>
            </w:r>
            <w:r w:rsidRPr="001E4656">
              <w:rPr>
                <w:sz w:val="28"/>
                <w:szCs w:val="28"/>
                <w:lang w:eastAsia="ru-RU"/>
              </w:rPr>
              <w:t>лектроснабжение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14:paraId="2ECD3B6E" w14:textId="77777777" w:rsidR="0003117D" w:rsidRPr="001E4656" w:rsidRDefault="000D2D2D" w:rsidP="0003117D">
            <w:pPr>
              <w:suppressAutoHyphens w:val="0"/>
              <w:ind w:left="113" w:right="113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Г</w:t>
            </w:r>
            <w:r w:rsidRPr="001E4656">
              <w:rPr>
                <w:sz w:val="28"/>
                <w:szCs w:val="28"/>
                <w:lang w:eastAsia="ru-RU"/>
              </w:rPr>
              <w:t>азоснабжение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14:paraId="126DC3FB" w14:textId="77777777" w:rsidR="0003117D" w:rsidRPr="001E4656" w:rsidRDefault="000D2D2D" w:rsidP="0003117D">
            <w:pPr>
              <w:suppressAutoHyphens w:val="0"/>
              <w:ind w:left="113" w:right="113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Утилизация (захоронение) твердых бытовых отходов</w:t>
            </w:r>
          </w:p>
        </w:tc>
        <w:tc>
          <w:tcPr>
            <w:tcW w:w="8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41F92" w14:textId="77777777" w:rsidR="0003117D" w:rsidRPr="001E4656" w:rsidRDefault="0003117D" w:rsidP="0015202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36A9BFAE" w14:textId="77777777" w:rsidTr="000675D9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1C960" w14:textId="77777777"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73414" w14:textId="77777777"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ООО «</w:t>
            </w:r>
            <w:r w:rsidR="003639D9" w:rsidRPr="003631A1">
              <w:rPr>
                <w:sz w:val="28"/>
                <w:szCs w:val="28"/>
                <w:lang w:eastAsia="ru-RU"/>
              </w:rPr>
              <w:t xml:space="preserve">УК </w:t>
            </w:r>
            <w:r w:rsidRPr="003631A1">
              <w:rPr>
                <w:sz w:val="28"/>
                <w:szCs w:val="28"/>
                <w:lang w:eastAsia="ru-RU"/>
              </w:rPr>
              <w:t>АлюрСтрой»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5B2B1" w14:textId="77777777"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Гехт О.В.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4F874" w14:textId="77777777" w:rsidR="003C4D55" w:rsidRPr="003631A1" w:rsidRDefault="000D2D2D" w:rsidP="0080668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10.09.</w:t>
            </w:r>
          </w:p>
          <w:p w14:paraId="41CC7745" w14:textId="77777777" w:rsidR="007C28A0" w:rsidRPr="003631A1" w:rsidRDefault="000D2D2D" w:rsidP="0080668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878F1" w14:textId="77777777"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49E73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F8701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B1A6A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1214F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7B482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4ACC8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5280F" w14:textId="77777777"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 xml:space="preserve">м.о.       </w:t>
            </w:r>
          </w:p>
          <w:p w14:paraId="152E9228" w14:textId="77777777"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г.Болохово</w:t>
            </w:r>
          </w:p>
        </w:tc>
      </w:tr>
      <w:tr w:rsidR="00D10752" w14:paraId="7DC7EFE5" w14:textId="77777777" w:rsidTr="000675D9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B4410" w14:textId="77777777" w:rsidR="00806688" w:rsidRPr="001E4656" w:rsidRDefault="00806688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EE915" w14:textId="77777777" w:rsidR="00806688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ООО «АТЛАНТ»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0D193" w14:textId="77777777" w:rsidR="00806688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Апинян А.А.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4D37E" w14:textId="77777777" w:rsidR="00806688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13.01.</w:t>
            </w:r>
          </w:p>
          <w:p w14:paraId="45822924" w14:textId="77777777" w:rsidR="00806688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135E7" w14:textId="77777777" w:rsidR="00806688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DAC77" w14:textId="77777777" w:rsidR="00806688" w:rsidRPr="003631A1" w:rsidRDefault="00806688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E515B" w14:textId="77777777" w:rsidR="00806688" w:rsidRPr="003631A1" w:rsidRDefault="00806688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40147" w14:textId="77777777" w:rsidR="00806688" w:rsidRPr="003631A1" w:rsidRDefault="00806688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1C5E0" w14:textId="77777777" w:rsidR="00806688" w:rsidRPr="003631A1" w:rsidRDefault="00806688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10E59" w14:textId="77777777" w:rsidR="00806688" w:rsidRPr="003631A1" w:rsidRDefault="00806688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03C5B" w14:textId="77777777" w:rsidR="00806688" w:rsidRPr="003631A1" w:rsidRDefault="00806688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8489A" w14:textId="77777777" w:rsidR="00806688" w:rsidRPr="003631A1" w:rsidRDefault="000D2D2D" w:rsidP="0080668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 xml:space="preserve">м.о.       </w:t>
            </w:r>
          </w:p>
          <w:p w14:paraId="2E75F1BF" w14:textId="77777777" w:rsidR="00806688" w:rsidRPr="003631A1" w:rsidRDefault="000D2D2D" w:rsidP="0080668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г.Болохово</w:t>
            </w:r>
          </w:p>
        </w:tc>
      </w:tr>
      <w:tr w:rsidR="00D10752" w14:paraId="03950356" w14:textId="77777777" w:rsidTr="000675D9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B1747" w14:textId="77777777"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8FEFF" w14:textId="77777777"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 xml:space="preserve">ООО </w:t>
            </w:r>
            <w:r w:rsidRPr="003631A1">
              <w:rPr>
                <w:sz w:val="28"/>
                <w:szCs w:val="28"/>
                <w:lang w:eastAsia="ru-RU"/>
              </w:rPr>
              <w:t>«Профессионал»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B4E63" w14:textId="77777777"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Щербаков А.Ю.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AE5F5" w14:textId="77777777" w:rsidR="0003117D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03.03.</w:t>
            </w:r>
          </w:p>
          <w:p w14:paraId="50C4D878" w14:textId="77777777" w:rsidR="007C28A0" w:rsidRPr="003631A1" w:rsidRDefault="000D2D2D" w:rsidP="00AB568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200</w:t>
            </w:r>
            <w:r w:rsidR="00AB5681" w:rsidRPr="003631A1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16616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62272" w14:textId="77777777"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4620D" w14:textId="77777777"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289A0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6B776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8F8EA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21B0C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486BB" w14:textId="77777777"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 xml:space="preserve">м.о.       </w:t>
            </w:r>
          </w:p>
          <w:p w14:paraId="244198F0" w14:textId="77777777"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г.Болохово</w:t>
            </w:r>
          </w:p>
        </w:tc>
      </w:tr>
      <w:tr w:rsidR="00D10752" w14:paraId="2F7689F1" w14:textId="77777777" w:rsidTr="000675D9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DAD0C" w14:textId="77777777"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45EAE" w14:textId="77777777"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МКУ «Город»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11154" w14:textId="77777777"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АМО г.Болохово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28E5E" w14:textId="77777777"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08.11.</w:t>
            </w:r>
          </w:p>
          <w:p w14:paraId="0C5C9799" w14:textId="77777777" w:rsidR="003A6C9E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08E30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BBDD2" w14:textId="77777777"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val="en-US" w:eastAsia="ru-RU"/>
              </w:rPr>
            </w:pPr>
            <w:r w:rsidRPr="003631A1">
              <w:rPr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E2131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C3109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2171E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D7C4B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60B08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21E2E" w14:textId="77777777"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 xml:space="preserve">м.о.       </w:t>
            </w:r>
          </w:p>
          <w:p w14:paraId="753C903E" w14:textId="77777777"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г.Болохово</w:t>
            </w:r>
          </w:p>
        </w:tc>
      </w:tr>
      <w:tr w:rsidR="00D10752" w14:paraId="4B03AD97" w14:textId="77777777" w:rsidTr="000675D9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6C049" w14:textId="77777777"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B9347" w14:textId="77777777" w:rsidR="007C28A0" w:rsidRPr="003631A1" w:rsidRDefault="000D2D2D" w:rsidP="003639D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ООО «</w:t>
            </w:r>
            <w:r w:rsidR="003639D9" w:rsidRPr="003631A1">
              <w:rPr>
                <w:sz w:val="28"/>
                <w:szCs w:val="28"/>
                <w:lang w:eastAsia="ru-RU"/>
              </w:rPr>
              <w:t>ЭнергоГазИнвест-Тула</w:t>
            </w:r>
            <w:r w:rsidRPr="003631A1">
              <w:rPr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DCDDB" w14:textId="77777777" w:rsidR="003639D9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1.</w:t>
            </w:r>
            <w:r w:rsidR="00AF431E" w:rsidRPr="003631A1">
              <w:rPr>
                <w:sz w:val="28"/>
                <w:szCs w:val="28"/>
                <w:lang w:eastAsia="ru-RU"/>
              </w:rPr>
              <w:t>ЗАО «</w:t>
            </w:r>
            <w:r w:rsidRPr="003631A1">
              <w:rPr>
                <w:sz w:val="28"/>
                <w:szCs w:val="28"/>
                <w:lang w:eastAsia="ru-RU"/>
              </w:rPr>
              <w:t>Коммунальные тепловые системы»</w:t>
            </w:r>
          </w:p>
          <w:p w14:paraId="733F13D6" w14:textId="77777777"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2.</w:t>
            </w:r>
            <w:r w:rsidR="003639D9" w:rsidRPr="003631A1">
              <w:rPr>
                <w:sz w:val="28"/>
                <w:szCs w:val="28"/>
                <w:lang w:eastAsia="ru-RU"/>
              </w:rPr>
              <w:t>Васенков Е.Ю.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8EB4E" w14:textId="77777777" w:rsidR="0003117D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1</w:t>
            </w:r>
            <w:r w:rsidR="007C28A0" w:rsidRPr="003631A1">
              <w:rPr>
                <w:sz w:val="28"/>
                <w:szCs w:val="28"/>
                <w:lang w:eastAsia="ru-RU"/>
              </w:rPr>
              <w:t>3.0</w:t>
            </w:r>
            <w:r w:rsidRPr="003631A1">
              <w:rPr>
                <w:sz w:val="28"/>
                <w:szCs w:val="28"/>
                <w:lang w:eastAsia="ru-RU"/>
              </w:rPr>
              <w:t>8</w:t>
            </w:r>
            <w:r w:rsidR="007C28A0" w:rsidRPr="003631A1">
              <w:rPr>
                <w:sz w:val="28"/>
                <w:szCs w:val="28"/>
                <w:lang w:eastAsia="ru-RU"/>
              </w:rPr>
              <w:t>.</w:t>
            </w:r>
          </w:p>
          <w:p w14:paraId="63980532" w14:textId="77777777" w:rsidR="007C28A0" w:rsidRPr="003631A1" w:rsidRDefault="000D2D2D" w:rsidP="0080668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200</w:t>
            </w:r>
            <w:r w:rsidR="00806688" w:rsidRPr="003631A1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C44A6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28D51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41D51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56B71" w14:textId="77777777"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79EAC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F1769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1D256" w14:textId="77777777"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F1A1D" w14:textId="77777777"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м.о</w:t>
            </w:r>
            <w:r w:rsidRPr="003631A1">
              <w:rPr>
                <w:sz w:val="28"/>
                <w:szCs w:val="28"/>
                <w:lang w:eastAsia="ru-RU"/>
              </w:rPr>
              <w:t xml:space="preserve">.       </w:t>
            </w:r>
          </w:p>
          <w:p w14:paraId="5089A174" w14:textId="77777777"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г.Болохово</w:t>
            </w:r>
          </w:p>
        </w:tc>
      </w:tr>
      <w:tr w:rsidR="00D10752" w14:paraId="5BAF85BA" w14:textId="77777777" w:rsidTr="000675D9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75A83" w14:textId="77777777"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83991" w14:textId="77777777"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ОАО «Тулаоблгаз»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551AE" w14:textId="77777777"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Комитет по управлению имуществом Тульской области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B7088" w14:textId="77777777" w:rsidR="0003117D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20.09.</w:t>
            </w:r>
          </w:p>
          <w:p w14:paraId="0488CFAD" w14:textId="77777777"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1993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3D127" w14:textId="77777777"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B8C93" w14:textId="77777777"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CC136" w14:textId="77777777"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D1E57" w14:textId="77777777"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1D4D5" w14:textId="77777777"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ED86D" w14:textId="77777777"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1C0EA" w14:textId="77777777"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29964" w14:textId="77777777"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м.о.       </w:t>
            </w:r>
          </w:p>
          <w:p w14:paraId="19D356A4" w14:textId="77777777"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г.Болохово</w:t>
            </w:r>
          </w:p>
        </w:tc>
      </w:tr>
      <w:tr w:rsidR="00D10752" w14:paraId="6F87DBA2" w14:textId="77777777" w:rsidTr="000675D9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A1A97" w14:textId="77777777"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B13E2" w14:textId="77777777"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ОАО «Тулаэнергосбыт»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696D9" w14:textId="77777777"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1500 акционеров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5E330" w14:textId="77777777" w:rsidR="0003117D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01.04</w:t>
            </w:r>
            <w:r w:rsidR="00AF431E">
              <w:rPr>
                <w:sz w:val="28"/>
                <w:szCs w:val="28"/>
                <w:lang w:eastAsia="ru-RU"/>
              </w:rPr>
              <w:t>.</w:t>
            </w:r>
          </w:p>
          <w:p w14:paraId="0A3998E9" w14:textId="77777777" w:rsidR="007C28A0" w:rsidRPr="001E4656" w:rsidRDefault="000D2D2D" w:rsidP="0080668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BC868" w14:textId="77777777"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42C99" w14:textId="77777777"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FDC3A" w14:textId="77777777"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04D41" w14:textId="77777777"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0623A" w14:textId="77777777"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4F39C" w14:textId="77777777"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27C69" w14:textId="77777777"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B7D0C" w14:textId="77777777"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м.о.       </w:t>
            </w:r>
          </w:p>
          <w:p w14:paraId="7D98F1F9" w14:textId="77777777"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г.Болохово</w:t>
            </w:r>
          </w:p>
        </w:tc>
      </w:tr>
    </w:tbl>
    <w:p w14:paraId="4A01D18F" w14:textId="77777777" w:rsidR="000F0C7B" w:rsidRDefault="000F0C7B" w:rsidP="004C3D79">
      <w:pPr>
        <w:suppressAutoHyphens w:val="0"/>
        <w:ind w:left="-567" w:right="198"/>
        <w:jc w:val="both"/>
        <w:rPr>
          <w:rFonts w:eastAsia="SimSun"/>
          <w:kern w:val="1"/>
          <w:sz w:val="28"/>
          <w:szCs w:val="28"/>
          <w:lang w:bidi="hi-IN"/>
        </w:rPr>
      </w:pPr>
    </w:p>
    <w:p w14:paraId="42D13098" w14:textId="77777777" w:rsidR="00EC3A42" w:rsidRPr="00EC3A42" w:rsidRDefault="000D2D2D" w:rsidP="00EC3A42">
      <w:pPr>
        <w:suppressAutoHyphens w:val="0"/>
        <w:spacing w:line="360" w:lineRule="auto"/>
        <w:ind w:firstLine="709"/>
        <w:jc w:val="both"/>
        <w:rPr>
          <w:color w:val="000000"/>
          <w:sz w:val="28"/>
          <w:lang w:eastAsia="ru-RU"/>
        </w:rPr>
      </w:pPr>
      <w:r w:rsidRPr="00805277">
        <w:rPr>
          <w:sz w:val="28"/>
          <w:szCs w:val="28"/>
          <w:lang w:eastAsia="ru-RU"/>
        </w:rPr>
        <w:t xml:space="preserve">Строительство жилого фонда в </w:t>
      </w:r>
      <w:r w:rsidR="0003117D">
        <w:rPr>
          <w:sz w:val="28"/>
          <w:szCs w:val="28"/>
          <w:lang w:eastAsia="ru-RU"/>
        </w:rPr>
        <w:t>муниципальном образовании</w:t>
      </w:r>
      <w:r w:rsidRPr="00805277">
        <w:rPr>
          <w:sz w:val="28"/>
          <w:szCs w:val="28"/>
          <w:lang w:eastAsia="ru-RU"/>
        </w:rPr>
        <w:t xml:space="preserve"> </w:t>
      </w:r>
      <w:r w:rsidR="00AF431E">
        <w:rPr>
          <w:sz w:val="28"/>
          <w:szCs w:val="28"/>
          <w:lang w:eastAsia="ru-RU"/>
        </w:rPr>
        <w:t>г. Болохово</w:t>
      </w:r>
      <w:r w:rsidR="0003117D">
        <w:rPr>
          <w:sz w:val="28"/>
          <w:szCs w:val="28"/>
          <w:lang w:eastAsia="ru-RU"/>
        </w:rPr>
        <w:t xml:space="preserve"> Киреевского района</w:t>
      </w:r>
      <w:r w:rsidRPr="00805277">
        <w:rPr>
          <w:sz w:val="28"/>
          <w:szCs w:val="28"/>
          <w:lang w:eastAsia="ru-RU"/>
        </w:rPr>
        <w:t xml:space="preserve"> за последние два десятилетия значительно сократилось. </w:t>
      </w:r>
      <w:r w:rsidR="004A5BA8" w:rsidRPr="00805277">
        <w:rPr>
          <w:rFonts w:eastAsia="SimSun"/>
          <w:kern w:val="1"/>
          <w:sz w:val="28"/>
          <w:szCs w:val="28"/>
          <w:lang w:bidi="hi-IN"/>
        </w:rPr>
        <w:t>В соответстви</w:t>
      </w:r>
      <w:r w:rsidR="0003117D">
        <w:rPr>
          <w:rFonts w:eastAsia="SimSun"/>
          <w:kern w:val="1"/>
          <w:sz w:val="28"/>
          <w:szCs w:val="28"/>
          <w:lang w:bidi="hi-IN"/>
        </w:rPr>
        <w:t>и с информацией, полученной от а</w:t>
      </w:r>
      <w:r w:rsidR="004A5BA8" w:rsidRPr="00805277">
        <w:rPr>
          <w:rFonts w:eastAsia="SimSun"/>
          <w:kern w:val="1"/>
          <w:sz w:val="28"/>
          <w:szCs w:val="28"/>
          <w:lang w:bidi="hi-IN"/>
        </w:rPr>
        <w:t>дминистрации</w:t>
      </w:r>
      <w:r w:rsidR="0003117D">
        <w:rPr>
          <w:rFonts w:eastAsia="SimSun"/>
          <w:kern w:val="1"/>
          <w:sz w:val="28"/>
          <w:szCs w:val="28"/>
          <w:lang w:bidi="hi-IN"/>
        </w:rPr>
        <w:t xml:space="preserve"> </w:t>
      </w:r>
      <w:r w:rsidR="007072F4">
        <w:rPr>
          <w:rFonts w:eastAsia="SimSun"/>
          <w:kern w:val="1"/>
          <w:sz w:val="28"/>
          <w:szCs w:val="28"/>
          <w:lang w:bidi="hi-IN"/>
        </w:rPr>
        <w:t>муниципального образования</w:t>
      </w:r>
      <w:r w:rsidR="0003117D">
        <w:rPr>
          <w:rFonts w:eastAsia="SimSun"/>
          <w:kern w:val="1"/>
          <w:sz w:val="28"/>
          <w:szCs w:val="28"/>
          <w:lang w:bidi="hi-IN"/>
        </w:rPr>
        <w:t xml:space="preserve"> г. Болохово Киреевского района</w:t>
      </w:r>
      <w:r w:rsidR="004A5BA8" w:rsidRPr="00805277">
        <w:rPr>
          <w:rFonts w:eastAsia="SimSun"/>
          <w:kern w:val="1"/>
          <w:sz w:val="28"/>
          <w:szCs w:val="28"/>
          <w:lang w:bidi="hi-IN"/>
        </w:rPr>
        <w:t xml:space="preserve">, </w:t>
      </w:r>
      <w:r w:rsidR="00AF431E" w:rsidRPr="00EC3A42">
        <w:rPr>
          <w:sz w:val="28"/>
          <w:szCs w:val="28"/>
          <w:lang w:eastAsia="ru-RU"/>
        </w:rPr>
        <w:t>в 2012 году по ул. Соловцова,</w:t>
      </w:r>
      <w:r w:rsidR="0003117D">
        <w:rPr>
          <w:sz w:val="28"/>
          <w:szCs w:val="28"/>
          <w:lang w:eastAsia="ru-RU"/>
        </w:rPr>
        <w:t xml:space="preserve"> в районе д. № 21 планировалось</w:t>
      </w:r>
      <w:r w:rsidR="00AF431E" w:rsidRPr="00EC3A42">
        <w:rPr>
          <w:sz w:val="28"/>
          <w:szCs w:val="28"/>
          <w:lang w:eastAsia="ru-RU"/>
        </w:rPr>
        <w:t xml:space="preserve"> строительство 17-ква</w:t>
      </w:r>
      <w:r w:rsidR="00263E3F">
        <w:rPr>
          <w:sz w:val="28"/>
          <w:szCs w:val="28"/>
          <w:lang w:eastAsia="ru-RU"/>
        </w:rPr>
        <w:t>ртирного 3-этажного жилого дома</w:t>
      </w:r>
      <w:r w:rsidR="00AF431E" w:rsidRPr="00EC3A42">
        <w:rPr>
          <w:sz w:val="28"/>
          <w:szCs w:val="28"/>
          <w:lang w:eastAsia="ru-RU"/>
        </w:rPr>
        <w:t>.</w:t>
      </w:r>
    </w:p>
    <w:p w14:paraId="6E42024B" w14:textId="77777777" w:rsidR="00F54C40" w:rsidRPr="007F5BBB" w:rsidRDefault="000D2D2D" w:rsidP="00263E3F">
      <w:pPr>
        <w:suppressAutoHyphens w:val="0"/>
        <w:spacing w:line="360" w:lineRule="auto"/>
        <w:ind w:firstLine="709"/>
        <w:jc w:val="both"/>
        <w:rPr>
          <w:rFonts w:eastAsia="SimSun"/>
          <w:color w:val="000000"/>
          <w:kern w:val="1"/>
          <w:sz w:val="28"/>
          <w:szCs w:val="28"/>
          <w:lang w:bidi="hi-IN"/>
        </w:rPr>
      </w:pPr>
      <w:r w:rsidRPr="007F5BBB">
        <w:rPr>
          <w:color w:val="000000"/>
          <w:sz w:val="28"/>
          <w:szCs w:val="28"/>
          <w:lang w:eastAsia="ru-RU"/>
        </w:rPr>
        <w:t>Застройка новых районов,</w:t>
      </w:r>
      <w:r w:rsidR="00805277" w:rsidRPr="007F5BBB">
        <w:rPr>
          <w:color w:val="000000"/>
          <w:sz w:val="28"/>
          <w:szCs w:val="28"/>
          <w:lang w:eastAsia="ru-RU"/>
        </w:rPr>
        <w:t xml:space="preserve"> строительство которых возможно в дальнейшем, планируется только от источников индивидуального отопления. </w:t>
      </w:r>
    </w:p>
    <w:p w14:paraId="755EF798" w14:textId="77777777" w:rsidR="00263E3F" w:rsidRDefault="000D2D2D" w:rsidP="00226A66">
      <w:pPr>
        <w:spacing w:line="360" w:lineRule="auto"/>
        <w:ind w:right="201" w:firstLine="709"/>
        <w:jc w:val="both"/>
        <w:rPr>
          <w:rFonts w:eastAsia="SimSun"/>
          <w:color w:val="000000"/>
          <w:kern w:val="1"/>
          <w:sz w:val="28"/>
          <w:szCs w:val="28"/>
          <w:lang w:bidi="hi-IN"/>
        </w:rPr>
      </w:pPr>
      <w:r w:rsidRPr="00321330">
        <w:rPr>
          <w:rFonts w:eastAsia="SimSun"/>
          <w:color w:val="000000"/>
          <w:kern w:val="1"/>
          <w:sz w:val="28"/>
          <w:szCs w:val="28"/>
          <w:lang w:bidi="hi-IN"/>
        </w:rPr>
        <w:t xml:space="preserve">При </w:t>
      </w:r>
      <w:r w:rsidR="008512CD">
        <w:rPr>
          <w:rFonts w:eastAsia="SimSun"/>
          <w:color w:val="000000"/>
          <w:kern w:val="1"/>
          <w:sz w:val="28"/>
          <w:szCs w:val="28"/>
          <w:lang w:bidi="hi-IN"/>
        </w:rPr>
        <w:t xml:space="preserve">новом </w:t>
      </w:r>
      <w:r w:rsidRPr="00321330">
        <w:rPr>
          <w:rFonts w:eastAsia="SimSun"/>
          <w:color w:val="000000"/>
          <w:kern w:val="1"/>
          <w:sz w:val="28"/>
          <w:szCs w:val="28"/>
          <w:lang w:bidi="hi-IN"/>
        </w:rPr>
        <w:t xml:space="preserve">строительстве </w:t>
      </w:r>
      <w:r w:rsidR="00805277">
        <w:rPr>
          <w:rFonts w:eastAsia="SimSun"/>
          <w:color w:val="000000"/>
          <w:kern w:val="1"/>
          <w:sz w:val="28"/>
          <w:szCs w:val="28"/>
          <w:lang w:bidi="hi-IN"/>
        </w:rPr>
        <w:t xml:space="preserve">необходимо </w:t>
      </w:r>
      <w:r w:rsidRPr="00321330">
        <w:rPr>
          <w:rFonts w:eastAsia="SimSun"/>
          <w:color w:val="000000"/>
          <w:kern w:val="1"/>
          <w:sz w:val="28"/>
          <w:szCs w:val="28"/>
          <w:lang w:bidi="hi-IN"/>
        </w:rPr>
        <w:t>учитыва</w:t>
      </w:r>
      <w:r w:rsidR="00805277">
        <w:rPr>
          <w:rFonts w:eastAsia="SimSun"/>
          <w:color w:val="000000"/>
          <w:kern w:val="1"/>
          <w:sz w:val="28"/>
          <w:szCs w:val="28"/>
          <w:lang w:bidi="hi-IN"/>
        </w:rPr>
        <w:t xml:space="preserve">ть </w:t>
      </w:r>
      <w:r w:rsidRPr="00321330">
        <w:rPr>
          <w:rFonts w:eastAsia="SimSun"/>
          <w:color w:val="000000"/>
          <w:kern w:val="1"/>
          <w:sz w:val="28"/>
          <w:szCs w:val="28"/>
          <w:lang w:bidi="hi-IN"/>
        </w:rPr>
        <w:t>сложивш</w:t>
      </w:r>
      <w:r w:rsidR="00805277">
        <w:rPr>
          <w:rFonts w:eastAsia="SimSun"/>
          <w:color w:val="000000"/>
          <w:kern w:val="1"/>
          <w:sz w:val="28"/>
          <w:szCs w:val="28"/>
          <w:lang w:bidi="hi-IN"/>
        </w:rPr>
        <w:t>ую</w:t>
      </w:r>
      <w:r w:rsidRPr="00321330">
        <w:rPr>
          <w:rFonts w:eastAsia="SimSun"/>
          <w:color w:val="000000"/>
          <w:kern w:val="1"/>
          <w:sz w:val="28"/>
          <w:szCs w:val="28"/>
          <w:lang w:bidi="hi-IN"/>
        </w:rPr>
        <w:t>ся застройк</w:t>
      </w:r>
      <w:r w:rsidR="00805277">
        <w:rPr>
          <w:rFonts w:eastAsia="SimSun"/>
          <w:color w:val="000000"/>
          <w:kern w:val="1"/>
          <w:sz w:val="28"/>
          <w:szCs w:val="28"/>
          <w:lang w:bidi="hi-IN"/>
        </w:rPr>
        <w:t>у</w:t>
      </w:r>
      <w:r w:rsidRPr="00321330">
        <w:rPr>
          <w:rFonts w:eastAsia="SimSun"/>
          <w:color w:val="000000"/>
          <w:kern w:val="1"/>
          <w:sz w:val="28"/>
          <w:szCs w:val="28"/>
          <w:lang w:bidi="hi-IN"/>
        </w:rPr>
        <w:t xml:space="preserve"> капитального жилого фонда с ликвидацией ветхого жилья. </w:t>
      </w:r>
    </w:p>
    <w:p w14:paraId="574D8844" w14:textId="77777777" w:rsidR="00B5666A" w:rsidRDefault="000D2D2D" w:rsidP="00226A66">
      <w:pPr>
        <w:spacing w:line="360" w:lineRule="auto"/>
        <w:ind w:right="201" w:firstLine="709"/>
        <w:jc w:val="both"/>
        <w:rPr>
          <w:rFonts w:eastAsia="SimSun"/>
          <w:color w:val="000000"/>
          <w:kern w:val="1"/>
          <w:sz w:val="28"/>
          <w:szCs w:val="28"/>
          <w:lang w:bidi="hi-IN"/>
        </w:rPr>
      </w:pPr>
      <w:r w:rsidRPr="00321330">
        <w:rPr>
          <w:rFonts w:eastAsia="SimSun"/>
          <w:color w:val="000000"/>
          <w:kern w:val="1"/>
          <w:sz w:val="28"/>
          <w:szCs w:val="28"/>
          <w:lang w:bidi="hi-IN"/>
        </w:rPr>
        <w:t>Малоэтажная застройка форм</w:t>
      </w:r>
      <w:r w:rsidRPr="00321330">
        <w:rPr>
          <w:rFonts w:eastAsia="SimSun"/>
          <w:color w:val="000000"/>
          <w:kern w:val="1"/>
          <w:sz w:val="28"/>
          <w:szCs w:val="28"/>
          <w:lang w:bidi="hi-IN"/>
        </w:rPr>
        <w:t>ируется на базе сложившегося индивидуального жилья, заброшенных территорий садоводческих товариществ и прочих свободных и неиспользованных территорий. Структура жилых образований, заложенная в генплане</w:t>
      </w:r>
      <w:r w:rsidR="00263E3F">
        <w:rPr>
          <w:rFonts w:eastAsia="SimSun"/>
          <w:color w:val="000000"/>
          <w:kern w:val="1"/>
          <w:sz w:val="28"/>
          <w:szCs w:val="28"/>
          <w:lang w:bidi="hi-IN"/>
        </w:rPr>
        <w:t xml:space="preserve"> муниципального образования г.       Болохово Киреевского района</w:t>
      </w:r>
      <w:r w:rsidRPr="00321330">
        <w:rPr>
          <w:rFonts w:eastAsia="SimSun"/>
          <w:color w:val="000000"/>
          <w:kern w:val="1"/>
          <w:sz w:val="28"/>
          <w:szCs w:val="28"/>
          <w:lang w:bidi="hi-IN"/>
        </w:rPr>
        <w:t>, развивает и объединяет достаточно разобщенные</w:t>
      </w:r>
      <w:r w:rsidR="00263E3F">
        <w:rPr>
          <w:rFonts w:eastAsia="SimSun"/>
          <w:color w:val="000000"/>
          <w:kern w:val="1"/>
          <w:sz w:val="28"/>
          <w:szCs w:val="28"/>
          <w:lang w:bidi="hi-IN"/>
        </w:rPr>
        <w:t xml:space="preserve"> </w:t>
      </w:r>
      <w:r w:rsidRPr="00321330">
        <w:rPr>
          <w:rFonts w:eastAsia="SimSun"/>
          <w:color w:val="000000"/>
          <w:kern w:val="1"/>
          <w:sz w:val="28"/>
          <w:szCs w:val="28"/>
          <w:lang w:bidi="hi-IN"/>
        </w:rPr>
        <w:t xml:space="preserve">в настоящее время населенные пункты между собой. Генеральный план   </w:t>
      </w:r>
      <w:r w:rsidR="00263E3F">
        <w:rPr>
          <w:rFonts w:eastAsia="SimSun"/>
          <w:color w:val="000000"/>
          <w:kern w:val="1"/>
          <w:sz w:val="28"/>
          <w:szCs w:val="28"/>
          <w:lang w:bidi="hi-IN"/>
        </w:rPr>
        <w:t>муниципального образования</w:t>
      </w:r>
      <w:r w:rsidRPr="00321330">
        <w:rPr>
          <w:rFonts w:eastAsia="SimSun"/>
          <w:color w:val="000000"/>
          <w:kern w:val="1"/>
          <w:sz w:val="28"/>
          <w:szCs w:val="28"/>
          <w:lang w:bidi="hi-IN"/>
        </w:rPr>
        <w:t xml:space="preserve"> </w:t>
      </w:r>
      <w:r w:rsidR="00EC3A42">
        <w:rPr>
          <w:rFonts w:eastAsia="SimSun"/>
          <w:color w:val="000000"/>
          <w:kern w:val="1"/>
          <w:sz w:val="28"/>
          <w:szCs w:val="28"/>
          <w:lang w:bidi="hi-IN"/>
        </w:rPr>
        <w:t xml:space="preserve">г. </w:t>
      </w:r>
      <w:r w:rsidR="007072F4">
        <w:rPr>
          <w:rFonts w:eastAsia="SimSun"/>
          <w:color w:val="000000"/>
          <w:kern w:val="1"/>
          <w:sz w:val="28"/>
          <w:szCs w:val="28"/>
          <w:lang w:bidi="hi-IN"/>
        </w:rPr>
        <w:t xml:space="preserve">Болохово Киреевского </w:t>
      </w:r>
      <w:r w:rsidR="007072F4" w:rsidRPr="00321330">
        <w:rPr>
          <w:rFonts w:eastAsia="SimSun"/>
          <w:color w:val="000000"/>
          <w:kern w:val="1"/>
          <w:sz w:val="28"/>
          <w:szCs w:val="28"/>
          <w:lang w:bidi="hi-IN"/>
        </w:rPr>
        <w:t>района</w:t>
      </w:r>
      <w:r w:rsidRPr="00321330">
        <w:rPr>
          <w:rFonts w:eastAsia="SimSun"/>
          <w:color w:val="000000"/>
          <w:kern w:val="1"/>
          <w:sz w:val="28"/>
          <w:szCs w:val="28"/>
          <w:lang w:bidi="hi-IN"/>
        </w:rPr>
        <w:t xml:space="preserve"> см. на </w:t>
      </w:r>
      <w:r w:rsidR="00226A66">
        <w:rPr>
          <w:rFonts w:eastAsia="SimSun"/>
          <w:color w:val="000000"/>
          <w:kern w:val="1"/>
          <w:sz w:val="28"/>
          <w:szCs w:val="28"/>
          <w:lang w:bidi="hi-IN"/>
        </w:rPr>
        <w:t>схеме 1.</w:t>
      </w:r>
    </w:p>
    <w:p w14:paraId="547170E5" w14:textId="77777777" w:rsidR="009B45DD" w:rsidRDefault="009B45DD" w:rsidP="00226A66">
      <w:pPr>
        <w:spacing w:line="360" w:lineRule="auto"/>
        <w:ind w:right="201" w:firstLine="709"/>
        <w:jc w:val="both"/>
        <w:rPr>
          <w:rFonts w:eastAsia="SimSun"/>
          <w:color w:val="000000"/>
          <w:kern w:val="1"/>
          <w:sz w:val="28"/>
          <w:szCs w:val="28"/>
          <w:lang w:bidi="hi-IN"/>
        </w:rPr>
      </w:pPr>
    </w:p>
    <w:p w14:paraId="1F04D304" w14:textId="77777777" w:rsidR="009B45DD" w:rsidRDefault="009B45DD" w:rsidP="00226A66">
      <w:pPr>
        <w:spacing w:line="360" w:lineRule="auto"/>
        <w:ind w:right="201" w:firstLine="709"/>
        <w:jc w:val="both"/>
        <w:rPr>
          <w:rFonts w:eastAsia="SimSun"/>
          <w:color w:val="000000"/>
          <w:kern w:val="1"/>
          <w:sz w:val="28"/>
          <w:szCs w:val="28"/>
          <w:lang w:bidi="hi-IN"/>
        </w:rPr>
      </w:pPr>
    </w:p>
    <w:p w14:paraId="1720016B" w14:textId="77777777" w:rsidR="009B45DD" w:rsidRDefault="009B45DD" w:rsidP="00226A66">
      <w:pPr>
        <w:spacing w:line="360" w:lineRule="auto"/>
        <w:ind w:right="201" w:firstLine="709"/>
        <w:jc w:val="both"/>
        <w:rPr>
          <w:rFonts w:eastAsia="SimSun"/>
          <w:color w:val="000000"/>
          <w:kern w:val="1"/>
          <w:sz w:val="28"/>
          <w:szCs w:val="28"/>
          <w:lang w:bidi="hi-IN"/>
        </w:rPr>
      </w:pPr>
    </w:p>
    <w:p w14:paraId="41E32BDB" w14:textId="77777777" w:rsidR="009B45DD" w:rsidRDefault="009B45DD" w:rsidP="00226A66">
      <w:pPr>
        <w:spacing w:line="360" w:lineRule="auto"/>
        <w:ind w:right="201" w:firstLine="709"/>
        <w:jc w:val="both"/>
        <w:rPr>
          <w:rFonts w:eastAsia="SimSun"/>
          <w:color w:val="000000"/>
          <w:kern w:val="1"/>
          <w:sz w:val="28"/>
          <w:szCs w:val="28"/>
          <w:lang w:bidi="hi-IN"/>
        </w:rPr>
      </w:pPr>
    </w:p>
    <w:p w14:paraId="43163D0F" w14:textId="77777777" w:rsidR="005D72FA" w:rsidRDefault="005D72FA" w:rsidP="00412587">
      <w:pPr>
        <w:tabs>
          <w:tab w:val="left" w:pos="540"/>
        </w:tabs>
        <w:suppressAutoHyphens w:val="0"/>
        <w:ind w:right="201"/>
        <w:rPr>
          <w:rFonts w:eastAsia="SimSun"/>
          <w:color w:val="000000"/>
          <w:kern w:val="1"/>
          <w:sz w:val="28"/>
          <w:szCs w:val="28"/>
          <w:lang w:bidi="hi-IN"/>
        </w:rPr>
      </w:pPr>
    </w:p>
    <w:p w14:paraId="473153BF" w14:textId="77777777" w:rsidR="00412587" w:rsidRDefault="00412587" w:rsidP="00412587">
      <w:pPr>
        <w:tabs>
          <w:tab w:val="left" w:pos="540"/>
        </w:tabs>
        <w:suppressAutoHyphens w:val="0"/>
        <w:ind w:right="201"/>
        <w:rPr>
          <w:b/>
          <w:sz w:val="32"/>
          <w:szCs w:val="32"/>
          <w:lang w:eastAsia="ru-RU"/>
        </w:rPr>
      </w:pPr>
    </w:p>
    <w:p w14:paraId="4A66A46C" w14:textId="77777777" w:rsidR="00263E3F" w:rsidRDefault="000D2D2D" w:rsidP="009B45DD">
      <w:pPr>
        <w:tabs>
          <w:tab w:val="left" w:pos="540"/>
        </w:tabs>
        <w:suppressAutoHyphens w:val="0"/>
        <w:ind w:right="201"/>
        <w:jc w:val="center"/>
        <w:rPr>
          <w:b/>
          <w:sz w:val="32"/>
          <w:szCs w:val="32"/>
          <w:lang w:eastAsia="ru-RU"/>
        </w:rPr>
      </w:pPr>
      <w:r w:rsidRPr="00877841">
        <w:rPr>
          <w:b/>
          <w:sz w:val="32"/>
          <w:szCs w:val="32"/>
          <w:lang w:eastAsia="ru-RU"/>
        </w:rPr>
        <w:lastRenderedPageBreak/>
        <w:t>Раздел 2. Перспективные балансы</w:t>
      </w:r>
    </w:p>
    <w:p w14:paraId="5EBE9B80" w14:textId="77777777" w:rsidR="009B45DD" w:rsidRDefault="000D2D2D" w:rsidP="00263E3F">
      <w:pPr>
        <w:tabs>
          <w:tab w:val="left" w:pos="540"/>
        </w:tabs>
        <w:suppressAutoHyphens w:val="0"/>
        <w:ind w:right="201"/>
        <w:jc w:val="center"/>
        <w:rPr>
          <w:b/>
          <w:sz w:val="32"/>
          <w:szCs w:val="32"/>
          <w:lang w:eastAsia="ru-RU"/>
        </w:rPr>
      </w:pPr>
      <w:r w:rsidRPr="00877841">
        <w:rPr>
          <w:b/>
          <w:sz w:val="32"/>
          <w:szCs w:val="32"/>
          <w:lang w:eastAsia="ru-RU"/>
        </w:rPr>
        <w:t xml:space="preserve">располагаемой тепловой мощности источников тепловой </w:t>
      </w:r>
      <w:r w:rsidR="007072F4" w:rsidRPr="00877841">
        <w:rPr>
          <w:b/>
          <w:sz w:val="32"/>
          <w:szCs w:val="32"/>
          <w:lang w:eastAsia="ru-RU"/>
        </w:rPr>
        <w:t>энергии и</w:t>
      </w:r>
      <w:r w:rsidRPr="00877841">
        <w:rPr>
          <w:b/>
          <w:sz w:val="32"/>
          <w:szCs w:val="32"/>
          <w:lang w:eastAsia="ru-RU"/>
        </w:rPr>
        <w:t xml:space="preserve"> тепловой нагрузки потребителей</w:t>
      </w:r>
    </w:p>
    <w:p w14:paraId="5160564A" w14:textId="77777777" w:rsidR="00263E3F" w:rsidRPr="00263E3F" w:rsidRDefault="00263E3F" w:rsidP="00263E3F">
      <w:pPr>
        <w:tabs>
          <w:tab w:val="left" w:pos="540"/>
        </w:tabs>
        <w:suppressAutoHyphens w:val="0"/>
        <w:ind w:right="201"/>
        <w:jc w:val="center"/>
        <w:rPr>
          <w:b/>
          <w:sz w:val="20"/>
          <w:szCs w:val="20"/>
          <w:lang w:eastAsia="ru-RU"/>
        </w:rPr>
      </w:pPr>
    </w:p>
    <w:p w14:paraId="77DB3816" w14:textId="77777777" w:rsidR="009B45DD" w:rsidRPr="00270AFC" w:rsidRDefault="000D2D2D" w:rsidP="00263E3F">
      <w:pPr>
        <w:suppressAutoHyphens w:val="0"/>
        <w:spacing w:line="360" w:lineRule="auto"/>
        <w:ind w:right="201" w:firstLine="708"/>
        <w:jc w:val="center"/>
        <w:rPr>
          <w:b/>
          <w:sz w:val="28"/>
          <w:szCs w:val="28"/>
          <w:lang w:eastAsia="ru-RU"/>
        </w:rPr>
      </w:pPr>
      <w:r w:rsidRPr="00270AFC">
        <w:rPr>
          <w:b/>
          <w:bCs/>
          <w:color w:val="000000"/>
          <w:sz w:val="28"/>
          <w:szCs w:val="28"/>
          <w:lang w:eastAsia="ru-RU"/>
        </w:rPr>
        <w:t xml:space="preserve">2.1. </w:t>
      </w:r>
      <w:r w:rsidRPr="00270AFC">
        <w:rPr>
          <w:b/>
          <w:sz w:val="28"/>
          <w:szCs w:val="28"/>
          <w:lang w:eastAsia="ru-RU"/>
        </w:rPr>
        <w:t>Радиус эффективного теплоснабжения.</w:t>
      </w:r>
    </w:p>
    <w:p w14:paraId="300390B7" w14:textId="77777777" w:rsidR="00263E3F" w:rsidRDefault="000D2D2D" w:rsidP="00263E3F">
      <w:pPr>
        <w:suppressAutoHyphens w:val="0"/>
        <w:spacing w:line="360" w:lineRule="auto"/>
        <w:ind w:right="201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Среди основных мероприятий по энергосбережению в системах теплоснабжения можно выделить оптимизацию систем теплоснабжения в населенных пунктах с учетом эффективного радиуса теплоснабжения. </w:t>
      </w:r>
    </w:p>
    <w:p w14:paraId="13D3858A" w14:textId="77777777" w:rsidR="00263E3F" w:rsidRDefault="000D2D2D" w:rsidP="00263E3F">
      <w:pPr>
        <w:suppressAutoHyphens w:val="0"/>
        <w:spacing w:line="360" w:lineRule="auto"/>
        <w:ind w:right="201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Передача тепловой энергии на большие расстояния является экономиче</w:t>
      </w:r>
      <w:r>
        <w:rPr>
          <w:sz w:val="28"/>
          <w:szCs w:val="28"/>
          <w:lang w:eastAsia="ru-RU"/>
        </w:rPr>
        <w:t>ски неэффективной.</w:t>
      </w:r>
    </w:p>
    <w:p w14:paraId="34B6B66E" w14:textId="77777777" w:rsidR="00263E3F" w:rsidRDefault="000D2D2D" w:rsidP="00263E3F">
      <w:pPr>
        <w:suppressAutoHyphens w:val="0"/>
        <w:spacing w:line="360" w:lineRule="auto"/>
        <w:ind w:right="201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</w:t>
      </w:r>
      <w:r>
        <w:rPr>
          <w:sz w:val="28"/>
          <w:szCs w:val="28"/>
          <w:lang w:eastAsia="ru-RU"/>
        </w:rPr>
        <w:t>стеме на единицу тепловой мощности, определяемой для зоны действия каждого источника тепловой энергии.</w:t>
      </w:r>
    </w:p>
    <w:p w14:paraId="608175BF" w14:textId="77777777" w:rsidR="00263E3F" w:rsidRDefault="000D2D2D" w:rsidP="00263E3F">
      <w:pPr>
        <w:suppressAutoHyphens w:val="0"/>
        <w:spacing w:line="360" w:lineRule="auto"/>
        <w:ind w:right="201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</w:t>
      </w:r>
      <w:r>
        <w:rPr>
          <w:sz w:val="28"/>
          <w:szCs w:val="28"/>
          <w:lang w:eastAsia="ru-RU"/>
        </w:rPr>
        <w:t>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14:paraId="618F0DC8" w14:textId="77777777" w:rsidR="00263E3F" w:rsidRDefault="000D2D2D" w:rsidP="00263E3F">
      <w:pPr>
        <w:suppressAutoHyphens w:val="0"/>
        <w:spacing w:line="360" w:lineRule="auto"/>
        <w:ind w:right="201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связи с сокращением численности населения нет перспектив строительст</w:t>
      </w:r>
      <w:r>
        <w:rPr>
          <w:sz w:val="28"/>
          <w:szCs w:val="28"/>
          <w:lang w:eastAsia="ru-RU"/>
        </w:rPr>
        <w:t>ва многоквартирного жилого фонда и социальной инфраструктуры. Застройщики индивидуального жилого фонда используют автономные источники теплоснабжения, теплоснабжение объектов социальной инфраструктуры также осуществляется от автономных источников теплоснаб</w:t>
      </w:r>
      <w:r>
        <w:rPr>
          <w:sz w:val="28"/>
          <w:szCs w:val="28"/>
          <w:lang w:eastAsia="ru-RU"/>
        </w:rPr>
        <w:t>жения, следовательно, нет потребности в строительстве новых тепловых сетей, и радиус эффективного теплоснабжения в данном разделе не рассматривается.</w:t>
      </w:r>
      <w:r w:rsidR="00AF431E">
        <w:rPr>
          <w:sz w:val="28"/>
          <w:szCs w:val="28"/>
          <w:lang w:eastAsia="ru-RU"/>
        </w:rPr>
        <w:t xml:space="preserve">                                                                                           </w:t>
      </w:r>
    </w:p>
    <w:p w14:paraId="481092FD" w14:textId="77777777" w:rsidR="005D72FA" w:rsidRDefault="005D72FA" w:rsidP="00263E3F">
      <w:pPr>
        <w:suppressAutoHyphens w:val="0"/>
        <w:spacing w:line="276" w:lineRule="auto"/>
        <w:ind w:right="201" w:firstLine="851"/>
        <w:jc w:val="center"/>
        <w:rPr>
          <w:b/>
          <w:bCs/>
          <w:sz w:val="28"/>
          <w:szCs w:val="28"/>
          <w:lang w:eastAsia="ru-RU"/>
        </w:rPr>
      </w:pPr>
    </w:p>
    <w:p w14:paraId="3EE3CBE0" w14:textId="77777777" w:rsidR="005D72FA" w:rsidRDefault="005D72FA" w:rsidP="00263E3F">
      <w:pPr>
        <w:suppressAutoHyphens w:val="0"/>
        <w:spacing w:line="276" w:lineRule="auto"/>
        <w:ind w:right="201" w:firstLine="851"/>
        <w:jc w:val="center"/>
        <w:rPr>
          <w:b/>
          <w:bCs/>
          <w:sz w:val="28"/>
          <w:szCs w:val="28"/>
          <w:lang w:eastAsia="ru-RU"/>
        </w:rPr>
      </w:pPr>
    </w:p>
    <w:p w14:paraId="441133A8" w14:textId="77777777" w:rsidR="009B45DD" w:rsidRDefault="000D2D2D" w:rsidP="00263E3F">
      <w:pPr>
        <w:suppressAutoHyphens w:val="0"/>
        <w:spacing w:line="276" w:lineRule="auto"/>
        <w:ind w:right="201" w:firstLine="851"/>
        <w:jc w:val="center"/>
        <w:rPr>
          <w:b/>
          <w:sz w:val="28"/>
          <w:szCs w:val="28"/>
          <w:lang w:eastAsia="ru-RU"/>
        </w:rPr>
      </w:pPr>
      <w:r w:rsidRPr="00270AFC">
        <w:rPr>
          <w:b/>
          <w:bCs/>
          <w:sz w:val="28"/>
          <w:szCs w:val="28"/>
          <w:lang w:eastAsia="ru-RU"/>
        </w:rPr>
        <w:lastRenderedPageBreak/>
        <w:t>2.2.</w:t>
      </w:r>
      <w:r>
        <w:rPr>
          <w:b/>
          <w:bCs/>
          <w:sz w:val="28"/>
          <w:szCs w:val="28"/>
          <w:lang w:eastAsia="ru-RU"/>
        </w:rPr>
        <w:t xml:space="preserve">  </w:t>
      </w:r>
      <w:r w:rsidRPr="00270AFC">
        <w:rPr>
          <w:b/>
          <w:sz w:val="28"/>
          <w:szCs w:val="28"/>
          <w:lang w:eastAsia="ru-RU"/>
        </w:rPr>
        <w:t>Описани</w:t>
      </w:r>
      <w:r w:rsidRPr="00270AFC">
        <w:rPr>
          <w:b/>
          <w:sz w:val="28"/>
          <w:szCs w:val="28"/>
          <w:lang w:eastAsia="ru-RU"/>
        </w:rPr>
        <w:t>е существующих и перспективных зон действия</w:t>
      </w:r>
      <w:r w:rsidR="00915312">
        <w:rPr>
          <w:b/>
          <w:sz w:val="28"/>
          <w:szCs w:val="28"/>
          <w:lang w:eastAsia="ru-RU"/>
        </w:rPr>
        <w:t xml:space="preserve"> систем </w:t>
      </w:r>
      <w:r>
        <w:rPr>
          <w:b/>
          <w:sz w:val="28"/>
          <w:szCs w:val="28"/>
          <w:lang w:eastAsia="ru-RU"/>
        </w:rPr>
        <w:t xml:space="preserve">теплоснабжения, </w:t>
      </w:r>
      <w:r w:rsidR="007072F4">
        <w:rPr>
          <w:b/>
          <w:sz w:val="28"/>
          <w:szCs w:val="28"/>
          <w:lang w:eastAsia="ru-RU"/>
        </w:rPr>
        <w:t>источников тепловой</w:t>
      </w:r>
      <w:r>
        <w:rPr>
          <w:b/>
          <w:sz w:val="28"/>
          <w:szCs w:val="28"/>
          <w:lang w:eastAsia="ru-RU"/>
        </w:rPr>
        <w:t xml:space="preserve"> энергии</w:t>
      </w:r>
      <w:r w:rsidR="00915312">
        <w:rPr>
          <w:b/>
          <w:sz w:val="28"/>
          <w:szCs w:val="28"/>
          <w:lang w:eastAsia="ru-RU"/>
        </w:rPr>
        <w:t xml:space="preserve"> и индивидуальных </w:t>
      </w:r>
      <w:r>
        <w:rPr>
          <w:b/>
          <w:sz w:val="28"/>
          <w:szCs w:val="28"/>
          <w:lang w:eastAsia="ru-RU"/>
        </w:rPr>
        <w:t>источников</w:t>
      </w:r>
    </w:p>
    <w:p w14:paraId="62F7815B" w14:textId="77777777" w:rsidR="005D72FA" w:rsidRPr="009B4439" w:rsidRDefault="005D72FA" w:rsidP="00263E3F">
      <w:pPr>
        <w:suppressAutoHyphens w:val="0"/>
        <w:spacing w:line="276" w:lineRule="auto"/>
        <w:ind w:right="201" w:firstLine="851"/>
        <w:jc w:val="center"/>
        <w:rPr>
          <w:b/>
          <w:bCs/>
          <w:sz w:val="28"/>
          <w:szCs w:val="28"/>
          <w:lang w:eastAsia="ru-RU"/>
        </w:rPr>
      </w:pPr>
    </w:p>
    <w:p w14:paraId="4C2A6B48" w14:textId="77777777" w:rsidR="00263E3F" w:rsidRDefault="000D2D2D" w:rsidP="00927C0D">
      <w:pPr>
        <w:tabs>
          <w:tab w:val="left" w:pos="0"/>
        </w:tabs>
        <w:suppressAutoHyphens w:val="0"/>
        <w:spacing w:line="276" w:lineRule="auto"/>
        <w:ind w:right="19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 xml:space="preserve">Теплоснабжение жилой и общественной застройки на территории сельского поселения </w:t>
      </w:r>
      <w:r w:rsidR="00AF431E">
        <w:rPr>
          <w:sz w:val="28"/>
          <w:szCs w:val="28"/>
          <w:lang w:eastAsia="ru-RU"/>
        </w:rPr>
        <w:t>муниципального образования</w:t>
      </w:r>
      <w:r>
        <w:rPr>
          <w:sz w:val="28"/>
          <w:szCs w:val="28"/>
          <w:lang w:eastAsia="ru-RU"/>
        </w:rPr>
        <w:t xml:space="preserve"> г</w:t>
      </w:r>
      <w:r w:rsidR="00AF431E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 xml:space="preserve"> Болохово</w:t>
      </w:r>
      <w:r w:rsidR="00AF431E">
        <w:rPr>
          <w:sz w:val="28"/>
          <w:szCs w:val="28"/>
          <w:lang w:eastAsia="ru-RU"/>
        </w:rPr>
        <w:t xml:space="preserve"> Киреевского района</w:t>
      </w:r>
      <w:r>
        <w:rPr>
          <w:sz w:val="28"/>
          <w:szCs w:val="28"/>
          <w:lang w:eastAsia="ru-RU"/>
        </w:rPr>
        <w:t xml:space="preserve"> осуществляется по смешанной схеме.</w:t>
      </w:r>
    </w:p>
    <w:p w14:paraId="1262803A" w14:textId="77777777" w:rsidR="009B45DD" w:rsidRPr="00AB3408" w:rsidRDefault="000D2D2D" w:rsidP="00927C0D">
      <w:pPr>
        <w:tabs>
          <w:tab w:val="left" w:pos="0"/>
        </w:tabs>
        <w:suppressAutoHyphens w:val="0"/>
        <w:spacing w:line="276" w:lineRule="auto"/>
        <w:ind w:right="198" w:firstLine="851"/>
        <w:jc w:val="both"/>
        <w:rPr>
          <w:color w:val="FF0000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Жилые дома оборудованы отопительными печами, работающими на твердом топливе (уголь,</w:t>
      </w:r>
      <w:r>
        <w:rPr>
          <w:sz w:val="28"/>
          <w:szCs w:val="28"/>
          <w:lang w:eastAsia="ru-RU"/>
        </w:rPr>
        <w:t xml:space="preserve"> дрова) и индивидуальным газовым отоплением.</w:t>
      </w:r>
      <w:r w:rsidRPr="006E126F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Для горячего водоснабжения указанных потребителей используются проточные газовые и электрические водонагреватели.</w:t>
      </w:r>
      <w:r w:rsidRPr="007E66D6">
        <w:rPr>
          <w:sz w:val="28"/>
          <w:szCs w:val="28"/>
          <w:lang w:eastAsia="ru-RU"/>
        </w:rPr>
        <w:t xml:space="preserve"> </w:t>
      </w:r>
    </w:p>
    <w:p w14:paraId="67DDE717" w14:textId="77777777" w:rsidR="00263E3F" w:rsidRDefault="000D2D2D" w:rsidP="00927C0D">
      <w:pPr>
        <w:suppressAutoHyphens w:val="0"/>
        <w:spacing w:line="276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Источниками</w:t>
      </w:r>
      <w:r w:rsidR="00412587">
        <w:rPr>
          <w:color w:val="000000"/>
          <w:sz w:val="28"/>
          <w:szCs w:val="28"/>
          <w:lang w:eastAsia="ru-RU"/>
        </w:rPr>
        <w:t xml:space="preserve"> существующей тепловой энергии </w:t>
      </w:r>
      <w:r w:rsidRPr="005D24B7">
        <w:rPr>
          <w:color w:val="000000"/>
          <w:sz w:val="28"/>
          <w:szCs w:val="28"/>
          <w:lang w:eastAsia="ru-RU"/>
        </w:rPr>
        <w:t xml:space="preserve">в </w:t>
      </w:r>
      <w:r w:rsidR="00AF431E">
        <w:rPr>
          <w:color w:val="000000"/>
          <w:sz w:val="28"/>
          <w:szCs w:val="28"/>
          <w:lang w:eastAsia="ru-RU"/>
        </w:rPr>
        <w:t>муниципальном образовании</w:t>
      </w:r>
      <w:r w:rsidRPr="005D24B7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г. Болохово </w:t>
      </w:r>
      <w:r w:rsidR="00AF431E">
        <w:rPr>
          <w:color w:val="000000"/>
          <w:sz w:val="28"/>
          <w:szCs w:val="28"/>
          <w:lang w:eastAsia="ru-RU"/>
        </w:rPr>
        <w:t xml:space="preserve">Киреевского района </w:t>
      </w:r>
      <w:r w:rsidRPr="005D24B7">
        <w:rPr>
          <w:color w:val="000000"/>
          <w:sz w:val="28"/>
          <w:szCs w:val="28"/>
          <w:lang w:eastAsia="ru-RU"/>
        </w:rPr>
        <w:t>являются котельные</w:t>
      </w:r>
      <w:r w:rsidR="00412587">
        <w:rPr>
          <w:color w:val="000000"/>
          <w:sz w:val="28"/>
          <w:szCs w:val="28"/>
          <w:lang w:eastAsia="ru-RU"/>
        </w:rPr>
        <w:t xml:space="preserve"> </w:t>
      </w:r>
      <w:r w:rsidR="00AF431E">
        <w:rPr>
          <w:color w:val="000000"/>
          <w:sz w:val="28"/>
          <w:szCs w:val="28"/>
          <w:lang w:eastAsia="ru-RU"/>
        </w:rPr>
        <w:t>«</w:t>
      </w:r>
      <w:r>
        <w:rPr>
          <w:color w:val="000000"/>
          <w:sz w:val="28"/>
          <w:szCs w:val="28"/>
          <w:lang w:eastAsia="ru-RU"/>
        </w:rPr>
        <w:t>Больничная</w:t>
      </w:r>
      <w:r w:rsidR="00AF431E">
        <w:rPr>
          <w:color w:val="000000"/>
          <w:sz w:val="28"/>
          <w:szCs w:val="28"/>
          <w:lang w:eastAsia="ru-RU"/>
        </w:rPr>
        <w:t>»</w:t>
      </w:r>
      <w:r>
        <w:rPr>
          <w:color w:val="000000"/>
          <w:sz w:val="28"/>
          <w:szCs w:val="28"/>
          <w:lang w:eastAsia="ru-RU"/>
        </w:rPr>
        <w:t xml:space="preserve">, </w:t>
      </w:r>
      <w:r w:rsidR="00AF431E">
        <w:rPr>
          <w:color w:val="000000"/>
          <w:sz w:val="28"/>
          <w:szCs w:val="28"/>
          <w:lang w:eastAsia="ru-RU"/>
        </w:rPr>
        <w:t>«</w:t>
      </w:r>
      <w:r>
        <w:rPr>
          <w:color w:val="000000"/>
          <w:sz w:val="28"/>
          <w:szCs w:val="28"/>
          <w:lang w:eastAsia="ru-RU"/>
        </w:rPr>
        <w:t>м-н Энергетик</w:t>
      </w:r>
      <w:r w:rsidR="00AF431E">
        <w:rPr>
          <w:color w:val="000000"/>
          <w:sz w:val="28"/>
          <w:szCs w:val="28"/>
          <w:lang w:eastAsia="ru-RU"/>
        </w:rPr>
        <w:t>»</w:t>
      </w:r>
      <w:r>
        <w:rPr>
          <w:color w:val="000000"/>
          <w:sz w:val="28"/>
          <w:szCs w:val="28"/>
          <w:lang w:eastAsia="ru-RU"/>
        </w:rPr>
        <w:t xml:space="preserve">, </w:t>
      </w:r>
      <w:r w:rsidR="00AF431E">
        <w:rPr>
          <w:color w:val="000000"/>
          <w:sz w:val="28"/>
          <w:szCs w:val="28"/>
          <w:lang w:eastAsia="ru-RU"/>
        </w:rPr>
        <w:t>«</w:t>
      </w:r>
      <w:r>
        <w:rPr>
          <w:color w:val="000000"/>
          <w:sz w:val="28"/>
          <w:szCs w:val="28"/>
          <w:lang w:eastAsia="ru-RU"/>
        </w:rPr>
        <w:t>Модульная</w:t>
      </w:r>
      <w:r w:rsidR="00AF431E">
        <w:rPr>
          <w:color w:val="000000"/>
          <w:sz w:val="28"/>
          <w:szCs w:val="28"/>
          <w:lang w:eastAsia="ru-RU"/>
        </w:rPr>
        <w:t>»</w:t>
      </w:r>
      <w:r>
        <w:rPr>
          <w:color w:val="000000"/>
          <w:sz w:val="28"/>
          <w:szCs w:val="28"/>
          <w:lang w:eastAsia="ru-RU"/>
        </w:rPr>
        <w:t xml:space="preserve">, </w:t>
      </w:r>
      <w:r w:rsidR="00AF431E">
        <w:rPr>
          <w:color w:val="000000"/>
          <w:sz w:val="28"/>
          <w:szCs w:val="28"/>
          <w:lang w:eastAsia="ru-RU"/>
        </w:rPr>
        <w:t>«</w:t>
      </w:r>
      <w:r>
        <w:rPr>
          <w:color w:val="000000"/>
          <w:sz w:val="28"/>
          <w:szCs w:val="28"/>
          <w:lang w:eastAsia="ru-RU"/>
        </w:rPr>
        <w:t>Центральная</w:t>
      </w:r>
      <w:r w:rsidR="00AF431E">
        <w:rPr>
          <w:color w:val="000000"/>
          <w:sz w:val="28"/>
          <w:szCs w:val="28"/>
          <w:lang w:eastAsia="ru-RU"/>
        </w:rPr>
        <w:t>»</w:t>
      </w:r>
      <w:r>
        <w:rPr>
          <w:color w:val="000000"/>
          <w:sz w:val="28"/>
          <w:szCs w:val="28"/>
          <w:lang w:eastAsia="ru-RU"/>
        </w:rPr>
        <w:t>.</w:t>
      </w:r>
    </w:p>
    <w:p w14:paraId="46F75C22" w14:textId="77777777" w:rsidR="00263E3F" w:rsidRDefault="000D2D2D" w:rsidP="00927C0D">
      <w:pPr>
        <w:suppressAutoHyphens w:val="0"/>
        <w:spacing w:line="276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Основными элементами функциональной структуры теплоснабжения являются:</w:t>
      </w:r>
    </w:p>
    <w:p w14:paraId="1A966B15" w14:textId="77777777" w:rsidR="00263E3F" w:rsidRDefault="000D2D2D" w:rsidP="00927C0D">
      <w:pPr>
        <w:suppressAutoHyphens w:val="0"/>
        <w:spacing w:line="276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- источник</w:t>
      </w:r>
      <w:r>
        <w:rPr>
          <w:color w:val="000000"/>
          <w:sz w:val="28"/>
          <w:szCs w:val="28"/>
          <w:lang w:eastAsia="ru-RU"/>
        </w:rPr>
        <w:t>и</w:t>
      </w:r>
      <w:r w:rsidRPr="005D24B7">
        <w:rPr>
          <w:color w:val="000000"/>
          <w:sz w:val="28"/>
          <w:szCs w:val="28"/>
          <w:lang w:eastAsia="ru-RU"/>
        </w:rPr>
        <w:t xml:space="preserve"> теплоснабжения – котельн</w:t>
      </w:r>
      <w:r w:rsidR="008512CD">
        <w:rPr>
          <w:color w:val="000000"/>
          <w:sz w:val="28"/>
          <w:szCs w:val="28"/>
          <w:lang w:eastAsia="ru-RU"/>
        </w:rPr>
        <w:t>ая</w:t>
      </w:r>
      <w:r w:rsidRPr="005D24B7">
        <w:rPr>
          <w:color w:val="000000"/>
          <w:sz w:val="28"/>
          <w:szCs w:val="28"/>
          <w:lang w:eastAsia="ru-RU"/>
        </w:rPr>
        <w:t xml:space="preserve"> </w:t>
      </w:r>
      <w:r w:rsidR="00AF431E">
        <w:rPr>
          <w:color w:val="000000"/>
          <w:sz w:val="28"/>
          <w:szCs w:val="28"/>
          <w:lang w:eastAsia="ru-RU"/>
        </w:rPr>
        <w:t>«</w:t>
      </w:r>
      <w:r>
        <w:rPr>
          <w:color w:val="000000"/>
          <w:sz w:val="28"/>
          <w:szCs w:val="28"/>
          <w:lang w:eastAsia="ru-RU"/>
        </w:rPr>
        <w:t>Больничная</w:t>
      </w:r>
      <w:r w:rsidR="00AF431E">
        <w:rPr>
          <w:color w:val="000000"/>
          <w:sz w:val="28"/>
          <w:szCs w:val="28"/>
          <w:lang w:eastAsia="ru-RU"/>
        </w:rPr>
        <w:t>»</w:t>
      </w:r>
      <w:r>
        <w:rPr>
          <w:color w:val="000000"/>
          <w:sz w:val="28"/>
          <w:szCs w:val="28"/>
          <w:lang w:eastAsia="ru-RU"/>
        </w:rPr>
        <w:t xml:space="preserve">, </w:t>
      </w:r>
      <w:r w:rsidR="00AF431E">
        <w:rPr>
          <w:color w:val="000000"/>
          <w:sz w:val="28"/>
          <w:szCs w:val="28"/>
          <w:lang w:eastAsia="ru-RU"/>
        </w:rPr>
        <w:t>«м-</w:t>
      </w:r>
      <w:r w:rsidR="008512CD">
        <w:rPr>
          <w:color w:val="000000"/>
          <w:sz w:val="28"/>
          <w:szCs w:val="28"/>
          <w:lang w:eastAsia="ru-RU"/>
        </w:rPr>
        <w:t>н</w:t>
      </w:r>
      <w:r>
        <w:rPr>
          <w:color w:val="000000"/>
          <w:sz w:val="28"/>
          <w:szCs w:val="28"/>
          <w:lang w:eastAsia="ru-RU"/>
        </w:rPr>
        <w:t xml:space="preserve"> Энергетик</w:t>
      </w:r>
      <w:r w:rsidR="00AF431E">
        <w:rPr>
          <w:color w:val="000000"/>
          <w:sz w:val="28"/>
          <w:szCs w:val="28"/>
          <w:lang w:eastAsia="ru-RU"/>
        </w:rPr>
        <w:t>»</w:t>
      </w:r>
      <w:r>
        <w:rPr>
          <w:color w:val="000000"/>
          <w:sz w:val="28"/>
          <w:szCs w:val="28"/>
          <w:lang w:eastAsia="ru-RU"/>
        </w:rPr>
        <w:t xml:space="preserve">, </w:t>
      </w:r>
      <w:r w:rsidR="00AF431E">
        <w:rPr>
          <w:color w:val="000000"/>
          <w:sz w:val="28"/>
          <w:szCs w:val="28"/>
          <w:lang w:eastAsia="ru-RU"/>
        </w:rPr>
        <w:t>«</w:t>
      </w:r>
      <w:r>
        <w:rPr>
          <w:color w:val="000000"/>
          <w:sz w:val="28"/>
          <w:szCs w:val="28"/>
          <w:lang w:eastAsia="ru-RU"/>
        </w:rPr>
        <w:t>Модульная</w:t>
      </w:r>
      <w:r w:rsidR="00AF431E">
        <w:rPr>
          <w:color w:val="000000"/>
          <w:sz w:val="28"/>
          <w:szCs w:val="28"/>
          <w:lang w:eastAsia="ru-RU"/>
        </w:rPr>
        <w:t>»</w:t>
      </w:r>
      <w:r>
        <w:rPr>
          <w:color w:val="000000"/>
          <w:sz w:val="28"/>
          <w:szCs w:val="28"/>
          <w:lang w:eastAsia="ru-RU"/>
        </w:rPr>
        <w:t xml:space="preserve">, </w:t>
      </w:r>
      <w:r w:rsidR="00AF431E">
        <w:rPr>
          <w:color w:val="000000"/>
          <w:sz w:val="28"/>
          <w:szCs w:val="28"/>
          <w:lang w:eastAsia="ru-RU"/>
        </w:rPr>
        <w:t>«</w:t>
      </w:r>
      <w:r>
        <w:rPr>
          <w:color w:val="000000"/>
          <w:sz w:val="28"/>
          <w:szCs w:val="28"/>
          <w:lang w:eastAsia="ru-RU"/>
        </w:rPr>
        <w:t>Центральная</w:t>
      </w:r>
      <w:r w:rsidR="00AF431E">
        <w:rPr>
          <w:color w:val="000000"/>
          <w:sz w:val="28"/>
          <w:szCs w:val="28"/>
          <w:lang w:eastAsia="ru-RU"/>
        </w:rPr>
        <w:t>»</w:t>
      </w:r>
      <w:r w:rsidRPr="005D24B7">
        <w:rPr>
          <w:color w:val="000000"/>
          <w:sz w:val="28"/>
          <w:szCs w:val="28"/>
          <w:lang w:eastAsia="ru-RU"/>
        </w:rPr>
        <w:t>;</w:t>
      </w:r>
    </w:p>
    <w:p w14:paraId="1796B93B" w14:textId="77777777" w:rsidR="00263E3F" w:rsidRDefault="000D2D2D" w:rsidP="00927C0D">
      <w:pPr>
        <w:suppressAutoHyphens w:val="0"/>
        <w:spacing w:line="276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- совокупность участков прямых трубопроводов от источников теплоснабжения до потребителей;</w:t>
      </w:r>
    </w:p>
    <w:p w14:paraId="0C4CD38B" w14:textId="77777777" w:rsidR="00263E3F" w:rsidRDefault="000D2D2D" w:rsidP="00927C0D">
      <w:pPr>
        <w:suppressAutoHyphens w:val="0"/>
        <w:spacing w:line="276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- совокупность участков обратных трубопроводов от потребителей;</w:t>
      </w:r>
    </w:p>
    <w:p w14:paraId="7A5C3D6E" w14:textId="77777777" w:rsidR="00263E3F" w:rsidRDefault="000D2D2D" w:rsidP="00927C0D">
      <w:pPr>
        <w:suppressAutoHyphens w:val="0"/>
        <w:spacing w:line="276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- тепловые узлы теплоисточников;</w:t>
      </w:r>
    </w:p>
    <w:p w14:paraId="3FAD9F2B" w14:textId="77777777" w:rsidR="00263E3F" w:rsidRDefault="000D2D2D" w:rsidP="00927C0D">
      <w:pPr>
        <w:suppressAutoHyphens w:val="0"/>
        <w:spacing w:line="276" w:lineRule="auto"/>
        <w:ind w:right="201" w:firstLine="567"/>
        <w:jc w:val="both"/>
        <w:rPr>
          <w:color w:val="000000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- тепловые пункты потребител</w:t>
      </w:r>
      <w:r w:rsidR="00AF431E">
        <w:rPr>
          <w:color w:val="000000"/>
          <w:sz w:val="28"/>
          <w:szCs w:val="28"/>
          <w:lang w:eastAsia="ru-RU"/>
        </w:rPr>
        <w:t>ей тепла.</w:t>
      </w:r>
    </w:p>
    <w:p w14:paraId="02C0185B" w14:textId="77777777" w:rsidR="00927C0D" w:rsidRDefault="000D2D2D" w:rsidP="00927C0D">
      <w:pPr>
        <w:suppressAutoHyphens w:val="0"/>
        <w:spacing w:line="276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 xml:space="preserve">Система </w:t>
      </w:r>
      <w:r>
        <w:rPr>
          <w:color w:val="000000"/>
          <w:sz w:val="28"/>
          <w:szCs w:val="28"/>
          <w:lang w:eastAsia="ru-RU"/>
        </w:rPr>
        <w:t>централи</w:t>
      </w:r>
      <w:r>
        <w:rPr>
          <w:color w:val="000000"/>
          <w:sz w:val="28"/>
          <w:szCs w:val="28"/>
          <w:lang w:eastAsia="ru-RU"/>
        </w:rPr>
        <w:t>зованного</w:t>
      </w:r>
      <w:r w:rsidRPr="005D24B7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теплоснабжения</w:t>
      </w:r>
      <w:r w:rsidR="009B45DD" w:rsidRPr="005D24B7">
        <w:rPr>
          <w:color w:val="000000"/>
          <w:sz w:val="28"/>
          <w:szCs w:val="28"/>
          <w:lang w:eastAsia="ru-RU"/>
        </w:rPr>
        <w:t xml:space="preserve"> от котельных </w:t>
      </w:r>
      <w:r w:rsidRPr="005D24B7">
        <w:rPr>
          <w:color w:val="000000"/>
          <w:sz w:val="28"/>
          <w:szCs w:val="28"/>
          <w:lang w:eastAsia="ru-RU"/>
        </w:rPr>
        <w:t>-</w:t>
      </w:r>
      <w:r>
        <w:rPr>
          <w:color w:val="000000"/>
          <w:sz w:val="28"/>
          <w:szCs w:val="28"/>
          <w:lang w:eastAsia="ru-RU"/>
        </w:rPr>
        <w:t xml:space="preserve"> </w:t>
      </w:r>
      <w:r w:rsidRPr="005D24B7">
        <w:rPr>
          <w:color w:val="000000"/>
          <w:sz w:val="28"/>
          <w:szCs w:val="28"/>
          <w:lang w:eastAsia="ru-RU"/>
        </w:rPr>
        <w:t>двухтрубная</w:t>
      </w:r>
      <w:r w:rsidR="009B45DD" w:rsidRPr="005D24B7">
        <w:rPr>
          <w:color w:val="000000"/>
          <w:sz w:val="28"/>
          <w:szCs w:val="28"/>
          <w:lang w:eastAsia="ru-RU"/>
        </w:rPr>
        <w:t xml:space="preserve">, </w:t>
      </w:r>
      <w:r w:rsidRPr="009E40EE">
        <w:rPr>
          <w:color w:val="000000"/>
          <w:sz w:val="28"/>
          <w:szCs w:val="28"/>
          <w:lang w:eastAsia="ru-RU"/>
        </w:rPr>
        <w:t>закрытая,</w:t>
      </w:r>
      <w:r w:rsidRPr="005D24B7">
        <w:rPr>
          <w:b/>
          <w:color w:val="000000"/>
          <w:sz w:val="28"/>
          <w:szCs w:val="28"/>
          <w:lang w:eastAsia="ru-RU"/>
        </w:rPr>
        <w:t xml:space="preserve"> зависимая</w:t>
      </w:r>
      <w:r w:rsidR="009B45DD" w:rsidRPr="005D24B7">
        <w:rPr>
          <w:color w:val="000000"/>
          <w:sz w:val="28"/>
          <w:szCs w:val="28"/>
          <w:lang w:eastAsia="ru-RU"/>
        </w:rPr>
        <w:t>.</w:t>
      </w:r>
    </w:p>
    <w:p w14:paraId="1E730578" w14:textId="77777777" w:rsidR="00927C0D" w:rsidRDefault="000D2D2D" w:rsidP="00927C0D">
      <w:pPr>
        <w:suppressAutoHyphens w:val="0"/>
        <w:spacing w:line="276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Температурный график сети – 95-70</w:t>
      </w:r>
      <w:r w:rsidRPr="005D24B7">
        <w:rPr>
          <w:color w:val="000000"/>
          <w:sz w:val="28"/>
          <w:szCs w:val="28"/>
          <w:vertAlign w:val="superscript"/>
          <w:lang w:eastAsia="ru-RU"/>
        </w:rPr>
        <w:t>о</w:t>
      </w:r>
      <w:r w:rsidRPr="005D24B7">
        <w:rPr>
          <w:color w:val="000000"/>
          <w:sz w:val="28"/>
          <w:szCs w:val="28"/>
          <w:lang w:eastAsia="ru-RU"/>
        </w:rPr>
        <w:t>С.</w:t>
      </w:r>
    </w:p>
    <w:p w14:paraId="3DA59F18" w14:textId="77777777" w:rsidR="009B45DD" w:rsidRDefault="000D2D2D" w:rsidP="00927C0D">
      <w:pPr>
        <w:suppressAutoHyphens w:val="0"/>
        <w:spacing w:line="276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  <w:r w:rsidRPr="005D24B7">
        <w:rPr>
          <w:bCs/>
          <w:color w:val="000000"/>
          <w:sz w:val="28"/>
          <w:szCs w:val="28"/>
          <w:lang w:eastAsia="ru-RU"/>
        </w:rPr>
        <w:t xml:space="preserve">Для системы теплоснабжения принято качественное регулирование отпуска тепловой энергии потребителям. </w:t>
      </w:r>
      <w:r w:rsidRPr="005D24B7">
        <w:rPr>
          <w:color w:val="000000"/>
          <w:sz w:val="28"/>
          <w:szCs w:val="28"/>
          <w:lang w:eastAsia="ru-RU"/>
        </w:rPr>
        <w:t xml:space="preserve"> </w:t>
      </w:r>
    </w:p>
    <w:p w14:paraId="15D525AD" w14:textId="77777777" w:rsidR="00927C0D" w:rsidRPr="005D24B7" w:rsidRDefault="00927C0D" w:rsidP="00927C0D">
      <w:pPr>
        <w:suppressAutoHyphens w:val="0"/>
        <w:spacing w:line="276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</w:p>
    <w:p w14:paraId="2D131C0A" w14:textId="77777777" w:rsidR="008F020C" w:rsidRDefault="000D2D2D" w:rsidP="00927C0D">
      <w:pPr>
        <w:suppressAutoHyphens w:val="0"/>
        <w:spacing w:line="360" w:lineRule="auto"/>
        <w:ind w:right="201" w:firstLine="708"/>
        <w:jc w:val="center"/>
        <w:rPr>
          <w:b/>
          <w:bCs/>
          <w:sz w:val="28"/>
          <w:szCs w:val="28"/>
          <w:lang w:eastAsia="ru-RU"/>
        </w:rPr>
      </w:pPr>
      <w:r w:rsidRPr="00C419A3">
        <w:rPr>
          <w:b/>
          <w:bCs/>
          <w:sz w:val="28"/>
          <w:szCs w:val="28"/>
          <w:lang w:eastAsia="ru-RU"/>
        </w:rPr>
        <w:t>2.3. Перспективные балансы тепловой мощности и тепловой нагрузки в перспективных зонах действия источников тепловой энергии.</w:t>
      </w:r>
    </w:p>
    <w:p w14:paraId="51277C54" w14:textId="77777777" w:rsidR="008F020C" w:rsidRDefault="000D2D2D" w:rsidP="00927C0D">
      <w:pPr>
        <w:suppressAutoHyphens w:val="0"/>
        <w:spacing w:line="276" w:lineRule="auto"/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Все перспективное жилищно</w:t>
      </w:r>
      <w:r>
        <w:rPr>
          <w:sz w:val="28"/>
          <w:szCs w:val="28"/>
          <w:lang w:eastAsia="ru-RU"/>
        </w:rPr>
        <w:t>е и социальное</w:t>
      </w:r>
      <w:r w:rsidRPr="006403BA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строительство предусматривается от индивидуальных газовых источников тепла. </w:t>
      </w:r>
    </w:p>
    <w:p w14:paraId="72D99467" w14:textId="77777777" w:rsidR="005D72FA" w:rsidRDefault="005D72FA" w:rsidP="00927C0D">
      <w:pPr>
        <w:suppressAutoHyphens w:val="0"/>
        <w:spacing w:line="276" w:lineRule="auto"/>
        <w:ind w:firstLine="426"/>
        <w:jc w:val="both"/>
        <w:rPr>
          <w:sz w:val="28"/>
          <w:szCs w:val="28"/>
          <w:lang w:eastAsia="ru-RU"/>
        </w:rPr>
      </w:pPr>
    </w:p>
    <w:p w14:paraId="201F3738" w14:textId="77777777" w:rsidR="005D72FA" w:rsidRDefault="005D72FA" w:rsidP="00927C0D">
      <w:pPr>
        <w:suppressAutoHyphens w:val="0"/>
        <w:spacing w:line="276" w:lineRule="auto"/>
        <w:ind w:firstLine="426"/>
        <w:jc w:val="both"/>
        <w:rPr>
          <w:sz w:val="28"/>
          <w:szCs w:val="28"/>
          <w:lang w:eastAsia="ru-RU"/>
        </w:rPr>
      </w:pPr>
    </w:p>
    <w:p w14:paraId="6896264C" w14:textId="77777777" w:rsidR="00744C5D" w:rsidRDefault="00744C5D" w:rsidP="00927C0D">
      <w:pPr>
        <w:suppressAutoHyphens w:val="0"/>
        <w:spacing w:line="276" w:lineRule="auto"/>
        <w:ind w:firstLine="426"/>
        <w:jc w:val="both"/>
        <w:rPr>
          <w:sz w:val="28"/>
          <w:szCs w:val="28"/>
          <w:lang w:eastAsia="ru-RU"/>
        </w:rPr>
      </w:pPr>
    </w:p>
    <w:p w14:paraId="63483256" w14:textId="77777777" w:rsidR="005D72FA" w:rsidRPr="008F020C" w:rsidRDefault="005D72FA" w:rsidP="00927C0D">
      <w:pPr>
        <w:suppressAutoHyphens w:val="0"/>
        <w:spacing w:line="276" w:lineRule="auto"/>
        <w:ind w:firstLine="426"/>
        <w:jc w:val="both"/>
        <w:rPr>
          <w:sz w:val="28"/>
          <w:szCs w:val="28"/>
          <w:lang w:eastAsia="ru-RU"/>
        </w:rPr>
      </w:pPr>
    </w:p>
    <w:p w14:paraId="63BFE954" w14:textId="77777777" w:rsidR="008F020C" w:rsidRPr="00927C0D" w:rsidRDefault="008F020C" w:rsidP="009B45DD">
      <w:pPr>
        <w:suppressAutoHyphens w:val="0"/>
        <w:rPr>
          <w:color w:val="000000"/>
          <w:sz w:val="28"/>
          <w:szCs w:val="28"/>
          <w:lang w:eastAsia="ru-RU"/>
        </w:rPr>
      </w:pPr>
    </w:p>
    <w:p w14:paraId="54671E6C" w14:textId="77777777" w:rsidR="00B200F9" w:rsidRDefault="000D2D2D" w:rsidP="00927C0D">
      <w:pPr>
        <w:suppressAutoHyphens w:val="0"/>
        <w:spacing w:line="360" w:lineRule="auto"/>
        <w:ind w:left="68" w:firstLine="640"/>
        <w:jc w:val="center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lastRenderedPageBreak/>
        <w:t>2.4</w:t>
      </w:r>
      <w:r w:rsidRPr="00DF0886">
        <w:rPr>
          <w:b/>
          <w:color w:val="000000"/>
          <w:sz w:val="28"/>
          <w:szCs w:val="28"/>
          <w:lang w:eastAsia="ru-RU"/>
        </w:rPr>
        <w:t xml:space="preserve">. Существующие значения установленной тепловой мощности основного оборудования источников тепловой энергии </w:t>
      </w:r>
    </w:p>
    <w:p w14:paraId="1306E616" w14:textId="77777777" w:rsidR="008F020C" w:rsidRPr="00DF0886" w:rsidRDefault="000D2D2D" w:rsidP="00927C0D">
      <w:pPr>
        <w:suppressAutoHyphens w:val="0"/>
        <w:spacing w:line="360" w:lineRule="auto"/>
        <w:ind w:left="68" w:firstLine="640"/>
        <w:jc w:val="center"/>
        <w:rPr>
          <w:b/>
          <w:color w:val="000000"/>
          <w:sz w:val="28"/>
          <w:szCs w:val="28"/>
          <w:lang w:eastAsia="ru-RU"/>
        </w:rPr>
      </w:pPr>
      <w:r w:rsidRPr="00DF0886">
        <w:rPr>
          <w:b/>
          <w:color w:val="000000"/>
          <w:sz w:val="28"/>
          <w:szCs w:val="28"/>
          <w:lang w:eastAsia="ru-RU"/>
        </w:rPr>
        <w:t>(</w:t>
      </w:r>
      <w:r w:rsidR="00B200F9">
        <w:rPr>
          <w:b/>
          <w:color w:val="000000"/>
          <w:sz w:val="28"/>
          <w:szCs w:val="28"/>
          <w:lang w:eastAsia="ru-RU"/>
        </w:rPr>
        <w:t>по состоянию на 2020 год</w:t>
      </w:r>
      <w:r w:rsidRPr="00DF0886">
        <w:rPr>
          <w:b/>
          <w:color w:val="000000"/>
          <w:sz w:val="28"/>
          <w:szCs w:val="28"/>
          <w:lang w:eastAsia="ru-RU"/>
        </w:rPr>
        <w:t>).</w:t>
      </w:r>
    </w:p>
    <w:p w14:paraId="0AB58D19" w14:textId="77777777" w:rsidR="008F020C" w:rsidRPr="00955777" w:rsidRDefault="000D2D2D" w:rsidP="00B200F9">
      <w:pPr>
        <w:suppressAutoHyphens w:val="0"/>
        <w:spacing w:line="360" w:lineRule="auto"/>
        <w:ind w:right="201" w:firstLine="708"/>
        <w:jc w:val="right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т</w:t>
      </w:r>
      <w:r w:rsidRPr="008C100C">
        <w:rPr>
          <w:bCs/>
          <w:sz w:val="28"/>
          <w:szCs w:val="28"/>
          <w:lang w:eastAsia="ru-RU"/>
        </w:rPr>
        <w:t>аблица 2.</w:t>
      </w:r>
      <w:r>
        <w:rPr>
          <w:bCs/>
          <w:sz w:val="28"/>
          <w:szCs w:val="28"/>
          <w:lang w:eastAsia="ru-RU"/>
        </w:rPr>
        <w:t>1</w:t>
      </w:r>
      <w:r w:rsidRPr="008C100C">
        <w:rPr>
          <w:bCs/>
          <w:sz w:val="28"/>
          <w:szCs w:val="28"/>
          <w:lang w:eastAsia="ru-RU"/>
        </w:rPr>
        <w:t>.</w:t>
      </w:r>
    </w:p>
    <w:tbl>
      <w:tblPr>
        <w:tblW w:w="957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8"/>
        <w:gridCol w:w="4848"/>
        <w:gridCol w:w="2172"/>
      </w:tblGrid>
      <w:tr w:rsidR="00D10752" w14:paraId="04C3E9CC" w14:textId="77777777" w:rsidTr="00767921">
        <w:trPr>
          <w:trHeight w:val="1072"/>
        </w:trPr>
        <w:tc>
          <w:tcPr>
            <w:tcW w:w="2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F2A6E9" w14:textId="77777777" w:rsidR="008F020C" w:rsidRPr="001040BA" w:rsidRDefault="000D2D2D" w:rsidP="00767921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1040BA">
              <w:rPr>
                <w:b/>
                <w:color w:val="000000"/>
                <w:lang w:eastAsia="ru-RU"/>
              </w:rPr>
              <w:t>Местоположение</w:t>
            </w:r>
          </w:p>
          <w:p w14:paraId="04FA26A5" w14:textId="77777777" w:rsidR="008F020C" w:rsidRPr="001040BA" w:rsidRDefault="000D2D2D" w:rsidP="00767921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1040BA">
              <w:rPr>
                <w:b/>
                <w:color w:val="000000"/>
                <w:lang w:eastAsia="ru-RU"/>
              </w:rPr>
              <w:t>котельной</w:t>
            </w:r>
          </w:p>
        </w:tc>
        <w:tc>
          <w:tcPr>
            <w:tcW w:w="4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A92DEF" w14:textId="77777777" w:rsidR="008F020C" w:rsidRPr="001040BA" w:rsidRDefault="000D2D2D" w:rsidP="00767921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1040BA">
              <w:rPr>
                <w:b/>
                <w:color w:val="000000"/>
                <w:lang w:eastAsia="ru-RU"/>
              </w:rPr>
              <w:t>Потребители</w:t>
            </w:r>
          </w:p>
          <w:p w14:paraId="7453E0D2" w14:textId="77777777" w:rsidR="008F020C" w:rsidRPr="001040BA" w:rsidRDefault="000D2D2D" w:rsidP="00767921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1040BA">
              <w:rPr>
                <w:b/>
                <w:color w:val="000000"/>
                <w:lang w:eastAsia="ru-RU"/>
              </w:rPr>
              <w:t>тепла</w:t>
            </w:r>
          </w:p>
        </w:tc>
        <w:tc>
          <w:tcPr>
            <w:tcW w:w="21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E4BE91" w14:textId="77777777" w:rsidR="008F020C" w:rsidRPr="001040BA" w:rsidRDefault="000D2D2D" w:rsidP="00767921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1040BA">
              <w:rPr>
                <w:b/>
                <w:color w:val="000000"/>
                <w:lang w:eastAsia="ru-RU"/>
              </w:rPr>
              <w:t>Установленная</w:t>
            </w:r>
          </w:p>
          <w:p w14:paraId="726F9844" w14:textId="77777777" w:rsidR="008F020C" w:rsidRPr="001040BA" w:rsidRDefault="000D2D2D" w:rsidP="00767921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1040BA">
              <w:rPr>
                <w:b/>
                <w:color w:val="000000"/>
                <w:lang w:eastAsia="ru-RU"/>
              </w:rPr>
              <w:t>мощность</w:t>
            </w:r>
          </w:p>
          <w:p w14:paraId="3E314F81" w14:textId="77777777" w:rsidR="008F020C" w:rsidRPr="001040BA" w:rsidRDefault="000D2D2D" w:rsidP="0076792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1040BA">
              <w:rPr>
                <w:b/>
                <w:color w:val="000000"/>
                <w:lang w:eastAsia="ru-RU"/>
              </w:rPr>
              <w:t>источника, Гкал/час</w:t>
            </w:r>
          </w:p>
        </w:tc>
      </w:tr>
      <w:tr w:rsidR="00D10752" w14:paraId="106CBA60" w14:textId="77777777" w:rsidTr="00767921">
        <w:trPr>
          <w:trHeight w:val="159"/>
        </w:trPr>
        <w:tc>
          <w:tcPr>
            <w:tcW w:w="2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ECFA18" w14:textId="77777777" w:rsidR="008F020C" w:rsidRPr="001040BA" w:rsidRDefault="000D2D2D" w:rsidP="00767921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1040BA">
              <w:rPr>
                <w:b/>
                <w:color w:val="000000"/>
                <w:lang w:eastAsia="ru-RU"/>
              </w:rPr>
              <w:t>1</w:t>
            </w:r>
          </w:p>
        </w:tc>
        <w:tc>
          <w:tcPr>
            <w:tcW w:w="4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435365" w14:textId="77777777" w:rsidR="008F020C" w:rsidRPr="001040BA" w:rsidRDefault="000D2D2D" w:rsidP="00767921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1040BA">
              <w:rPr>
                <w:b/>
                <w:color w:val="000000"/>
                <w:lang w:eastAsia="ru-RU"/>
              </w:rPr>
              <w:t>2</w:t>
            </w:r>
          </w:p>
        </w:tc>
        <w:tc>
          <w:tcPr>
            <w:tcW w:w="21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E31A17" w14:textId="77777777" w:rsidR="008F020C" w:rsidRPr="001040BA" w:rsidRDefault="000D2D2D" w:rsidP="00767921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1040BA">
              <w:rPr>
                <w:b/>
                <w:color w:val="000000"/>
                <w:lang w:eastAsia="ru-RU"/>
              </w:rPr>
              <w:t>3</w:t>
            </w:r>
          </w:p>
        </w:tc>
      </w:tr>
      <w:tr w:rsidR="00D10752" w14:paraId="06D6CBC7" w14:textId="77777777" w:rsidTr="00767921">
        <w:trPr>
          <w:trHeight w:val="570"/>
        </w:trPr>
        <w:tc>
          <w:tcPr>
            <w:tcW w:w="2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36BC6F" w14:textId="77777777" w:rsidR="008F020C" w:rsidRPr="008368CE" w:rsidRDefault="000D2D2D" w:rsidP="008368CE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040BA">
              <w:rPr>
                <w:color w:val="000000"/>
                <w:sz w:val="28"/>
                <w:szCs w:val="28"/>
                <w:lang w:eastAsia="ru-RU"/>
              </w:rPr>
              <w:t xml:space="preserve">Котельная </w:t>
            </w:r>
            <w:r w:rsidR="008368CE">
              <w:rPr>
                <w:color w:val="000000"/>
                <w:sz w:val="28"/>
                <w:szCs w:val="28"/>
                <w:lang w:eastAsia="ru-RU"/>
              </w:rPr>
              <w:t>«Больничная»</w:t>
            </w:r>
          </w:p>
        </w:tc>
        <w:tc>
          <w:tcPr>
            <w:tcW w:w="4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E7B3B5" w14:textId="77777777" w:rsidR="008F020C" w:rsidRPr="001040BA" w:rsidRDefault="000D2D2D" w:rsidP="00767921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040BA">
              <w:rPr>
                <w:color w:val="000000"/>
                <w:sz w:val="28"/>
                <w:szCs w:val="28"/>
                <w:lang w:eastAsia="ru-RU"/>
              </w:rPr>
              <w:t>Жилые дома и объекты административного и социального назначения</w:t>
            </w:r>
          </w:p>
        </w:tc>
        <w:tc>
          <w:tcPr>
            <w:tcW w:w="21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E6083D" w14:textId="77777777" w:rsidR="008F020C" w:rsidRPr="001040BA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  <w:r w:rsidR="00AF431E" w:rsidRPr="001040BA">
              <w:rPr>
                <w:color w:val="000000"/>
                <w:sz w:val="28"/>
                <w:szCs w:val="28"/>
                <w:lang w:eastAsia="ru-RU"/>
              </w:rPr>
              <w:t>,5</w:t>
            </w:r>
            <w:r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D10752" w14:paraId="49ADD3CA" w14:textId="77777777" w:rsidTr="00344351">
        <w:trPr>
          <w:trHeight w:val="795"/>
        </w:trPr>
        <w:tc>
          <w:tcPr>
            <w:tcW w:w="2558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79544CEF" w14:textId="77777777" w:rsidR="008F020C" w:rsidRDefault="000D2D2D" w:rsidP="00767921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040BA">
              <w:rPr>
                <w:color w:val="000000"/>
                <w:sz w:val="28"/>
                <w:szCs w:val="28"/>
                <w:lang w:eastAsia="ru-RU"/>
              </w:rPr>
              <w:t>Котельная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32185D25" w14:textId="77777777" w:rsidR="008F020C" w:rsidRPr="008F020C" w:rsidRDefault="000D2D2D" w:rsidP="00927C0D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«м</w:t>
            </w:r>
            <w:r w:rsidR="00927C0D">
              <w:rPr>
                <w:color w:val="000000"/>
                <w:sz w:val="28"/>
                <w:szCs w:val="28"/>
                <w:lang w:eastAsia="ru-RU"/>
              </w:rPr>
              <w:t>-н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Энергетик»</w:t>
            </w:r>
            <w:r w:rsidRPr="008F020C">
              <w:rPr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4848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6BBA12B4" w14:textId="77777777" w:rsidR="008F020C" w:rsidRPr="00955777" w:rsidRDefault="000D2D2D" w:rsidP="00767921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040BA">
              <w:rPr>
                <w:color w:val="000000"/>
                <w:sz w:val="28"/>
                <w:szCs w:val="28"/>
                <w:lang w:eastAsia="ru-RU"/>
              </w:rPr>
              <w:t>Жилые дома и объекты административного и социального назначения</w:t>
            </w:r>
          </w:p>
        </w:tc>
        <w:tc>
          <w:tcPr>
            <w:tcW w:w="2172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5C6C816B" w14:textId="77777777" w:rsidR="008F020C" w:rsidRPr="008F020C" w:rsidRDefault="000D2D2D" w:rsidP="008368CE">
            <w:pPr>
              <w:suppressAutoHyphens w:val="0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  <w:r w:rsidR="00AF431E" w:rsidRPr="001040BA">
              <w:rPr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color w:val="000000"/>
                <w:sz w:val="28"/>
                <w:szCs w:val="28"/>
                <w:lang w:eastAsia="ru-RU"/>
              </w:rPr>
              <w:t>44</w:t>
            </w:r>
          </w:p>
        </w:tc>
      </w:tr>
      <w:tr w:rsidR="00D10752" w14:paraId="7AC2236C" w14:textId="77777777" w:rsidTr="00344351">
        <w:trPr>
          <w:trHeight w:val="240"/>
        </w:trPr>
        <w:tc>
          <w:tcPr>
            <w:tcW w:w="255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2CA2D822" w14:textId="77777777" w:rsidR="008368CE" w:rsidRDefault="000D2D2D" w:rsidP="008368CE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040BA">
              <w:rPr>
                <w:color w:val="000000"/>
                <w:sz w:val="28"/>
                <w:szCs w:val="28"/>
                <w:lang w:eastAsia="ru-RU"/>
              </w:rPr>
              <w:t>Котельная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7E4A4B77" w14:textId="77777777" w:rsidR="008F020C" w:rsidRPr="001040BA" w:rsidRDefault="000D2D2D" w:rsidP="008368CE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«Модульная»</w:t>
            </w:r>
            <w:r w:rsidRPr="001040BA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84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033E2080" w14:textId="77777777" w:rsidR="008F020C" w:rsidRPr="001040BA" w:rsidRDefault="000D2D2D" w:rsidP="00767921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040BA">
              <w:rPr>
                <w:color w:val="000000"/>
                <w:sz w:val="28"/>
                <w:szCs w:val="28"/>
                <w:lang w:eastAsia="ru-RU"/>
              </w:rPr>
              <w:t xml:space="preserve">Жилые дома и объекты </w:t>
            </w:r>
            <w:r w:rsidRPr="001040BA">
              <w:rPr>
                <w:color w:val="000000"/>
                <w:sz w:val="28"/>
                <w:szCs w:val="28"/>
                <w:lang w:eastAsia="ru-RU"/>
              </w:rPr>
              <w:t>административного и социального назначения</w:t>
            </w:r>
          </w:p>
        </w:tc>
        <w:tc>
          <w:tcPr>
            <w:tcW w:w="217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0171832E" w14:textId="77777777" w:rsidR="008F020C" w:rsidRDefault="000D2D2D" w:rsidP="008368CE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  <w:r w:rsidRPr="001040BA">
              <w:rPr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D10752" w14:paraId="0E3C2719" w14:textId="77777777" w:rsidTr="00344351">
        <w:trPr>
          <w:trHeight w:val="195"/>
        </w:trPr>
        <w:tc>
          <w:tcPr>
            <w:tcW w:w="2558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D5E16A" w14:textId="77777777" w:rsidR="008368CE" w:rsidRDefault="000D2D2D" w:rsidP="008368CE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040BA">
              <w:rPr>
                <w:color w:val="000000"/>
                <w:sz w:val="28"/>
                <w:szCs w:val="28"/>
                <w:lang w:eastAsia="ru-RU"/>
              </w:rPr>
              <w:t>Котельная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1C3557A2" w14:textId="77777777" w:rsidR="008368CE" w:rsidRPr="001040BA" w:rsidRDefault="000D2D2D" w:rsidP="008368CE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«Центральная»</w:t>
            </w:r>
          </w:p>
        </w:tc>
        <w:tc>
          <w:tcPr>
            <w:tcW w:w="4848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6F9733" w14:textId="77777777" w:rsidR="008F020C" w:rsidRPr="001040BA" w:rsidRDefault="000D2D2D" w:rsidP="00767921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040BA">
              <w:rPr>
                <w:color w:val="000000"/>
                <w:sz w:val="28"/>
                <w:szCs w:val="28"/>
                <w:lang w:eastAsia="ru-RU"/>
              </w:rPr>
              <w:t>Жилые дома и объекты административного и социального назначения</w:t>
            </w:r>
          </w:p>
        </w:tc>
        <w:tc>
          <w:tcPr>
            <w:tcW w:w="2172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0865F4" w14:textId="77777777" w:rsidR="008F020C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12,</w:t>
            </w:r>
            <w:r w:rsidR="00CA35BA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</w:tr>
    </w:tbl>
    <w:p w14:paraId="34B49B50" w14:textId="77777777" w:rsidR="003F7885" w:rsidRDefault="003F7885" w:rsidP="003F7885">
      <w:pPr>
        <w:suppressAutoHyphens w:val="0"/>
        <w:spacing w:line="360" w:lineRule="auto"/>
        <w:ind w:left="180" w:firstLine="529"/>
        <w:jc w:val="center"/>
        <w:rPr>
          <w:b/>
          <w:color w:val="000000"/>
          <w:sz w:val="28"/>
          <w:szCs w:val="28"/>
          <w:lang w:eastAsia="ru-RU"/>
        </w:rPr>
      </w:pPr>
    </w:p>
    <w:p w14:paraId="0FB70C81" w14:textId="77777777" w:rsidR="003F7885" w:rsidRPr="001040BA" w:rsidRDefault="000D2D2D" w:rsidP="00915312">
      <w:pPr>
        <w:suppressAutoHyphens w:val="0"/>
        <w:spacing w:line="276" w:lineRule="auto"/>
        <w:ind w:left="180" w:firstLine="529"/>
        <w:jc w:val="center"/>
        <w:rPr>
          <w:b/>
          <w:color w:val="000000"/>
          <w:sz w:val="28"/>
          <w:szCs w:val="28"/>
          <w:lang w:eastAsia="ru-RU"/>
        </w:rPr>
      </w:pPr>
      <w:r w:rsidRPr="001040BA">
        <w:rPr>
          <w:b/>
          <w:color w:val="000000"/>
          <w:sz w:val="28"/>
          <w:szCs w:val="28"/>
          <w:lang w:eastAsia="ru-RU"/>
        </w:rPr>
        <w:t xml:space="preserve">2.5. </w:t>
      </w:r>
      <w:r w:rsidR="007072F4" w:rsidRPr="001040BA">
        <w:rPr>
          <w:b/>
          <w:color w:val="000000"/>
          <w:sz w:val="28"/>
          <w:szCs w:val="28"/>
          <w:lang w:eastAsia="ru-RU"/>
        </w:rPr>
        <w:t>Значения существующей</w:t>
      </w:r>
      <w:r w:rsidRPr="001040BA">
        <w:rPr>
          <w:b/>
          <w:color w:val="000000"/>
          <w:sz w:val="28"/>
          <w:szCs w:val="28"/>
          <w:lang w:eastAsia="ru-RU"/>
        </w:rPr>
        <w:t xml:space="preserve"> и перспективной тепловой</w:t>
      </w:r>
    </w:p>
    <w:p w14:paraId="7C676C6E" w14:textId="77777777" w:rsidR="003F7885" w:rsidRDefault="000D2D2D" w:rsidP="00915312">
      <w:pPr>
        <w:suppressAutoHyphens w:val="0"/>
        <w:spacing w:line="276" w:lineRule="auto"/>
        <w:ind w:left="180" w:firstLine="529"/>
        <w:jc w:val="center"/>
        <w:rPr>
          <w:b/>
          <w:color w:val="000000"/>
          <w:sz w:val="28"/>
          <w:szCs w:val="28"/>
          <w:lang w:eastAsia="ru-RU"/>
        </w:rPr>
      </w:pPr>
      <w:r w:rsidRPr="001040BA">
        <w:rPr>
          <w:b/>
          <w:color w:val="000000"/>
          <w:sz w:val="28"/>
          <w:szCs w:val="28"/>
          <w:lang w:eastAsia="ru-RU"/>
        </w:rPr>
        <w:t>мощности источников</w:t>
      </w:r>
      <w:r w:rsidR="00AF431E" w:rsidRPr="001040BA">
        <w:rPr>
          <w:b/>
          <w:color w:val="000000"/>
          <w:sz w:val="28"/>
          <w:szCs w:val="28"/>
          <w:lang w:eastAsia="ru-RU"/>
        </w:rPr>
        <w:t xml:space="preserve"> тепловой энергии нетто.</w:t>
      </w:r>
    </w:p>
    <w:p w14:paraId="26B7A150" w14:textId="77777777" w:rsidR="003F7885" w:rsidRPr="00F3419B" w:rsidRDefault="000D2D2D" w:rsidP="00915312">
      <w:pPr>
        <w:suppressAutoHyphens w:val="0"/>
        <w:spacing w:line="276" w:lineRule="auto"/>
        <w:jc w:val="center"/>
        <w:rPr>
          <w:rFonts w:ascii="Arial" w:hAnsi="Arial" w:cs="Arial"/>
          <w:b/>
          <w:i/>
          <w:sz w:val="28"/>
          <w:szCs w:val="28"/>
          <w:lang w:eastAsia="ru-RU"/>
        </w:rPr>
      </w:pPr>
      <w:r w:rsidRPr="00E8363A">
        <w:rPr>
          <w:b/>
          <w:sz w:val="28"/>
          <w:szCs w:val="28"/>
          <w:lang w:eastAsia="ru-RU"/>
        </w:rPr>
        <w:t>2.</w:t>
      </w:r>
      <w:r>
        <w:rPr>
          <w:b/>
          <w:sz w:val="28"/>
          <w:szCs w:val="28"/>
          <w:lang w:eastAsia="ru-RU"/>
        </w:rPr>
        <w:t>5</w:t>
      </w:r>
      <w:r w:rsidRPr="007C3351">
        <w:rPr>
          <w:b/>
          <w:sz w:val="28"/>
          <w:szCs w:val="28"/>
          <w:lang w:eastAsia="ru-RU"/>
        </w:rPr>
        <w:t>.</w:t>
      </w:r>
      <w:r>
        <w:rPr>
          <w:b/>
          <w:sz w:val="28"/>
          <w:szCs w:val="28"/>
          <w:lang w:eastAsia="ru-RU"/>
        </w:rPr>
        <w:t>1.</w:t>
      </w:r>
      <w:r w:rsidRPr="00E8363A">
        <w:rPr>
          <w:b/>
          <w:sz w:val="28"/>
          <w:szCs w:val="28"/>
          <w:lang w:eastAsia="ru-RU"/>
        </w:rPr>
        <w:t xml:space="preserve">  </w:t>
      </w:r>
      <w:r w:rsidRPr="00E8363A">
        <w:rPr>
          <w:b/>
          <w:color w:val="000000"/>
          <w:sz w:val="28"/>
          <w:szCs w:val="28"/>
          <w:lang w:eastAsia="ru-RU"/>
        </w:rPr>
        <w:t xml:space="preserve">Источники существующей тепловой энергии  </w:t>
      </w:r>
    </w:p>
    <w:p w14:paraId="6DB43C85" w14:textId="77777777" w:rsidR="003F7885" w:rsidRDefault="000D2D2D" w:rsidP="003F7885">
      <w:pPr>
        <w:suppressAutoHyphens w:val="0"/>
        <w:spacing w:line="360" w:lineRule="auto"/>
        <w:jc w:val="both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       </w:t>
      </w:r>
    </w:p>
    <w:p w14:paraId="3682BEF1" w14:textId="77777777" w:rsidR="003F7885" w:rsidRPr="002B430C" w:rsidRDefault="000D2D2D" w:rsidP="003F7885">
      <w:pPr>
        <w:suppressAutoHyphens w:val="0"/>
        <w:spacing w:line="360" w:lineRule="auto"/>
        <w:jc w:val="both"/>
        <w:rPr>
          <w:color w:val="000000"/>
          <w:sz w:val="28"/>
          <w:szCs w:val="28"/>
          <w:lang w:eastAsia="ru-RU"/>
        </w:rPr>
      </w:pPr>
      <w:r w:rsidRPr="002B430C">
        <w:rPr>
          <w:color w:val="000000"/>
          <w:sz w:val="28"/>
          <w:szCs w:val="28"/>
          <w:lang w:eastAsia="ru-RU"/>
        </w:rPr>
        <w:t xml:space="preserve">Тепловые сети МО </w:t>
      </w:r>
      <w:r>
        <w:rPr>
          <w:color w:val="000000"/>
          <w:sz w:val="28"/>
          <w:szCs w:val="28"/>
          <w:lang w:eastAsia="ru-RU"/>
        </w:rPr>
        <w:t>город Болохово</w:t>
      </w:r>
      <w:r w:rsidRPr="002B430C">
        <w:rPr>
          <w:color w:val="000000"/>
          <w:sz w:val="28"/>
          <w:szCs w:val="28"/>
          <w:lang w:eastAsia="ru-RU"/>
        </w:rPr>
        <w:t xml:space="preserve"> находятся на обслуживании  </w:t>
      </w:r>
    </w:p>
    <w:p w14:paraId="50E3EA82" w14:textId="77777777" w:rsidR="003F7885" w:rsidRDefault="000D2D2D" w:rsidP="003F7885">
      <w:pPr>
        <w:suppressAutoHyphens w:val="0"/>
        <w:spacing w:line="360" w:lineRule="auto"/>
        <w:jc w:val="both"/>
        <w:rPr>
          <w:color w:val="000000"/>
          <w:sz w:val="28"/>
          <w:szCs w:val="28"/>
          <w:lang w:eastAsia="ru-RU"/>
        </w:rPr>
      </w:pPr>
      <w:r w:rsidRPr="002B430C">
        <w:rPr>
          <w:color w:val="000000"/>
          <w:sz w:val="28"/>
          <w:szCs w:val="28"/>
          <w:lang w:eastAsia="ru-RU"/>
        </w:rPr>
        <w:t>ООО "</w:t>
      </w:r>
      <w:r w:rsidR="00EC7F79">
        <w:rPr>
          <w:color w:val="000000"/>
          <w:sz w:val="28"/>
          <w:szCs w:val="28"/>
          <w:lang w:eastAsia="ru-RU"/>
        </w:rPr>
        <w:t>ЭнергоГазИнвест-Тула</w:t>
      </w:r>
      <w:r w:rsidRPr="002B430C">
        <w:rPr>
          <w:color w:val="000000"/>
          <w:sz w:val="28"/>
          <w:szCs w:val="28"/>
          <w:lang w:eastAsia="ru-RU"/>
        </w:rPr>
        <w:t>".</w:t>
      </w:r>
    </w:p>
    <w:p w14:paraId="52A85797" w14:textId="77777777" w:rsidR="009B45DD" w:rsidRPr="00B62C1F" w:rsidRDefault="000D2D2D" w:rsidP="00927C0D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927C0D">
        <w:rPr>
          <w:b/>
          <w:color w:val="000000"/>
          <w:sz w:val="28"/>
          <w:szCs w:val="28"/>
          <w:lang w:eastAsia="ru-RU"/>
        </w:rPr>
        <w:t>Котлы котельной «Больничная»</w:t>
      </w:r>
      <w:r w:rsidRPr="00B62C1F">
        <w:rPr>
          <w:color w:val="000000"/>
          <w:sz w:val="28"/>
          <w:szCs w:val="28"/>
          <w:lang w:eastAsia="ru-RU"/>
        </w:rPr>
        <w:t xml:space="preserve"> </w:t>
      </w:r>
    </w:p>
    <w:p w14:paraId="1F3517F2" w14:textId="77777777" w:rsidR="00927C0D" w:rsidRDefault="00927C0D" w:rsidP="00927C0D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14:paraId="52E45B75" w14:textId="77777777" w:rsidR="009B45DD" w:rsidRPr="00B62C1F" w:rsidRDefault="000D2D2D" w:rsidP="00927C0D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t xml:space="preserve">Таблица </w:t>
      </w:r>
      <w:r>
        <w:rPr>
          <w:color w:val="000000"/>
          <w:sz w:val="28"/>
          <w:szCs w:val="28"/>
          <w:lang w:eastAsia="ru-RU"/>
        </w:rPr>
        <w:t>2.</w:t>
      </w:r>
      <w:r w:rsidR="003B7E02">
        <w:rPr>
          <w:color w:val="000000"/>
          <w:sz w:val="28"/>
          <w:szCs w:val="28"/>
          <w:lang w:eastAsia="ru-RU"/>
        </w:rPr>
        <w:t>2</w:t>
      </w:r>
      <w:r>
        <w:rPr>
          <w:color w:val="000000"/>
          <w:sz w:val="28"/>
          <w:szCs w:val="28"/>
          <w:lang w:eastAsia="ru-RU"/>
        </w:rPr>
        <w:t>.</w:t>
      </w:r>
    </w:p>
    <w:p w14:paraId="1D95685B" w14:textId="77777777" w:rsidR="009B45DD" w:rsidRPr="00B62C1F" w:rsidRDefault="000D2D2D" w:rsidP="009B45D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1870"/>
        <w:gridCol w:w="1559"/>
        <w:gridCol w:w="2835"/>
        <w:gridCol w:w="3119"/>
      </w:tblGrid>
      <w:tr w:rsidR="00D10752" w14:paraId="4C80874E" w14:textId="77777777" w:rsidTr="00927C0D">
        <w:trPr>
          <w:trHeight w:val="618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D11E2A" w14:textId="77777777" w:rsidR="00CC1AB8" w:rsidRPr="00927C0D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7EE016" w14:textId="77777777" w:rsidR="00CC1AB8" w:rsidRPr="00927C0D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t>Тип  </w:t>
            </w: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br/>
              <w:t>котла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6799FD" w14:textId="77777777" w:rsidR="00CC1AB8" w:rsidRPr="00927C0D" w:rsidRDefault="000D2D2D" w:rsidP="00927C0D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t>Год  </w:t>
            </w: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br/>
              <w:t>установки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8B4B43" w14:textId="77777777" w:rsidR="00CC1AB8" w:rsidRPr="00927C0D" w:rsidRDefault="000D2D2D" w:rsidP="00927C0D">
            <w:pPr>
              <w:suppressAutoHyphens w:val="0"/>
              <w:ind w:left="-70" w:right="-118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 xml:space="preserve">Год кап. </w:t>
            </w:r>
            <w:r w:rsidR="00AF431E" w:rsidRPr="00927C0D">
              <w:rPr>
                <w:b/>
                <w:color w:val="000000"/>
                <w:sz w:val="28"/>
                <w:szCs w:val="28"/>
                <w:lang w:eastAsia="ru-RU"/>
              </w:rPr>
              <w:t>ремонта  </w:t>
            </w:r>
            <w:r w:rsidR="00AF431E" w:rsidRPr="00927C0D">
              <w:rPr>
                <w:b/>
                <w:color w:val="000000"/>
                <w:sz w:val="28"/>
                <w:szCs w:val="28"/>
                <w:lang w:eastAsia="ru-RU"/>
              </w:rPr>
              <w:br/>
              <w:t>(последний)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D326B3" w14:textId="77777777" w:rsidR="00CC1AB8" w:rsidRPr="00927C0D" w:rsidRDefault="000D2D2D" w:rsidP="00927C0D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t>Производи</w:t>
            </w:r>
            <w:r w:rsidR="00927C0D">
              <w:rPr>
                <w:b/>
                <w:color w:val="000000"/>
                <w:sz w:val="28"/>
                <w:szCs w:val="28"/>
                <w:lang w:eastAsia="ru-RU"/>
              </w:rPr>
              <w:t>тельность,</w:t>
            </w:r>
            <w:r w:rsidR="00927C0D">
              <w:rPr>
                <w:b/>
                <w:color w:val="000000"/>
                <w:sz w:val="28"/>
                <w:szCs w:val="28"/>
                <w:lang w:eastAsia="ru-RU"/>
              </w:rPr>
              <w:br/>
              <w:t>Гкал/час </w:t>
            </w: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t>(тонн/час)</w:t>
            </w:r>
          </w:p>
        </w:tc>
      </w:tr>
      <w:tr w:rsidR="00D10752" w14:paraId="44B874E6" w14:textId="77777777" w:rsidTr="00927C0D">
        <w:trPr>
          <w:trHeight w:val="240"/>
        </w:trPr>
        <w:tc>
          <w:tcPr>
            <w:tcW w:w="9923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D392ED" w14:textId="77777777" w:rsidR="009B45DD" w:rsidRPr="00B62C1F" w:rsidRDefault="000D2D2D" w:rsidP="00927C0D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Водогрейные котлы</w:t>
            </w:r>
          </w:p>
        </w:tc>
      </w:tr>
      <w:tr w:rsidR="00D10752" w14:paraId="2996A9D0" w14:textId="77777777" w:rsidTr="00927C0D">
        <w:trPr>
          <w:trHeight w:val="2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697D7C" w14:textId="77777777"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FFE766" w14:textId="77777777"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КВ-ГМ-0,1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5CF684" w14:textId="77777777"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6A0436" w14:textId="77777777"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3078CA" w14:textId="77777777"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0,86</w:t>
            </w:r>
          </w:p>
        </w:tc>
      </w:tr>
      <w:tr w:rsidR="00D10752" w14:paraId="2BCA4B0E" w14:textId="77777777" w:rsidTr="00927C0D">
        <w:trPr>
          <w:trHeight w:val="2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FD4E88" w14:textId="77777777"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BA7332" w14:textId="77777777"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КВ-ГМ-0,1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E2436B" w14:textId="77777777"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413C41" w14:textId="77777777"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B18864" w14:textId="77777777"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0,86</w:t>
            </w:r>
          </w:p>
        </w:tc>
      </w:tr>
      <w:tr w:rsidR="00D10752" w14:paraId="4FC467EB" w14:textId="77777777" w:rsidTr="00927C0D">
        <w:trPr>
          <w:trHeight w:val="2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AE3321" w14:textId="77777777"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EC20B3" w14:textId="77777777"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КВ-ГМ-0,1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AF5736" w14:textId="77777777"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B1607A" w14:textId="77777777"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CEE217" w14:textId="77777777"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0,86</w:t>
            </w:r>
          </w:p>
        </w:tc>
      </w:tr>
    </w:tbl>
    <w:p w14:paraId="3CD37ADD" w14:textId="77777777" w:rsidR="009B45DD" w:rsidRDefault="009B45DD" w:rsidP="009B45DD">
      <w:pPr>
        <w:suppressAutoHyphens w:val="0"/>
        <w:jc w:val="both"/>
        <w:rPr>
          <w:color w:val="000000"/>
          <w:sz w:val="28"/>
          <w:szCs w:val="28"/>
          <w:lang w:eastAsia="ru-RU"/>
        </w:rPr>
      </w:pPr>
    </w:p>
    <w:p w14:paraId="181D379F" w14:textId="77777777" w:rsidR="005D72FA" w:rsidRDefault="005D72FA" w:rsidP="00927C0D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14:paraId="33EB7F3E" w14:textId="77777777" w:rsidR="00412587" w:rsidRDefault="00412587" w:rsidP="00927C0D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14:paraId="6C7D3501" w14:textId="77777777" w:rsidR="009B45DD" w:rsidRPr="00927C0D" w:rsidRDefault="000D2D2D" w:rsidP="00927C0D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lastRenderedPageBreak/>
        <w:t xml:space="preserve">Насосы котельной «Больничная» </w:t>
      </w:r>
    </w:p>
    <w:p w14:paraId="1A674C25" w14:textId="77777777" w:rsidR="00927C0D" w:rsidRDefault="00927C0D" w:rsidP="00927C0D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14:paraId="07E0E6C2" w14:textId="77777777" w:rsidR="009B45DD" w:rsidRPr="00412587" w:rsidRDefault="000D2D2D" w:rsidP="00927C0D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412587">
        <w:rPr>
          <w:color w:val="000000"/>
          <w:sz w:val="28"/>
          <w:szCs w:val="28"/>
          <w:lang w:eastAsia="ru-RU"/>
        </w:rPr>
        <w:t>Таблица 2.</w:t>
      </w:r>
      <w:r w:rsidR="003B7E02" w:rsidRPr="00412587">
        <w:rPr>
          <w:color w:val="000000"/>
          <w:sz w:val="28"/>
          <w:szCs w:val="28"/>
          <w:lang w:eastAsia="ru-RU"/>
        </w:rPr>
        <w:t>3</w:t>
      </w:r>
      <w:r w:rsidRPr="00412587">
        <w:rPr>
          <w:color w:val="000000"/>
          <w:sz w:val="28"/>
          <w:szCs w:val="28"/>
          <w:lang w:eastAsia="ru-RU"/>
        </w:rPr>
        <w:t>.</w:t>
      </w:r>
    </w:p>
    <w:p w14:paraId="5A01669C" w14:textId="77777777" w:rsidR="00927C0D" w:rsidRPr="00412587" w:rsidRDefault="00927C0D" w:rsidP="00927C0D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tbl>
      <w:tblPr>
        <w:tblW w:w="10349" w:type="dxa"/>
        <w:tblInd w:w="-21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1968"/>
        <w:gridCol w:w="810"/>
        <w:gridCol w:w="1148"/>
        <w:gridCol w:w="1025"/>
        <w:gridCol w:w="1562"/>
        <w:gridCol w:w="1567"/>
      </w:tblGrid>
      <w:tr w:rsidR="00D10752" w14:paraId="1801064A" w14:textId="77777777" w:rsidTr="00927C0D">
        <w:trPr>
          <w:trHeight w:val="240"/>
        </w:trPr>
        <w:tc>
          <w:tcPr>
            <w:tcW w:w="22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CA491D" w14:textId="77777777" w:rsidR="009B45DD" w:rsidRPr="00412587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t>Назначение</w:t>
            </w:r>
          </w:p>
        </w:tc>
        <w:tc>
          <w:tcPr>
            <w:tcW w:w="1968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639A3B" w14:textId="77777777" w:rsidR="009B45DD" w:rsidRPr="00412587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t>Тип   </w:t>
            </w: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br/>
              <w:t>насоса</w:t>
            </w:r>
          </w:p>
          <w:p w14:paraId="792081DB" w14:textId="77777777" w:rsidR="009B45DD" w:rsidRPr="00412587" w:rsidRDefault="009B45D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2296C8" w14:textId="77777777" w:rsidR="009B45DD" w:rsidRPr="00412587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t>Кол-во,</w:t>
            </w: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br/>
              <w:t>шт.   </w:t>
            </w:r>
          </w:p>
        </w:tc>
        <w:tc>
          <w:tcPr>
            <w:tcW w:w="217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FF69F9" w14:textId="77777777" w:rsidR="009B45DD" w:rsidRPr="00412587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t>Тех. характер.</w:t>
            </w:r>
          </w:p>
        </w:tc>
        <w:tc>
          <w:tcPr>
            <w:tcW w:w="31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913DEB" w14:textId="77777777" w:rsidR="009B45DD" w:rsidRPr="00412587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t>Электродвигатель</w:t>
            </w:r>
          </w:p>
        </w:tc>
      </w:tr>
      <w:tr w:rsidR="00D10752" w14:paraId="6339DE7D" w14:textId="77777777" w:rsidTr="00927C0D">
        <w:trPr>
          <w:trHeight w:val="480"/>
        </w:trPr>
        <w:tc>
          <w:tcPr>
            <w:tcW w:w="22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5AF4E9" w14:textId="77777777" w:rsidR="00CC1AB8" w:rsidRPr="00412587" w:rsidRDefault="00CC1AB8" w:rsidP="00DF7A6F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6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72790C" w14:textId="77777777" w:rsidR="00CC1AB8" w:rsidRPr="00412587" w:rsidRDefault="00CC1AB8" w:rsidP="00DF7A6F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9A7223" w14:textId="77777777" w:rsidR="00CC1AB8" w:rsidRPr="00412587" w:rsidRDefault="00CC1AB8" w:rsidP="00DF7A6F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198C12" w14:textId="77777777" w:rsidR="00CC1AB8" w:rsidRPr="00412587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t>Подача,</w:t>
            </w:r>
            <w:r w:rsidR="00AF431E" w:rsidRPr="00412587">
              <w:rPr>
                <w:b/>
                <w:color w:val="000000"/>
                <w:sz w:val="28"/>
                <w:szCs w:val="28"/>
                <w:lang w:eastAsia="ru-RU"/>
              </w:rPr>
              <w:br/>
              <w:t>м</w:t>
            </w:r>
            <w:r w:rsidRPr="00412587">
              <w:rPr>
                <w:b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="00AF431E" w:rsidRPr="00412587">
              <w:rPr>
                <w:b/>
                <w:color w:val="000000"/>
                <w:sz w:val="28"/>
                <w:szCs w:val="28"/>
                <w:lang w:eastAsia="ru-RU"/>
              </w:rPr>
              <w:t>/ч   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1F62D5" w14:textId="77777777" w:rsidR="00CC1AB8" w:rsidRPr="00412587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t>Напор,</w:t>
            </w: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br/>
              <w:t>м   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1F6C7C" w14:textId="77777777" w:rsidR="00CC1AB8" w:rsidRPr="00412587" w:rsidRDefault="000D2D2D" w:rsidP="00927C0D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t>Мощность,</w:t>
            </w: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br/>
              <w:t>кВт 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918220" w14:textId="77777777" w:rsidR="00CC1AB8" w:rsidRPr="00412587" w:rsidRDefault="000D2D2D" w:rsidP="00927C0D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t>Скорость,</w:t>
            </w: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br/>
              <w:t>об/мин</w:t>
            </w:r>
          </w:p>
        </w:tc>
      </w:tr>
      <w:tr w:rsidR="00D10752" w14:paraId="0D44E244" w14:textId="77777777" w:rsidTr="00927C0D">
        <w:trPr>
          <w:trHeight w:val="12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194B96" w14:textId="77777777" w:rsidR="00CC1AB8" w:rsidRPr="00412587" w:rsidRDefault="000D2D2D" w:rsidP="00927C0D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Сетевой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757BBA" w14:textId="77777777" w:rsidR="00CC1AB8" w:rsidRPr="00412587" w:rsidRDefault="000D2D2D" w:rsidP="00D2651D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КМЛ 2-100-16</w:t>
            </w:r>
            <w:r w:rsidR="00AF431E" w:rsidRPr="00412587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187E4B" w14:textId="77777777"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B1B020" w14:textId="77777777"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BEB443" w14:textId="77777777"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1632BF" w14:textId="77777777"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A5C35E" w14:textId="77777777"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3000</w:t>
            </w:r>
          </w:p>
        </w:tc>
      </w:tr>
      <w:tr w:rsidR="00D10752" w14:paraId="433D1FF3" w14:textId="77777777" w:rsidTr="00927C0D">
        <w:trPr>
          <w:trHeight w:val="12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A8FA82" w14:textId="77777777" w:rsidR="00AF2BCD" w:rsidRPr="00412587" w:rsidRDefault="000D2D2D" w:rsidP="00927C0D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Сетевой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9F22B8" w14:textId="77777777" w:rsidR="00AF2BCD" w:rsidRPr="00AF2BCD" w:rsidRDefault="000D2D2D" w:rsidP="00D2651D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AF2BCD">
              <w:rPr>
                <w:sz w:val="28"/>
                <w:szCs w:val="28"/>
                <w:lang w:eastAsia="ru-RU"/>
              </w:rPr>
              <w:t>КМЛ 100-160а/2-5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03D059" w14:textId="77777777" w:rsidR="00AF2BCD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5CC891" w14:textId="77777777" w:rsidR="00AF2BCD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871B2D" w14:textId="77777777" w:rsidR="00AF2BCD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2A3F2C" w14:textId="77777777" w:rsidR="00AF2BCD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C6732B" w14:textId="77777777" w:rsidR="00AF2BCD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3000</w:t>
            </w:r>
          </w:p>
        </w:tc>
      </w:tr>
      <w:tr w:rsidR="00D10752" w14:paraId="18AAD473" w14:textId="77777777" w:rsidTr="00927C0D">
        <w:trPr>
          <w:trHeight w:val="12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FF7343" w14:textId="77777777" w:rsidR="00CC1AB8" w:rsidRPr="00412587" w:rsidRDefault="000D2D2D" w:rsidP="00927C0D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Циркуляционный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F59DD7" w14:textId="77777777" w:rsidR="00CC1AB8" w:rsidRPr="00412587" w:rsidRDefault="000D2D2D" w:rsidP="00D2651D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КМЛ 2-65-130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B52C66" w14:textId="77777777"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754974" w14:textId="77777777"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8FBF7B" w14:textId="77777777"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B1B172" w14:textId="77777777"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F11B23" w14:textId="77777777"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3000</w:t>
            </w:r>
          </w:p>
        </w:tc>
      </w:tr>
      <w:tr w:rsidR="00D10752" w14:paraId="11CE3DFD" w14:textId="77777777" w:rsidTr="00927C0D">
        <w:trPr>
          <w:trHeight w:val="12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A5053C" w14:textId="77777777" w:rsidR="00CC1AB8" w:rsidRPr="00412587" w:rsidRDefault="000D2D2D" w:rsidP="00927C0D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Подпитывающий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C6B740" w14:textId="77777777" w:rsidR="00CC1AB8" w:rsidRPr="00412587" w:rsidRDefault="000D2D2D" w:rsidP="00D2651D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ЦНС-4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70CDD2" w14:textId="77777777"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94B446" w14:textId="77777777"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D4CA1A" w14:textId="77777777"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5A3E35" w14:textId="77777777"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114D45" w14:textId="77777777" w:rsidR="00CC1AB8" w:rsidRPr="00B62C1F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3000</w:t>
            </w:r>
          </w:p>
        </w:tc>
      </w:tr>
    </w:tbl>
    <w:p w14:paraId="302CD85F" w14:textId="77777777" w:rsidR="009B45DD" w:rsidRPr="00B62C1F" w:rsidRDefault="000D2D2D" w:rsidP="009B45D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t> </w:t>
      </w:r>
    </w:p>
    <w:p w14:paraId="43757699" w14:textId="77777777" w:rsidR="009B45DD" w:rsidRPr="00B62C1F" w:rsidRDefault="000D2D2D" w:rsidP="00927C0D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t>Тягодутьевы</w:t>
      </w:r>
      <w:r w:rsidR="003B7E02">
        <w:rPr>
          <w:color w:val="000000"/>
          <w:sz w:val="28"/>
          <w:szCs w:val="28"/>
          <w:lang w:eastAsia="ru-RU"/>
        </w:rPr>
        <w:t>х</w:t>
      </w:r>
      <w:r w:rsidRPr="00B62C1F">
        <w:rPr>
          <w:color w:val="000000"/>
          <w:sz w:val="28"/>
          <w:szCs w:val="28"/>
          <w:lang w:eastAsia="ru-RU"/>
        </w:rPr>
        <w:t xml:space="preserve"> </w:t>
      </w:r>
      <w:r w:rsidR="007072F4" w:rsidRPr="00B62C1F">
        <w:rPr>
          <w:color w:val="000000"/>
          <w:sz w:val="28"/>
          <w:szCs w:val="28"/>
          <w:lang w:eastAsia="ru-RU"/>
        </w:rPr>
        <w:t>устройств</w:t>
      </w:r>
      <w:r w:rsidR="007072F4">
        <w:rPr>
          <w:color w:val="000000"/>
          <w:sz w:val="28"/>
          <w:szCs w:val="28"/>
          <w:lang w:eastAsia="ru-RU"/>
        </w:rPr>
        <w:t xml:space="preserve"> </w:t>
      </w:r>
      <w:r w:rsidR="007072F4" w:rsidRPr="00B62C1F">
        <w:rPr>
          <w:color w:val="000000"/>
          <w:sz w:val="28"/>
          <w:szCs w:val="28"/>
          <w:lang w:eastAsia="ru-RU"/>
        </w:rPr>
        <w:t>(</w:t>
      </w:r>
      <w:r w:rsidRPr="00B62C1F">
        <w:rPr>
          <w:color w:val="000000"/>
          <w:sz w:val="28"/>
          <w:szCs w:val="28"/>
          <w:lang w:eastAsia="ru-RU"/>
        </w:rPr>
        <w:t>дымососы, вентиляторы) котельной «</w:t>
      </w:r>
      <w:r w:rsidR="007072F4" w:rsidRPr="00B62C1F">
        <w:rPr>
          <w:color w:val="000000"/>
          <w:sz w:val="28"/>
          <w:szCs w:val="28"/>
          <w:lang w:eastAsia="ru-RU"/>
        </w:rPr>
        <w:t>Больничная» нет</w:t>
      </w:r>
      <w:r w:rsidR="003B7E02">
        <w:rPr>
          <w:color w:val="000000"/>
          <w:sz w:val="28"/>
          <w:szCs w:val="28"/>
          <w:lang w:eastAsia="ru-RU"/>
        </w:rPr>
        <w:t>.</w:t>
      </w:r>
    </w:p>
    <w:p w14:paraId="0C53AD5E" w14:textId="77777777" w:rsidR="009B45DD" w:rsidRPr="003B7E02" w:rsidRDefault="009B45DD" w:rsidP="009B45DD">
      <w:pPr>
        <w:suppressAutoHyphens w:val="0"/>
        <w:rPr>
          <w:color w:val="000000"/>
          <w:sz w:val="28"/>
          <w:szCs w:val="28"/>
          <w:lang w:eastAsia="ru-RU"/>
        </w:rPr>
      </w:pPr>
    </w:p>
    <w:p w14:paraId="012EA434" w14:textId="77777777" w:rsidR="005D72FA" w:rsidRPr="00955777" w:rsidRDefault="005D72FA" w:rsidP="00927C0D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14:paraId="755E0314" w14:textId="77777777" w:rsidR="009B45DD" w:rsidRPr="0013184C" w:rsidRDefault="000D2D2D" w:rsidP="00927C0D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  <w:r w:rsidRPr="0013184C">
        <w:rPr>
          <w:b/>
          <w:color w:val="000000"/>
          <w:sz w:val="28"/>
          <w:szCs w:val="28"/>
          <w:lang w:eastAsia="ru-RU"/>
        </w:rPr>
        <w:t>Котельно – вспомогательное обору</w:t>
      </w:r>
      <w:r w:rsidR="00927C0D" w:rsidRPr="0013184C">
        <w:rPr>
          <w:b/>
          <w:color w:val="000000"/>
          <w:sz w:val="28"/>
          <w:szCs w:val="28"/>
          <w:lang w:eastAsia="ru-RU"/>
        </w:rPr>
        <w:t xml:space="preserve">дование котельной «Больничная» </w:t>
      </w:r>
      <w:r w:rsidRPr="0013184C">
        <w:rPr>
          <w:b/>
          <w:color w:val="000000"/>
          <w:sz w:val="28"/>
          <w:szCs w:val="28"/>
          <w:lang w:eastAsia="ru-RU"/>
        </w:rPr>
        <w:t>(</w:t>
      </w:r>
      <w:r w:rsidR="00927C0D" w:rsidRPr="0013184C">
        <w:rPr>
          <w:b/>
          <w:color w:val="000000"/>
          <w:sz w:val="28"/>
          <w:szCs w:val="28"/>
          <w:lang w:eastAsia="ru-RU"/>
        </w:rPr>
        <w:t>химводоподготовка, даэраторы, бойлеры</w:t>
      </w:r>
      <w:r w:rsidRPr="0013184C">
        <w:rPr>
          <w:b/>
          <w:color w:val="000000"/>
          <w:sz w:val="28"/>
          <w:szCs w:val="28"/>
          <w:lang w:eastAsia="ru-RU"/>
        </w:rPr>
        <w:t>)</w:t>
      </w:r>
    </w:p>
    <w:p w14:paraId="32A90C34" w14:textId="77777777" w:rsidR="00927C0D" w:rsidRPr="0013184C" w:rsidRDefault="00927C0D" w:rsidP="00927C0D">
      <w:pPr>
        <w:suppressAutoHyphens w:val="0"/>
        <w:jc w:val="center"/>
        <w:rPr>
          <w:color w:val="000000"/>
          <w:sz w:val="20"/>
          <w:szCs w:val="20"/>
          <w:lang w:eastAsia="ru-RU"/>
        </w:rPr>
      </w:pPr>
    </w:p>
    <w:p w14:paraId="1A460886" w14:textId="77777777" w:rsidR="009B45DD" w:rsidRPr="0013184C" w:rsidRDefault="000D2D2D" w:rsidP="00927C0D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13184C">
        <w:rPr>
          <w:color w:val="000000"/>
          <w:sz w:val="28"/>
          <w:szCs w:val="28"/>
          <w:lang w:eastAsia="ru-RU"/>
        </w:rPr>
        <w:t>Таблица</w:t>
      </w:r>
      <w:r w:rsidR="00EC7F79" w:rsidRPr="0013184C">
        <w:rPr>
          <w:color w:val="000000"/>
          <w:sz w:val="28"/>
          <w:szCs w:val="28"/>
          <w:lang w:eastAsia="ru-RU"/>
        </w:rPr>
        <w:t xml:space="preserve"> </w:t>
      </w:r>
      <w:r w:rsidRPr="0013184C">
        <w:rPr>
          <w:color w:val="000000"/>
          <w:sz w:val="28"/>
          <w:szCs w:val="28"/>
          <w:lang w:eastAsia="ru-RU"/>
        </w:rPr>
        <w:t>2.4.</w:t>
      </w:r>
    </w:p>
    <w:p w14:paraId="0BC1CA29" w14:textId="77777777" w:rsidR="009B45DD" w:rsidRPr="0013184C" w:rsidRDefault="009B45DD" w:rsidP="009B45DD">
      <w:pPr>
        <w:suppressAutoHyphens w:val="0"/>
        <w:jc w:val="both"/>
        <w:rPr>
          <w:color w:val="000000"/>
          <w:sz w:val="20"/>
          <w:szCs w:val="20"/>
          <w:lang w:eastAsia="ru-RU"/>
        </w:r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701"/>
        <w:gridCol w:w="1134"/>
        <w:gridCol w:w="2127"/>
        <w:gridCol w:w="2409"/>
      </w:tblGrid>
      <w:tr w:rsidR="00D10752" w14:paraId="6ACBF190" w14:textId="77777777" w:rsidTr="00927C0D">
        <w:trPr>
          <w:trHeight w:val="240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753354" w14:textId="77777777" w:rsidR="009B45DD" w:rsidRPr="0013184C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13184C">
              <w:rPr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  <w:r w:rsidRPr="0013184C">
              <w:rPr>
                <w:b/>
                <w:color w:val="000000"/>
                <w:sz w:val="28"/>
                <w:szCs w:val="28"/>
                <w:lang w:eastAsia="ru-RU"/>
              </w:rPr>
              <w:br/>
              <w:t>оборудования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3EEC57" w14:textId="77777777" w:rsidR="009B45DD" w:rsidRPr="0013184C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13184C">
              <w:rPr>
                <w:b/>
                <w:color w:val="000000"/>
                <w:sz w:val="28"/>
                <w:szCs w:val="28"/>
                <w:lang w:eastAsia="ru-RU"/>
              </w:rPr>
              <w:t>Тип</w:t>
            </w:r>
          </w:p>
          <w:p w14:paraId="6BFDA2BD" w14:textId="77777777" w:rsidR="009B45DD" w:rsidRPr="0013184C" w:rsidRDefault="009B45D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592464" w14:textId="77777777" w:rsidR="009B45DD" w:rsidRPr="0013184C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13184C">
              <w:rPr>
                <w:b/>
                <w:color w:val="000000"/>
                <w:sz w:val="28"/>
                <w:szCs w:val="28"/>
                <w:lang w:eastAsia="ru-RU"/>
              </w:rPr>
              <w:t>Кол-во,</w:t>
            </w:r>
            <w:r w:rsidRPr="0013184C">
              <w:rPr>
                <w:b/>
                <w:color w:val="000000"/>
                <w:sz w:val="28"/>
                <w:szCs w:val="28"/>
                <w:lang w:eastAsia="ru-RU"/>
              </w:rPr>
              <w:br/>
              <w:t>шт.   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D61ABA" w14:textId="77777777" w:rsidR="009B45DD" w:rsidRPr="0013184C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13184C">
              <w:rPr>
                <w:b/>
                <w:color w:val="000000"/>
                <w:sz w:val="28"/>
                <w:szCs w:val="28"/>
                <w:lang w:eastAsia="ru-RU"/>
              </w:rPr>
              <w:t>Техническая характеристика      </w:t>
            </w:r>
          </w:p>
        </w:tc>
      </w:tr>
      <w:tr w:rsidR="00D10752" w14:paraId="05853BEA" w14:textId="77777777" w:rsidTr="00927C0D">
        <w:trPr>
          <w:trHeight w:val="480"/>
        </w:trPr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FF10A9" w14:textId="77777777" w:rsidR="0093311B" w:rsidRPr="0013184C" w:rsidRDefault="0093311B" w:rsidP="00DF7A6F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2EEACD" w14:textId="77777777" w:rsidR="0093311B" w:rsidRPr="0013184C" w:rsidRDefault="0093311B" w:rsidP="00DF7A6F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F29849" w14:textId="77777777" w:rsidR="0093311B" w:rsidRPr="0013184C" w:rsidRDefault="0093311B" w:rsidP="00DF7A6F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C8EBE2" w14:textId="77777777" w:rsidR="0093311B" w:rsidRPr="0013184C" w:rsidRDefault="000D2D2D" w:rsidP="00927C0D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vertAlign w:val="superscript"/>
                <w:lang w:eastAsia="ru-RU"/>
              </w:rPr>
            </w:pPr>
            <w:r w:rsidRPr="0013184C">
              <w:rPr>
                <w:b/>
                <w:color w:val="000000"/>
                <w:sz w:val="28"/>
                <w:szCs w:val="28"/>
                <w:lang w:eastAsia="ru-RU"/>
              </w:rPr>
              <w:t>Объем,</w:t>
            </w:r>
            <w:r w:rsidR="00927C0D" w:rsidRPr="0013184C">
              <w:rPr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3184C">
              <w:rPr>
                <w:b/>
                <w:color w:val="000000"/>
                <w:sz w:val="28"/>
                <w:szCs w:val="28"/>
                <w:lang w:eastAsia="ru-RU"/>
              </w:rPr>
              <w:t>м</w:t>
            </w:r>
            <w:r w:rsidR="00927C0D" w:rsidRPr="0013184C">
              <w:rPr>
                <w:b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0DFBE3" w14:textId="77777777" w:rsidR="0093311B" w:rsidRPr="0013184C" w:rsidRDefault="000D2D2D" w:rsidP="0093311B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13184C">
              <w:rPr>
                <w:b/>
                <w:color w:val="000000"/>
                <w:sz w:val="28"/>
                <w:szCs w:val="28"/>
                <w:lang w:eastAsia="ru-RU"/>
              </w:rPr>
              <w:t>Поверхность, </w:t>
            </w:r>
            <w:r w:rsidRPr="0013184C">
              <w:rPr>
                <w:b/>
                <w:color w:val="000000"/>
                <w:sz w:val="28"/>
                <w:szCs w:val="28"/>
                <w:lang w:eastAsia="ru-RU"/>
              </w:rPr>
              <w:br/>
              <w:t>кв. м </w:t>
            </w:r>
          </w:p>
        </w:tc>
      </w:tr>
      <w:tr w:rsidR="00D10752" w14:paraId="36FD9795" w14:textId="77777777" w:rsidTr="00927C0D">
        <w:trPr>
          <w:trHeight w:val="12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582AA4" w14:textId="77777777" w:rsidR="0093311B" w:rsidRPr="00D360E7" w:rsidRDefault="000D2D2D" w:rsidP="00DF7A6F">
            <w:pPr>
              <w:suppressAutoHyphens w:val="0"/>
              <w:spacing w:line="120" w:lineRule="atLeast"/>
              <w:jc w:val="both"/>
              <w:rPr>
                <w:color w:val="FF0000"/>
                <w:sz w:val="28"/>
                <w:szCs w:val="28"/>
                <w:lang w:val="en-US" w:eastAsia="ru-RU"/>
              </w:rPr>
            </w:pPr>
            <w:r w:rsidRPr="0013184C">
              <w:rPr>
                <w:color w:val="000000"/>
                <w:sz w:val="28"/>
                <w:szCs w:val="28"/>
                <w:lang w:eastAsia="ru-RU"/>
              </w:rPr>
              <w:t> </w:t>
            </w:r>
            <w:r w:rsidRPr="00D360E7">
              <w:rPr>
                <w:color w:val="000000"/>
                <w:sz w:val="28"/>
                <w:szCs w:val="28"/>
                <w:lang w:eastAsia="ru-RU"/>
              </w:rPr>
              <w:t>ХВО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68BCFB" w14:textId="77777777" w:rsidR="0093311B" w:rsidRPr="007072F4" w:rsidRDefault="000D2D2D" w:rsidP="00DF7A6F">
            <w:pPr>
              <w:suppressAutoHyphens w:val="0"/>
              <w:spacing w:line="120" w:lineRule="atLeast"/>
              <w:jc w:val="both"/>
              <w:rPr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SSF-1044-5600 SE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26B622" w14:textId="77777777" w:rsidR="0093311B" w:rsidRPr="00D360E7" w:rsidRDefault="000D2D2D" w:rsidP="00DF7A6F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 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262518" w14:textId="77777777" w:rsidR="0093311B" w:rsidRPr="00BF0445" w:rsidRDefault="000D2D2D" w:rsidP="00DF7A6F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0,0</w:t>
            </w:r>
            <w:r w:rsidR="00BF0445">
              <w:rPr>
                <w:color w:val="000000"/>
                <w:sz w:val="28"/>
                <w:szCs w:val="28"/>
                <w:lang w:val="en-US" w:eastAsia="ru-RU"/>
              </w:rPr>
              <w:t>25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69F58A" w14:textId="77777777" w:rsidR="0093311B" w:rsidRPr="00BF0445" w:rsidRDefault="000D2D2D" w:rsidP="00DF7A6F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0,0</w:t>
            </w:r>
            <w:r w:rsidR="00BF0445">
              <w:rPr>
                <w:color w:val="000000"/>
                <w:sz w:val="28"/>
                <w:szCs w:val="28"/>
                <w:lang w:val="en-US" w:eastAsia="ru-RU"/>
              </w:rPr>
              <w:t>5</w:t>
            </w:r>
          </w:p>
        </w:tc>
      </w:tr>
    </w:tbl>
    <w:p w14:paraId="39AD1110" w14:textId="77777777" w:rsidR="009B45DD" w:rsidRPr="0013184C" w:rsidRDefault="000D2D2D" w:rsidP="009B45D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13184C">
        <w:rPr>
          <w:color w:val="000000"/>
          <w:sz w:val="28"/>
          <w:szCs w:val="28"/>
          <w:lang w:eastAsia="ru-RU"/>
        </w:rPr>
        <w:t> </w:t>
      </w:r>
    </w:p>
    <w:p w14:paraId="3F7455CC" w14:textId="77777777" w:rsidR="009B45DD" w:rsidRPr="00156502" w:rsidRDefault="000D2D2D" w:rsidP="00927C0D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156502">
        <w:rPr>
          <w:b/>
          <w:color w:val="000000"/>
          <w:sz w:val="28"/>
          <w:szCs w:val="28"/>
          <w:lang w:eastAsia="ru-RU"/>
        </w:rPr>
        <w:t xml:space="preserve">Кип и А котельной «Больничная» </w:t>
      </w:r>
    </w:p>
    <w:p w14:paraId="6D0C5BC8" w14:textId="77777777" w:rsidR="00927C0D" w:rsidRPr="00156502" w:rsidRDefault="00927C0D" w:rsidP="00927C0D">
      <w:pPr>
        <w:suppressAutoHyphens w:val="0"/>
        <w:jc w:val="center"/>
        <w:rPr>
          <w:color w:val="000000"/>
          <w:sz w:val="20"/>
          <w:szCs w:val="20"/>
          <w:lang w:eastAsia="ru-RU"/>
        </w:rPr>
      </w:pPr>
    </w:p>
    <w:p w14:paraId="0E29FE59" w14:textId="77777777" w:rsidR="009B45DD" w:rsidRPr="00156502" w:rsidRDefault="000D2D2D" w:rsidP="00927C0D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156502">
        <w:rPr>
          <w:color w:val="000000"/>
          <w:sz w:val="28"/>
          <w:szCs w:val="28"/>
          <w:lang w:eastAsia="ru-RU"/>
        </w:rPr>
        <w:t>Таблица</w:t>
      </w:r>
      <w:r w:rsidR="00EC7F79" w:rsidRPr="00156502">
        <w:rPr>
          <w:color w:val="000000"/>
          <w:sz w:val="28"/>
          <w:szCs w:val="28"/>
          <w:lang w:eastAsia="ru-RU"/>
        </w:rPr>
        <w:t xml:space="preserve"> </w:t>
      </w:r>
      <w:r w:rsidRPr="00156502">
        <w:rPr>
          <w:color w:val="000000"/>
          <w:sz w:val="28"/>
          <w:szCs w:val="28"/>
          <w:lang w:eastAsia="ru-RU"/>
        </w:rPr>
        <w:t>2.5.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3261"/>
        <w:gridCol w:w="1842"/>
      </w:tblGrid>
      <w:tr w:rsidR="00D10752" w14:paraId="7D674E35" w14:textId="77777777" w:rsidTr="0093311B">
        <w:trPr>
          <w:trHeight w:val="360"/>
        </w:trPr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0F4504" w14:textId="77777777" w:rsidR="00927C0D" w:rsidRPr="00156502" w:rsidRDefault="000D2D2D" w:rsidP="00927C0D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156502">
              <w:rPr>
                <w:b/>
                <w:color w:val="000000"/>
                <w:sz w:val="28"/>
                <w:szCs w:val="28"/>
                <w:lang w:eastAsia="ru-RU"/>
              </w:rPr>
              <w:t>Наименование прибора</w:t>
            </w:r>
          </w:p>
          <w:p w14:paraId="70D79C7E" w14:textId="77777777" w:rsidR="0093311B" w:rsidRPr="00156502" w:rsidRDefault="000D2D2D" w:rsidP="00927C0D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156502">
              <w:rPr>
                <w:b/>
                <w:color w:val="000000"/>
                <w:sz w:val="28"/>
                <w:szCs w:val="28"/>
                <w:lang w:eastAsia="ru-RU"/>
              </w:rPr>
              <w:t xml:space="preserve">(приборы учета и </w:t>
            </w:r>
            <w:r w:rsidRPr="00156502">
              <w:rPr>
                <w:b/>
                <w:color w:val="000000"/>
                <w:sz w:val="28"/>
                <w:szCs w:val="28"/>
                <w:lang w:eastAsia="ru-RU"/>
              </w:rPr>
              <w:t>регулирования)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9B794C" w14:textId="77777777" w:rsidR="0093311B" w:rsidRPr="00156502" w:rsidRDefault="000D2D2D" w:rsidP="00927C0D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156502">
              <w:rPr>
                <w:b/>
                <w:color w:val="000000"/>
                <w:sz w:val="28"/>
                <w:szCs w:val="28"/>
                <w:lang w:eastAsia="ru-RU"/>
              </w:rPr>
              <w:t>Код     </w:t>
            </w:r>
            <w:r w:rsidRPr="00156502">
              <w:rPr>
                <w:b/>
                <w:color w:val="000000"/>
                <w:sz w:val="28"/>
                <w:szCs w:val="28"/>
                <w:lang w:eastAsia="ru-RU"/>
              </w:rPr>
              <w:br/>
              <w:t>наименования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892543" w14:textId="77777777" w:rsidR="0093311B" w:rsidRPr="00156502" w:rsidRDefault="000D2D2D" w:rsidP="00927C0D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156502">
              <w:rPr>
                <w:b/>
                <w:color w:val="000000"/>
                <w:sz w:val="28"/>
                <w:szCs w:val="28"/>
                <w:lang w:eastAsia="ru-RU"/>
              </w:rPr>
              <w:t>Кол-во,</w:t>
            </w:r>
            <w:r w:rsidRPr="00156502">
              <w:rPr>
                <w:b/>
                <w:color w:val="000000"/>
                <w:sz w:val="28"/>
                <w:szCs w:val="28"/>
                <w:lang w:eastAsia="ru-RU"/>
              </w:rPr>
              <w:br/>
              <w:t>штук</w:t>
            </w:r>
          </w:p>
        </w:tc>
      </w:tr>
      <w:tr w:rsidR="00D10752" w14:paraId="279167C6" w14:textId="77777777" w:rsidTr="0093311B">
        <w:trPr>
          <w:trHeight w:val="24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304368" w14:textId="77777777" w:rsidR="0093311B" w:rsidRPr="00156502" w:rsidRDefault="000D2D2D" w:rsidP="00DF7A6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56502">
              <w:rPr>
                <w:color w:val="000000"/>
                <w:sz w:val="28"/>
                <w:szCs w:val="28"/>
                <w:lang w:eastAsia="ru-RU"/>
              </w:rPr>
              <w:t>Учет расхода исходной воды   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96EC3B" w14:textId="77777777" w:rsidR="0093311B" w:rsidRPr="00156502" w:rsidRDefault="000D2D2D" w:rsidP="00DF7A6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56502">
              <w:rPr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F19297" w14:textId="77777777" w:rsidR="0093311B" w:rsidRPr="00156502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56502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14:paraId="1B408597" w14:textId="77777777" w:rsidTr="0093311B">
        <w:trPr>
          <w:trHeight w:val="24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46E442" w14:textId="77777777" w:rsidR="0093311B" w:rsidRPr="00156502" w:rsidRDefault="000D2D2D" w:rsidP="00DF7A6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56502">
              <w:rPr>
                <w:color w:val="000000"/>
                <w:sz w:val="28"/>
                <w:szCs w:val="28"/>
                <w:lang w:eastAsia="ru-RU"/>
              </w:rPr>
              <w:t>Учет расхода газа            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AF7CD7" w14:textId="77777777" w:rsidR="0093311B" w:rsidRPr="00156502" w:rsidRDefault="000D2D2D" w:rsidP="00DF7A6F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56502">
              <w:rPr>
                <w:sz w:val="28"/>
                <w:szCs w:val="28"/>
                <w:lang w:eastAsia="ru-RU"/>
              </w:rPr>
              <w:t>счетчик СГ</w:t>
            </w:r>
            <w:r w:rsidR="00AF431E" w:rsidRPr="00156502">
              <w:rPr>
                <w:sz w:val="28"/>
                <w:szCs w:val="28"/>
                <w:lang w:eastAsia="ru-RU"/>
              </w:rPr>
              <w:t xml:space="preserve"> 16М-400-40С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54F4D0" w14:textId="77777777" w:rsidR="0093311B" w:rsidRPr="00156502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56502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14:paraId="0C54EA90" w14:textId="77777777" w:rsidTr="0093311B">
        <w:trPr>
          <w:trHeight w:val="24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51A3E9" w14:textId="77777777" w:rsidR="0093311B" w:rsidRPr="00156502" w:rsidRDefault="000D2D2D" w:rsidP="00DF7A6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56502">
              <w:rPr>
                <w:color w:val="000000"/>
                <w:sz w:val="28"/>
                <w:szCs w:val="28"/>
                <w:lang w:eastAsia="ru-RU"/>
              </w:rPr>
              <w:t>Учет расхода тепловой энергии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09E201" w14:textId="77777777" w:rsidR="0093311B" w:rsidRPr="00156502" w:rsidRDefault="000D2D2D" w:rsidP="00DF7A6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56502">
              <w:rPr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3041B1" w14:textId="77777777" w:rsidR="0093311B" w:rsidRPr="00156502" w:rsidRDefault="0093311B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0E3FD195" w14:textId="77777777" w:rsidTr="0093311B">
        <w:trPr>
          <w:trHeight w:val="24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B73FD3" w14:textId="77777777" w:rsidR="0093311B" w:rsidRPr="00156502" w:rsidRDefault="000D2D2D" w:rsidP="00DF7A6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56502">
              <w:rPr>
                <w:color w:val="000000"/>
                <w:sz w:val="28"/>
                <w:szCs w:val="28"/>
                <w:lang w:eastAsia="ru-RU"/>
              </w:rPr>
              <w:t>Учет расхода электроэнергии  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184D42" w14:textId="77777777" w:rsidR="0093311B" w:rsidRPr="00156502" w:rsidRDefault="000D2D2D" w:rsidP="00DF7A6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56502">
              <w:rPr>
                <w:sz w:val="28"/>
                <w:szCs w:val="28"/>
                <w:lang w:eastAsia="ru-RU"/>
              </w:rPr>
              <w:t>СА4-И-678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589B05" w14:textId="77777777" w:rsidR="0093311B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56502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14:paraId="4157FA0A" w14:textId="77777777" w:rsidR="009B45DD" w:rsidRPr="00B62C1F" w:rsidRDefault="000D2D2D" w:rsidP="009B45D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t> </w:t>
      </w:r>
    </w:p>
    <w:p w14:paraId="6720169A" w14:textId="77777777" w:rsidR="005D72FA" w:rsidRDefault="005D72FA" w:rsidP="009B45DD">
      <w:pPr>
        <w:suppressAutoHyphens w:val="0"/>
        <w:spacing w:before="75" w:after="75"/>
        <w:ind w:left="150"/>
        <w:jc w:val="center"/>
        <w:rPr>
          <w:b/>
          <w:color w:val="000000"/>
          <w:sz w:val="28"/>
          <w:szCs w:val="28"/>
          <w:lang w:eastAsia="ru-RU"/>
        </w:rPr>
      </w:pPr>
    </w:p>
    <w:p w14:paraId="551006AF" w14:textId="77777777" w:rsidR="009B45DD" w:rsidRPr="006D5A9C" w:rsidRDefault="000D2D2D" w:rsidP="009B45DD">
      <w:pPr>
        <w:suppressAutoHyphens w:val="0"/>
        <w:spacing w:before="75" w:after="75"/>
        <w:ind w:left="150"/>
        <w:jc w:val="center"/>
        <w:rPr>
          <w:b/>
          <w:sz w:val="28"/>
          <w:szCs w:val="28"/>
          <w:u w:val="single"/>
          <w:lang w:eastAsia="ru-RU"/>
        </w:rPr>
      </w:pPr>
      <w:r w:rsidRPr="006D5A9C">
        <w:rPr>
          <w:b/>
          <w:sz w:val="28"/>
          <w:szCs w:val="28"/>
          <w:lang w:eastAsia="ru-RU"/>
        </w:rPr>
        <w:t xml:space="preserve">Источник </w:t>
      </w:r>
      <w:r w:rsidRPr="006D5A9C">
        <w:rPr>
          <w:b/>
          <w:sz w:val="28"/>
          <w:szCs w:val="28"/>
          <w:lang w:eastAsia="ru-RU"/>
        </w:rPr>
        <w:t>водоснабжения:</w:t>
      </w:r>
    </w:p>
    <w:p w14:paraId="62DD4143" w14:textId="77777777" w:rsidR="009B45DD" w:rsidRPr="006D5A9C" w:rsidRDefault="000D2D2D" w:rsidP="009B45DD">
      <w:pPr>
        <w:suppressAutoHyphens w:val="0"/>
        <w:jc w:val="both"/>
        <w:rPr>
          <w:sz w:val="28"/>
          <w:szCs w:val="28"/>
          <w:lang w:eastAsia="ru-RU"/>
        </w:rPr>
      </w:pPr>
      <w:r w:rsidRPr="006D5A9C">
        <w:rPr>
          <w:sz w:val="28"/>
          <w:szCs w:val="28"/>
          <w:lang w:eastAsia="ru-RU"/>
        </w:rPr>
        <w:t>Собственная скважина</w:t>
      </w:r>
    </w:p>
    <w:p w14:paraId="5D1D9170" w14:textId="77777777" w:rsidR="003823C6" w:rsidRPr="00B200F9" w:rsidRDefault="003823C6" w:rsidP="004A3C32">
      <w:pPr>
        <w:suppressAutoHyphens w:val="0"/>
        <w:rPr>
          <w:color w:val="FF0000"/>
          <w:sz w:val="28"/>
          <w:szCs w:val="28"/>
          <w:lang w:eastAsia="ru-RU"/>
        </w:rPr>
      </w:pPr>
    </w:p>
    <w:p w14:paraId="52615751" w14:textId="77777777" w:rsidR="005D72FA" w:rsidRDefault="005D72FA" w:rsidP="00927C0D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14:paraId="7B5FB243" w14:textId="77777777" w:rsidR="005D72FA" w:rsidRDefault="005D72FA" w:rsidP="00927C0D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14:paraId="2146AD80" w14:textId="77777777" w:rsidR="00156502" w:rsidRDefault="00156502" w:rsidP="00927C0D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14:paraId="2F7AD667" w14:textId="77777777" w:rsidR="00927C0D" w:rsidRDefault="000D2D2D" w:rsidP="00927C0D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  <w:r w:rsidRPr="00927C0D">
        <w:rPr>
          <w:b/>
          <w:color w:val="000000"/>
          <w:sz w:val="28"/>
          <w:szCs w:val="28"/>
          <w:lang w:eastAsia="ru-RU"/>
        </w:rPr>
        <w:lastRenderedPageBreak/>
        <w:t>Котлы котельной мкр</w:t>
      </w:r>
      <w:r w:rsidR="001E7852">
        <w:rPr>
          <w:b/>
          <w:color w:val="000000"/>
          <w:sz w:val="28"/>
          <w:szCs w:val="28"/>
          <w:lang w:eastAsia="ru-RU"/>
        </w:rPr>
        <w:t>.</w:t>
      </w:r>
      <w:r w:rsidRPr="00927C0D">
        <w:rPr>
          <w:b/>
          <w:color w:val="000000"/>
          <w:sz w:val="28"/>
          <w:szCs w:val="28"/>
          <w:lang w:eastAsia="ru-RU"/>
        </w:rPr>
        <w:t xml:space="preserve"> «Энергетик»</w:t>
      </w:r>
    </w:p>
    <w:p w14:paraId="167FEB29" w14:textId="77777777" w:rsidR="00927C0D" w:rsidRPr="00A802F6" w:rsidRDefault="00927C0D" w:rsidP="00927C0D">
      <w:pPr>
        <w:suppressAutoHyphens w:val="0"/>
        <w:jc w:val="center"/>
        <w:rPr>
          <w:b/>
          <w:color w:val="000000"/>
          <w:sz w:val="20"/>
          <w:szCs w:val="20"/>
          <w:lang w:eastAsia="ru-RU"/>
        </w:rPr>
      </w:pPr>
    </w:p>
    <w:p w14:paraId="446D5125" w14:textId="77777777" w:rsidR="004A3C32" w:rsidRDefault="000D2D2D" w:rsidP="00927C0D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t xml:space="preserve">Таблица </w:t>
      </w:r>
      <w:r>
        <w:rPr>
          <w:color w:val="000000"/>
          <w:sz w:val="28"/>
          <w:szCs w:val="28"/>
          <w:lang w:eastAsia="ru-RU"/>
        </w:rPr>
        <w:t>2.</w:t>
      </w:r>
      <w:r w:rsidR="00D72CAB">
        <w:rPr>
          <w:color w:val="000000"/>
          <w:sz w:val="28"/>
          <w:szCs w:val="28"/>
          <w:lang w:eastAsia="ru-RU"/>
        </w:rPr>
        <w:t>6</w:t>
      </w:r>
      <w:r>
        <w:rPr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012"/>
        <w:gridCol w:w="1559"/>
        <w:gridCol w:w="2693"/>
        <w:gridCol w:w="2977"/>
      </w:tblGrid>
      <w:tr w:rsidR="00D10752" w14:paraId="6E8C66D2" w14:textId="77777777" w:rsidTr="00927C0D">
        <w:trPr>
          <w:trHeight w:val="84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CEDCB2" w14:textId="77777777" w:rsidR="00004D3D" w:rsidRPr="00927C0D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0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F573DB" w14:textId="77777777" w:rsidR="00004D3D" w:rsidRPr="00927C0D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t>Тип  </w:t>
            </w: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br/>
              <w:t>котла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6A4E36" w14:textId="77777777" w:rsidR="00004D3D" w:rsidRPr="00927C0D" w:rsidRDefault="000D2D2D" w:rsidP="00A802F6">
            <w:pPr>
              <w:suppressAutoHyphens w:val="0"/>
              <w:ind w:left="-70" w:right="-7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t>Год  </w:t>
            </w: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br/>
              <w:t>установки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472331" w14:textId="77777777" w:rsidR="00A802F6" w:rsidRDefault="000D2D2D" w:rsidP="00DC56F1">
            <w:pPr>
              <w:suppressAutoHyphens w:val="0"/>
              <w:ind w:left="-70" w:right="-118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t xml:space="preserve">Год </w:t>
            </w:r>
          </w:p>
          <w:p w14:paraId="761DE3C4" w14:textId="77777777" w:rsidR="00004D3D" w:rsidRPr="00927C0D" w:rsidRDefault="000D2D2D" w:rsidP="00A802F6">
            <w:pPr>
              <w:suppressAutoHyphens w:val="0"/>
              <w:ind w:left="-70" w:right="-118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t>кап. ремонта  </w:t>
            </w: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br/>
              <w:t>(последний)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B7D5A7" w14:textId="77777777" w:rsidR="00004D3D" w:rsidRPr="00927C0D" w:rsidRDefault="000D2D2D" w:rsidP="00A802F6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t>Производительность,</w:t>
            </w: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br/>
              <w:t>Гкал/час (тонн/час)</w:t>
            </w:r>
          </w:p>
        </w:tc>
      </w:tr>
      <w:tr w:rsidR="00D10752" w14:paraId="1D4BD371" w14:textId="77777777" w:rsidTr="00927C0D">
        <w:trPr>
          <w:trHeight w:val="240"/>
        </w:trPr>
        <w:tc>
          <w:tcPr>
            <w:tcW w:w="978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516992" w14:textId="77777777" w:rsidR="004A3C32" w:rsidRPr="00184F5A" w:rsidRDefault="000D2D2D" w:rsidP="00A802F6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84F5A">
              <w:rPr>
                <w:color w:val="000000"/>
                <w:sz w:val="28"/>
                <w:szCs w:val="28"/>
                <w:lang w:eastAsia="ru-RU"/>
              </w:rPr>
              <w:t>Водогрейные котлы</w:t>
            </w:r>
          </w:p>
        </w:tc>
      </w:tr>
      <w:tr w:rsidR="00D10752" w14:paraId="62A864D9" w14:textId="77777777" w:rsidTr="00927C0D">
        <w:trPr>
          <w:trHeight w:val="2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FB61E2" w14:textId="77777777" w:rsidR="00004D3D" w:rsidRPr="001E7852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E7852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E6C7AF" w14:textId="77777777" w:rsidR="00004D3D" w:rsidRPr="001E7852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BF0445">
              <w:rPr>
                <w:color w:val="000000"/>
                <w:sz w:val="28"/>
                <w:szCs w:val="28"/>
                <w:lang w:eastAsia="ru-RU"/>
              </w:rPr>
              <w:t>Ква-2Гн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876157" w14:textId="77777777" w:rsidR="00004D3D" w:rsidRPr="001E7852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AE009A" w14:textId="77777777" w:rsidR="00004D3D" w:rsidRPr="001E7852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E7852">
              <w:rPr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59DE0D" w14:textId="77777777" w:rsidR="00004D3D" w:rsidRPr="001E7852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E7852">
              <w:rPr>
                <w:color w:val="000000"/>
                <w:sz w:val="28"/>
                <w:szCs w:val="28"/>
                <w:lang w:eastAsia="ru-RU"/>
              </w:rPr>
              <w:t>1,72</w:t>
            </w:r>
          </w:p>
        </w:tc>
      </w:tr>
      <w:tr w:rsidR="00D10752" w14:paraId="7AEE7C72" w14:textId="77777777" w:rsidTr="00156502">
        <w:trPr>
          <w:trHeight w:val="2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31C7A6" w14:textId="77777777" w:rsidR="00004D3D" w:rsidRPr="00BF0445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1E7852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C51DF3" w14:textId="77777777" w:rsidR="00004D3D" w:rsidRPr="001E7852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E7852">
              <w:rPr>
                <w:color w:val="000000"/>
                <w:sz w:val="28"/>
                <w:szCs w:val="28"/>
                <w:lang w:eastAsia="ru-RU"/>
              </w:rPr>
              <w:t>ЗИОСАБ-2000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1AA375" w14:textId="77777777" w:rsidR="00004D3D" w:rsidRPr="001E7852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E7852">
              <w:rPr>
                <w:color w:val="000000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FD917A" w14:textId="77777777" w:rsidR="00004D3D" w:rsidRPr="001E7852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E7852">
              <w:rPr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C2C438" w14:textId="77777777" w:rsidR="00004D3D" w:rsidRPr="001E7852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E7852">
              <w:rPr>
                <w:color w:val="000000"/>
                <w:sz w:val="28"/>
                <w:szCs w:val="28"/>
                <w:lang w:eastAsia="ru-RU"/>
              </w:rPr>
              <w:t>1,72</w:t>
            </w:r>
          </w:p>
        </w:tc>
      </w:tr>
    </w:tbl>
    <w:p w14:paraId="2A291508" w14:textId="77777777" w:rsidR="004A3C32" w:rsidRDefault="004A3C32" w:rsidP="004A3C32">
      <w:pPr>
        <w:suppressAutoHyphens w:val="0"/>
        <w:rPr>
          <w:color w:val="000000"/>
          <w:sz w:val="28"/>
          <w:szCs w:val="28"/>
          <w:lang w:eastAsia="ru-RU"/>
        </w:rPr>
      </w:pPr>
    </w:p>
    <w:p w14:paraId="051891E0" w14:textId="77777777" w:rsidR="004A3C32" w:rsidRDefault="000D2D2D" w:rsidP="00A802F6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  <w:r w:rsidRPr="00A802F6">
        <w:rPr>
          <w:b/>
          <w:color w:val="000000"/>
          <w:sz w:val="28"/>
          <w:szCs w:val="28"/>
          <w:lang w:eastAsia="ru-RU"/>
        </w:rPr>
        <w:t xml:space="preserve">Насосы котельной мкр «Энергетик» </w:t>
      </w:r>
    </w:p>
    <w:p w14:paraId="1AA0FA2C" w14:textId="77777777" w:rsidR="00A802F6" w:rsidRPr="00A802F6" w:rsidRDefault="00A802F6" w:rsidP="00A802F6">
      <w:pPr>
        <w:suppressAutoHyphens w:val="0"/>
        <w:jc w:val="center"/>
        <w:rPr>
          <w:b/>
          <w:color w:val="000000"/>
          <w:sz w:val="20"/>
          <w:szCs w:val="20"/>
          <w:lang w:eastAsia="ru-RU"/>
        </w:rPr>
      </w:pPr>
    </w:p>
    <w:p w14:paraId="2CAA1B83" w14:textId="77777777" w:rsidR="00A802F6" w:rsidRPr="00B62C1F" w:rsidRDefault="000D2D2D" w:rsidP="00A802F6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t>Таблица</w:t>
      </w:r>
      <w:r>
        <w:rPr>
          <w:color w:val="000000"/>
          <w:sz w:val="28"/>
          <w:szCs w:val="28"/>
          <w:lang w:eastAsia="ru-RU"/>
        </w:rPr>
        <w:t xml:space="preserve"> 2.</w:t>
      </w:r>
      <w:r w:rsidR="00D72CAB">
        <w:rPr>
          <w:color w:val="000000"/>
          <w:sz w:val="28"/>
          <w:szCs w:val="28"/>
          <w:lang w:eastAsia="ru-RU"/>
        </w:rPr>
        <w:t>7</w:t>
      </w:r>
      <w:r>
        <w:rPr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Ind w:w="-7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6"/>
        <w:gridCol w:w="1773"/>
        <w:gridCol w:w="853"/>
        <w:gridCol w:w="1163"/>
        <w:gridCol w:w="1039"/>
        <w:gridCol w:w="1562"/>
        <w:gridCol w:w="1420"/>
      </w:tblGrid>
      <w:tr w:rsidR="00D10752" w14:paraId="169244C2" w14:textId="77777777" w:rsidTr="006D5A9C">
        <w:trPr>
          <w:trHeight w:val="240"/>
        </w:trPr>
        <w:tc>
          <w:tcPr>
            <w:tcW w:w="22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EE4CE8" w14:textId="77777777" w:rsidR="004A3C32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Назначение</w:t>
            </w:r>
          </w:p>
        </w:tc>
        <w:tc>
          <w:tcPr>
            <w:tcW w:w="177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090B5E" w14:textId="77777777" w:rsidR="004A3C32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Тип   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насоса</w:t>
            </w:r>
          </w:p>
        </w:tc>
        <w:tc>
          <w:tcPr>
            <w:tcW w:w="87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05D9A3" w14:textId="77777777" w:rsidR="004A3C32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Кол-во,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шт.   </w:t>
            </w:r>
          </w:p>
        </w:tc>
        <w:tc>
          <w:tcPr>
            <w:tcW w:w="22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7AF670" w14:textId="77777777" w:rsidR="004A3C32" w:rsidRPr="00A802F6" w:rsidRDefault="000D2D2D" w:rsidP="00A802F6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Тех</w:t>
            </w:r>
            <w:r w:rsidR="00A802F6">
              <w:rPr>
                <w:b/>
                <w:color w:val="000000"/>
                <w:sz w:val="28"/>
                <w:szCs w:val="28"/>
                <w:lang w:eastAsia="ru-RU"/>
              </w:rPr>
              <w:t>нические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 xml:space="preserve"> характер</w:t>
            </w:r>
            <w:r w:rsidR="00A802F6">
              <w:rPr>
                <w:b/>
                <w:color w:val="000000"/>
                <w:sz w:val="28"/>
                <w:szCs w:val="28"/>
                <w:lang w:eastAsia="ru-RU"/>
              </w:rPr>
              <w:t>истики</w:t>
            </w:r>
          </w:p>
        </w:tc>
        <w:tc>
          <w:tcPr>
            <w:tcW w:w="29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4D17AE" w14:textId="77777777" w:rsidR="004A3C32" w:rsidRPr="00A802F6" w:rsidRDefault="000D2D2D" w:rsidP="00A802F6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Электродвигатель</w:t>
            </w:r>
          </w:p>
        </w:tc>
      </w:tr>
      <w:tr w:rsidR="00D10752" w14:paraId="7FAEDDB2" w14:textId="77777777" w:rsidTr="006D5A9C">
        <w:trPr>
          <w:trHeight w:val="480"/>
        </w:trPr>
        <w:tc>
          <w:tcPr>
            <w:tcW w:w="22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647217" w14:textId="77777777" w:rsidR="004A3C32" w:rsidRPr="00184F5A" w:rsidRDefault="004A3C32" w:rsidP="00DC56F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7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7984E5" w14:textId="77777777" w:rsidR="004A3C32" w:rsidRPr="00184F5A" w:rsidRDefault="004A3C32" w:rsidP="00DC56F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EC02EE" w14:textId="77777777" w:rsidR="004A3C32" w:rsidRPr="00184F5A" w:rsidRDefault="004A3C32" w:rsidP="00DC56F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395814" w14:textId="77777777" w:rsidR="004A3C32" w:rsidRPr="00A802F6" w:rsidRDefault="000D2D2D" w:rsidP="00A802F6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Подача,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м</w:t>
            </w:r>
            <w:r w:rsidR="00A802F6">
              <w:rPr>
                <w:b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/ч   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F4B53C" w14:textId="77777777" w:rsidR="004A3C32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Напор,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м   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D97A97" w14:textId="77777777" w:rsidR="004A3C32" w:rsidRPr="00A802F6" w:rsidRDefault="000D2D2D" w:rsidP="00A802F6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Мощность,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кВт 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40CABE" w14:textId="77777777" w:rsidR="004A3C32" w:rsidRPr="00A802F6" w:rsidRDefault="000D2D2D" w:rsidP="00A802F6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Скорость,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об/мин</w:t>
            </w:r>
          </w:p>
        </w:tc>
      </w:tr>
      <w:tr w:rsidR="00D10752" w14:paraId="56E3800D" w14:textId="77777777" w:rsidTr="006D5A9C">
        <w:trPr>
          <w:trHeight w:val="120"/>
        </w:trPr>
        <w:tc>
          <w:tcPr>
            <w:tcW w:w="2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7BED79" w14:textId="77777777" w:rsidR="004A3C32" w:rsidRPr="003379D3" w:rsidRDefault="000D2D2D" w:rsidP="00A802F6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3379D3">
              <w:rPr>
                <w:sz w:val="28"/>
                <w:szCs w:val="28"/>
                <w:lang w:eastAsia="ru-RU"/>
              </w:rPr>
              <w:t>Сетевой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5225E2" w14:textId="77777777" w:rsidR="004A3C32" w:rsidRPr="003379D3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3379D3">
              <w:rPr>
                <w:sz w:val="28"/>
                <w:szCs w:val="28"/>
                <w:lang w:val="en-US" w:eastAsia="ru-RU"/>
              </w:rPr>
              <w:t>wilo</w:t>
            </w:r>
            <w:r w:rsidRPr="003379D3">
              <w:rPr>
                <w:sz w:val="28"/>
                <w:szCs w:val="28"/>
                <w:lang w:val="en-US" w:eastAsia="ru-RU"/>
              </w:rPr>
              <w:t xml:space="preserve"> 50/14-7.5/2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840A5F" w14:textId="77777777" w:rsidR="004A3C32" w:rsidRPr="003379D3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3379D3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8EABFC" w14:textId="77777777" w:rsidR="004A3C32" w:rsidRPr="003379D3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3379D3">
              <w:rPr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68DBB4" w14:textId="77777777" w:rsidR="004A3C32" w:rsidRPr="003379D3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3379D3">
              <w:rPr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C17DA7" w14:textId="77777777" w:rsidR="004A3C32" w:rsidRPr="003379D3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3379D3">
              <w:rPr>
                <w:sz w:val="28"/>
                <w:szCs w:val="28"/>
                <w:lang w:eastAsia="ru-RU"/>
              </w:rPr>
              <w:t>7</w:t>
            </w:r>
            <w:r w:rsidR="008601D9">
              <w:rPr>
                <w:sz w:val="28"/>
                <w:szCs w:val="28"/>
                <w:lang w:eastAsia="ru-RU"/>
              </w:rPr>
              <w:t>,</w:t>
            </w:r>
            <w:r w:rsidRPr="003379D3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FE53D9" w14:textId="77777777" w:rsidR="004A3C32" w:rsidRPr="003379D3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3379D3">
              <w:rPr>
                <w:sz w:val="28"/>
                <w:szCs w:val="28"/>
                <w:lang w:val="en-US" w:eastAsia="ru-RU"/>
              </w:rPr>
              <w:t>3000</w:t>
            </w:r>
          </w:p>
        </w:tc>
      </w:tr>
      <w:tr w:rsidR="00D10752" w14:paraId="464C28A6" w14:textId="77777777" w:rsidTr="006D5A9C">
        <w:trPr>
          <w:trHeight w:val="120"/>
        </w:trPr>
        <w:tc>
          <w:tcPr>
            <w:tcW w:w="2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B452DA" w14:textId="77777777" w:rsidR="004A3C32" w:rsidRPr="001A64C6" w:rsidRDefault="000D2D2D" w:rsidP="00A802F6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1A64C6">
              <w:rPr>
                <w:sz w:val="28"/>
                <w:szCs w:val="28"/>
                <w:lang w:eastAsia="ru-RU"/>
              </w:rPr>
              <w:t>Подпиточный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DB771F" w14:textId="77777777" w:rsidR="004A3C32" w:rsidRPr="001A64C6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1A64C6">
              <w:rPr>
                <w:sz w:val="28"/>
                <w:szCs w:val="28"/>
                <w:lang w:val="en-US" w:eastAsia="ru-RU"/>
              </w:rPr>
              <w:t>wilo helix first v 1605-1/16/</w:t>
            </w:r>
            <w:r w:rsidRPr="001A64C6">
              <w:rPr>
                <w:sz w:val="28"/>
                <w:szCs w:val="28"/>
                <w:lang w:eastAsia="ru-RU"/>
              </w:rPr>
              <w:t>У</w:t>
            </w:r>
            <w:r w:rsidRPr="001A64C6">
              <w:rPr>
                <w:sz w:val="28"/>
                <w:szCs w:val="28"/>
                <w:lang w:val="en-US" w:eastAsia="ru-RU"/>
              </w:rPr>
              <w:t>/</w:t>
            </w:r>
            <w:r w:rsidRPr="001A64C6">
              <w:rPr>
                <w:sz w:val="28"/>
                <w:szCs w:val="28"/>
                <w:lang w:eastAsia="ru-RU"/>
              </w:rPr>
              <w:t>Л</w:t>
            </w:r>
            <w:r w:rsidRPr="001A64C6">
              <w:rPr>
                <w:sz w:val="28"/>
                <w:szCs w:val="28"/>
                <w:lang w:val="en-US" w:eastAsia="ru-RU"/>
              </w:rPr>
              <w:t>/400-50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75B8E8" w14:textId="77777777" w:rsidR="004A3C32" w:rsidRPr="001A64C6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1A64C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434B2F" w14:textId="77777777" w:rsidR="004A3C32" w:rsidRPr="001A64C6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1A64C6">
              <w:rPr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A83F0A" w14:textId="77777777" w:rsidR="004A3C32" w:rsidRPr="001A64C6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1A64C6">
              <w:rPr>
                <w:sz w:val="28"/>
                <w:szCs w:val="28"/>
                <w:lang w:eastAsia="ru-RU"/>
              </w:rPr>
              <w:t>7</w:t>
            </w:r>
            <w:r w:rsidR="00AF431E" w:rsidRPr="001A64C6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872ADC" w14:textId="77777777" w:rsidR="004A3C32" w:rsidRPr="001A64C6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1A64C6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843E06" w14:textId="77777777" w:rsidR="004A3C32" w:rsidRPr="006D5A9C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6D5A9C">
              <w:rPr>
                <w:sz w:val="28"/>
                <w:szCs w:val="28"/>
                <w:lang w:eastAsia="ru-RU"/>
              </w:rPr>
              <w:t>3000</w:t>
            </w:r>
          </w:p>
        </w:tc>
      </w:tr>
      <w:tr w:rsidR="00D10752" w14:paraId="6BFA67B9" w14:textId="77777777" w:rsidTr="006D5A9C">
        <w:trPr>
          <w:trHeight w:val="120"/>
        </w:trPr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C0322E" w14:textId="77777777" w:rsidR="004A3C32" w:rsidRPr="001A64C6" w:rsidRDefault="000D2D2D" w:rsidP="00A802F6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1A64C6">
              <w:rPr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17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5212A9" w14:textId="77777777" w:rsidR="004A3C32" w:rsidRPr="001A64C6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wilo helix first v2204-5/16/e/s/400-50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A2B24A" w14:textId="77777777" w:rsidR="004A3C32" w:rsidRPr="001A64C6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1A64C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9E9301" w14:textId="77777777" w:rsidR="004A3C32" w:rsidRPr="001A64C6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1A64C6">
              <w:rPr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7A6A33" w14:textId="77777777" w:rsidR="004A3C32" w:rsidRPr="001A64C6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1A64C6">
              <w:rPr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490263" w14:textId="77777777" w:rsidR="004A3C32" w:rsidRPr="001A64C6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1A64C6">
              <w:rPr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ED8455" w14:textId="77777777" w:rsidR="004A3C32" w:rsidRPr="006D5A9C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6D5A9C">
              <w:rPr>
                <w:sz w:val="28"/>
                <w:szCs w:val="28"/>
                <w:lang w:eastAsia="ru-RU"/>
              </w:rPr>
              <w:t>3000</w:t>
            </w:r>
          </w:p>
        </w:tc>
      </w:tr>
    </w:tbl>
    <w:p w14:paraId="006A22EA" w14:textId="77777777" w:rsidR="004A3C32" w:rsidRPr="00184F5A" w:rsidRDefault="000D2D2D" w:rsidP="004A3C32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184F5A">
        <w:rPr>
          <w:color w:val="000000"/>
          <w:sz w:val="28"/>
          <w:szCs w:val="28"/>
          <w:lang w:eastAsia="ru-RU"/>
        </w:rPr>
        <w:t> </w:t>
      </w:r>
    </w:p>
    <w:p w14:paraId="02CA247B" w14:textId="77777777" w:rsidR="004A3C32" w:rsidRPr="00B62C1F" w:rsidRDefault="000D2D2D" w:rsidP="004A3C32">
      <w:pPr>
        <w:suppressAutoHyphens w:val="0"/>
        <w:rPr>
          <w:color w:val="000000"/>
          <w:sz w:val="28"/>
          <w:szCs w:val="28"/>
          <w:lang w:eastAsia="ru-RU"/>
        </w:rPr>
      </w:pPr>
      <w:r w:rsidRPr="006D5A9C">
        <w:rPr>
          <w:color w:val="000000"/>
          <w:sz w:val="28"/>
          <w:szCs w:val="28"/>
          <w:lang w:eastAsia="ru-RU"/>
        </w:rPr>
        <w:t>Тягодутьевы</w:t>
      </w:r>
      <w:r w:rsidR="003823C6" w:rsidRPr="006D5A9C">
        <w:rPr>
          <w:color w:val="000000"/>
          <w:sz w:val="28"/>
          <w:szCs w:val="28"/>
          <w:lang w:eastAsia="ru-RU"/>
        </w:rPr>
        <w:t>х</w:t>
      </w:r>
      <w:r w:rsidRPr="006D5A9C">
        <w:rPr>
          <w:color w:val="000000"/>
          <w:sz w:val="28"/>
          <w:szCs w:val="28"/>
          <w:lang w:eastAsia="ru-RU"/>
        </w:rPr>
        <w:t xml:space="preserve"> устройств (дымососы, вентиляторы) котельной мкр «</w:t>
      </w:r>
      <w:r w:rsidR="00BF0445" w:rsidRPr="006D5A9C">
        <w:rPr>
          <w:color w:val="000000"/>
          <w:sz w:val="28"/>
          <w:szCs w:val="28"/>
          <w:lang w:eastAsia="ru-RU"/>
        </w:rPr>
        <w:t>Энергетик» нет</w:t>
      </w:r>
      <w:r w:rsidR="003823C6" w:rsidRPr="006D5A9C">
        <w:rPr>
          <w:color w:val="000000"/>
          <w:sz w:val="28"/>
          <w:szCs w:val="28"/>
          <w:lang w:eastAsia="ru-RU"/>
        </w:rPr>
        <w:t>.</w:t>
      </w:r>
    </w:p>
    <w:p w14:paraId="1FE64260" w14:textId="77777777" w:rsidR="00D72CAB" w:rsidRDefault="00D72CAB" w:rsidP="004A3C32">
      <w:pPr>
        <w:suppressAutoHyphens w:val="0"/>
        <w:rPr>
          <w:color w:val="000000"/>
          <w:sz w:val="28"/>
          <w:szCs w:val="28"/>
          <w:lang w:eastAsia="ru-RU"/>
        </w:rPr>
      </w:pPr>
    </w:p>
    <w:p w14:paraId="5F8D2AFC" w14:textId="77777777" w:rsidR="004A3C32" w:rsidRPr="00B62C1F" w:rsidRDefault="000D2D2D" w:rsidP="00A802F6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A802F6">
        <w:rPr>
          <w:b/>
          <w:color w:val="000000"/>
          <w:sz w:val="28"/>
          <w:szCs w:val="28"/>
          <w:lang w:eastAsia="ru-RU"/>
        </w:rPr>
        <w:t xml:space="preserve">Котельно – вспомогательное оборудование котельной мкр «Энергетик» </w:t>
      </w:r>
    </w:p>
    <w:p w14:paraId="45B6E964" w14:textId="77777777" w:rsidR="00A802F6" w:rsidRPr="00927C0D" w:rsidRDefault="000D2D2D" w:rsidP="00A802F6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  <w:r w:rsidRPr="00927C0D">
        <w:rPr>
          <w:b/>
          <w:color w:val="000000"/>
          <w:sz w:val="28"/>
          <w:szCs w:val="28"/>
          <w:lang w:eastAsia="ru-RU"/>
        </w:rPr>
        <w:t>(</w:t>
      </w:r>
      <w:r>
        <w:rPr>
          <w:b/>
          <w:color w:val="000000"/>
          <w:sz w:val="28"/>
          <w:szCs w:val="28"/>
          <w:lang w:eastAsia="ru-RU"/>
        </w:rPr>
        <w:t>химводоподготовка, даэраторы, бойлеры</w:t>
      </w:r>
      <w:r w:rsidRPr="00927C0D">
        <w:rPr>
          <w:b/>
          <w:color w:val="000000"/>
          <w:sz w:val="28"/>
          <w:szCs w:val="28"/>
          <w:lang w:eastAsia="ru-RU"/>
        </w:rPr>
        <w:t>)</w:t>
      </w:r>
    </w:p>
    <w:p w14:paraId="15246969" w14:textId="77777777" w:rsidR="005D72FA" w:rsidRDefault="005D72FA" w:rsidP="00A802F6">
      <w:pPr>
        <w:suppressAutoHyphens w:val="0"/>
        <w:jc w:val="center"/>
        <w:rPr>
          <w:sz w:val="28"/>
          <w:lang w:eastAsia="ru-RU"/>
        </w:rPr>
      </w:pPr>
    </w:p>
    <w:p w14:paraId="30ECB0F2" w14:textId="77777777" w:rsidR="004A3C32" w:rsidRDefault="000D2D2D" w:rsidP="00A802F6">
      <w:pPr>
        <w:suppressAutoHyphens w:val="0"/>
        <w:jc w:val="center"/>
        <w:rPr>
          <w:sz w:val="28"/>
          <w:lang w:eastAsia="ru-RU"/>
        </w:rPr>
      </w:pPr>
      <w:r w:rsidRPr="005D24B7">
        <w:rPr>
          <w:sz w:val="28"/>
          <w:lang w:eastAsia="ru-RU"/>
        </w:rPr>
        <w:t>Таблица 2.</w:t>
      </w:r>
      <w:r w:rsidR="00D72CAB">
        <w:rPr>
          <w:sz w:val="28"/>
          <w:lang w:eastAsia="ru-RU"/>
        </w:rPr>
        <w:t>8</w:t>
      </w:r>
      <w:r w:rsidRPr="005D24B7">
        <w:rPr>
          <w:sz w:val="28"/>
          <w:lang w:eastAsia="ru-RU"/>
        </w:rPr>
        <w:t>.</w:t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560"/>
        <w:gridCol w:w="1134"/>
        <w:gridCol w:w="4110"/>
      </w:tblGrid>
      <w:tr w:rsidR="00D10752" w14:paraId="33099323" w14:textId="77777777" w:rsidTr="00A802F6">
        <w:trPr>
          <w:trHeight w:val="240"/>
        </w:trPr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4CF88D" w14:textId="77777777" w:rsidR="004A3C32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оборудования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E7FB63" w14:textId="77777777" w:rsidR="004A3C32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Тип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A3C75A" w14:textId="77777777" w:rsidR="004A3C32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Кол-во,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шт.  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23B5FD" w14:textId="77777777" w:rsidR="004A3C32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 xml:space="preserve">Техническая 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характеристика      </w:t>
            </w:r>
          </w:p>
        </w:tc>
      </w:tr>
      <w:tr w:rsidR="00D10752" w14:paraId="61DB08CA" w14:textId="77777777" w:rsidTr="00A802F6">
        <w:trPr>
          <w:trHeight w:val="480"/>
        </w:trPr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5E7298" w14:textId="77777777" w:rsidR="007F3DD4" w:rsidRPr="00A802F6" w:rsidRDefault="007F3DD4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5EF2A1" w14:textId="77777777" w:rsidR="007F3DD4" w:rsidRPr="00A802F6" w:rsidRDefault="007F3DD4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8EFA48" w14:textId="77777777" w:rsidR="007F3DD4" w:rsidRPr="00A802F6" w:rsidRDefault="007F3DD4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24764C" w14:textId="77777777" w:rsidR="007F3DD4" w:rsidRPr="00A802F6" w:rsidRDefault="000D2D2D" w:rsidP="007F3DD4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Поверхность, кв. м </w:t>
            </w:r>
          </w:p>
        </w:tc>
      </w:tr>
      <w:tr w:rsidR="00D10752" w14:paraId="4D0FBEC4" w14:textId="77777777" w:rsidTr="00A802F6">
        <w:trPr>
          <w:trHeight w:val="12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ED1CA7" w14:textId="77777777" w:rsidR="007F3DD4" w:rsidRPr="00A77E82" w:rsidRDefault="000D2D2D" w:rsidP="00DC56F1">
            <w:pPr>
              <w:suppressAutoHyphens w:val="0"/>
              <w:spacing w:line="120" w:lineRule="atLeast"/>
              <w:jc w:val="both"/>
              <w:rPr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 </w:t>
            </w:r>
            <w:r w:rsidRPr="00A77E82">
              <w:rPr>
                <w:sz w:val="28"/>
                <w:szCs w:val="28"/>
                <w:lang w:eastAsia="ru-RU"/>
              </w:rPr>
              <w:t>ХВО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710264" w14:textId="77777777" w:rsidR="007F3DD4" w:rsidRPr="00BF0445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SWP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759A5C" w14:textId="77777777" w:rsidR="007F3DD4" w:rsidRPr="00A77E82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A77E82">
              <w:rPr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AF81B5" w14:textId="77777777" w:rsidR="007F3DD4" w:rsidRPr="00A77E82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10752" w14:paraId="492C8D5E" w14:textId="77777777" w:rsidTr="00353C33">
        <w:trPr>
          <w:trHeight w:val="120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164003" w14:textId="77777777" w:rsidR="007F3DD4" w:rsidRPr="00A77E82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Теплообменник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A2B8FD" w14:textId="77777777" w:rsidR="007F3DD4" w:rsidRPr="00A77E82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val="en-US" w:eastAsia="ru-RU"/>
              </w:rPr>
            </w:pPr>
            <w:r w:rsidRPr="00A77E82">
              <w:rPr>
                <w:color w:val="000000"/>
                <w:sz w:val="28"/>
                <w:szCs w:val="28"/>
                <w:lang w:val="en-US" w:eastAsia="ru-RU"/>
              </w:rPr>
              <w:t>TL-500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9F8C2B" w14:textId="77777777" w:rsidR="007F3DD4" w:rsidRPr="00A77E82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A77E82">
              <w:rPr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D10153" w14:textId="77777777" w:rsidR="007F3DD4" w:rsidRPr="00A77E82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A77E82">
              <w:rPr>
                <w:color w:val="000000"/>
                <w:sz w:val="28"/>
                <w:szCs w:val="28"/>
                <w:lang w:val="en-US" w:eastAsia="ru-RU"/>
              </w:rPr>
              <w:t>59</w:t>
            </w:r>
          </w:p>
        </w:tc>
      </w:tr>
      <w:tr w:rsidR="00D10752" w14:paraId="2C6173E5" w14:textId="77777777" w:rsidTr="00353C33">
        <w:trPr>
          <w:trHeight w:val="120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381C2D" w14:textId="77777777" w:rsidR="006D5A9C" w:rsidRPr="00A77E82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Теплообменник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9DB9B1" w14:textId="77777777" w:rsidR="006D5A9C" w:rsidRPr="00A77E82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ЭТРА ЭТ-019с-10-61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E9C937" w14:textId="77777777" w:rsidR="006D5A9C" w:rsidRPr="00A77E82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D91E05" w14:textId="77777777" w:rsidR="006D5A9C" w:rsidRPr="00A77E82" w:rsidRDefault="006D5A9C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10752" w14:paraId="12D77B61" w14:textId="77777777" w:rsidTr="00353C33">
        <w:trPr>
          <w:trHeight w:val="120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A7D602" w14:textId="77777777" w:rsidR="007F3DD4" w:rsidRPr="00A77E82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Бойлер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C9DEF3" w14:textId="77777777" w:rsidR="007F3DD4" w:rsidRPr="00A77E82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ПВВ-16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7ACA0B" w14:textId="77777777" w:rsidR="007F3DD4" w:rsidRPr="00A77E82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A609ED" w14:textId="77777777" w:rsidR="007F3DD4" w:rsidRPr="00A77E82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52</w:t>
            </w:r>
          </w:p>
        </w:tc>
      </w:tr>
    </w:tbl>
    <w:p w14:paraId="6FA4E724" w14:textId="77777777" w:rsidR="004A3C32" w:rsidRPr="00B62C1F" w:rsidRDefault="000D2D2D" w:rsidP="00CB01C7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A802F6">
        <w:rPr>
          <w:b/>
          <w:color w:val="000000"/>
          <w:sz w:val="28"/>
          <w:szCs w:val="28"/>
          <w:lang w:eastAsia="ru-RU"/>
        </w:rPr>
        <w:t>К</w:t>
      </w:r>
      <w:r w:rsidR="00A802F6" w:rsidRPr="00A802F6">
        <w:rPr>
          <w:b/>
          <w:color w:val="000000"/>
          <w:sz w:val="28"/>
          <w:szCs w:val="28"/>
          <w:lang w:eastAsia="ru-RU"/>
        </w:rPr>
        <w:t>ИП</w:t>
      </w:r>
      <w:r w:rsidRPr="00A802F6">
        <w:rPr>
          <w:b/>
          <w:color w:val="000000"/>
          <w:sz w:val="28"/>
          <w:szCs w:val="28"/>
          <w:lang w:eastAsia="ru-RU"/>
        </w:rPr>
        <w:t xml:space="preserve"> и А котельной мкр</w:t>
      </w:r>
      <w:r w:rsidR="00A77E82">
        <w:rPr>
          <w:b/>
          <w:color w:val="000000"/>
          <w:sz w:val="28"/>
          <w:szCs w:val="28"/>
          <w:lang w:eastAsia="ru-RU"/>
        </w:rPr>
        <w:t>.</w:t>
      </w:r>
      <w:r w:rsidRPr="00A802F6">
        <w:rPr>
          <w:b/>
          <w:color w:val="000000"/>
          <w:sz w:val="28"/>
          <w:szCs w:val="28"/>
          <w:lang w:eastAsia="ru-RU"/>
        </w:rPr>
        <w:t xml:space="preserve"> «Энергетик»</w:t>
      </w:r>
    </w:p>
    <w:p w14:paraId="2444450B" w14:textId="77777777" w:rsidR="005D72FA" w:rsidRDefault="005D72FA" w:rsidP="00A802F6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14:paraId="6A197F4D" w14:textId="77777777" w:rsidR="004A3C32" w:rsidRDefault="000D2D2D" w:rsidP="00A802F6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lastRenderedPageBreak/>
        <w:t>Таблица</w:t>
      </w:r>
      <w:r>
        <w:rPr>
          <w:color w:val="000000"/>
          <w:sz w:val="28"/>
          <w:szCs w:val="28"/>
          <w:lang w:eastAsia="ru-RU"/>
        </w:rPr>
        <w:t xml:space="preserve"> 2.</w:t>
      </w:r>
      <w:r w:rsidR="00D72CAB">
        <w:rPr>
          <w:color w:val="000000"/>
          <w:sz w:val="28"/>
          <w:szCs w:val="28"/>
          <w:lang w:eastAsia="ru-RU"/>
        </w:rPr>
        <w:t>9</w:t>
      </w:r>
      <w:r>
        <w:rPr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Ind w:w="-7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4395"/>
        <w:gridCol w:w="850"/>
      </w:tblGrid>
      <w:tr w:rsidR="00D10752" w14:paraId="65A854C6" w14:textId="77777777" w:rsidTr="00A802F6">
        <w:trPr>
          <w:trHeight w:val="360"/>
        </w:trPr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3591AC" w14:textId="77777777" w:rsid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Наименование прибора </w:t>
            </w:r>
          </w:p>
          <w:p w14:paraId="7522787B" w14:textId="77777777" w:rsidR="007F3DD4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 xml:space="preserve">(приборы учета и 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регулирования)</w:t>
            </w:r>
          </w:p>
        </w:tc>
        <w:tc>
          <w:tcPr>
            <w:tcW w:w="4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74F068" w14:textId="77777777" w:rsidR="007F3DD4" w:rsidRPr="00A802F6" w:rsidRDefault="000D2D2D" w:rsidP="00DC56F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Код     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наименования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37AB03" w14:textId="77777777" w:rsidR="007F3DD4" w:rsidRPr="00A802F6" w:rsidRDefault="000D2D2D" w:rsidP="00DC56F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Кол-во,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штук</w:t>
            </w:r>
          </w:p>
        </w:tc>
      </w:tr>
      <w:tr w:rsidR="00D10752" w14:paraId="26DD38FC" w14:textId="77777777" w:rsidTr="00A802F6">
        <w:trPr>
          <w:trHeight w:val="2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C92319" w14:textId="77777777" w:rsidR="007F3DD4" w:rsidRPr="00A77E82" w:rsidRDefault="000D2D2D" w:rsidP="00DC56F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Учет расхода исходной воды   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543088" w14:textId="77777777" w:rsidR="007F3DD4" w:rsidRPr="00A77E82" w:rsidRDefault="000D2D2D" w:rsidP="00DC56F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A77E82">
              <w:rPr>
                <w:sz w:val="28"/>
                <w:szCs w:val="28"/>
                <w:lang w:eastAsia="ru-RU"/>
              </w:rPr>
              <w:t>ВМХ-50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D67899" w14:textId="77777777" w:rsidR="007F3DD4" w:rsidRPr="00A77E82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14:paraId="67A41593" w14:textId="77777777" w:rsidTr="00A802F6">
        <w:trPr>
          <w:trHeight w:val="2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DFE641" w14:textId="77777777" w:rsidR="007F3DD4" w:rsidRPr="00A77E82" w:rsidRDefault="000D2D2D" w:rsidP="00DC56F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Учет расхода горячей воды    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9102C3" w14:textId="77777777" w:rsidR="007F3DD4" w:rsidRPr="00A77E82" w:rsidRDefault="000D2D2D" w:rsidP="00DC56F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A77E82">
              <w:rPr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23C0B1" w14:textId="77777777" w:rsidR="007F3DD4" w:rsidRPr="00A77E82" w:rsidRDefault="007F3DD4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162A6910" w14:textId="77777777" w:rsidTr="00A802F6">
        <w:trPr>
          <w:trHeight w:val="2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DC88FD" w14:textId="77777777" w:rsidR="007F3DD4" w:rsidRPr="00716857" w:rsidRDefault="000D2D2D" w:rsidP="00DC56F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16857">
              <w:rPr>
                <w:color w:val="000000"/>
                <w:sz w:val="28"/>
                <w:szCs w:val="28"/>
                <w:lang w:eastAsia="ru-RU"/>
              </w:rPr>
              <w:t>Учет расхода газа            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800A8E" w14:textId="77777777" w:rsidR="007F3DD4" w:rsidRPr="00716857" w:rsidRDefault="000D2D2D" w:rsidP="00DC56F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716857">
              <w:rPr>
                <w:sz w:val="28"/>
                <w:szCs w:val="28"/>
                <w:lang w:eastAsia="ru-RU"/>
              </w:rPr>
              <w:t xml:space="preserve">Комплекс СГ-ЭКВз-Р-0,2-250/1,6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21CFB6" w14:textId="77777777" w:rsidR="007F3DD4" w:rsidRPr="00716857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16857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14:paraId="3B5929B8" w14:textId="77777777" w:rsidTr="00A802F6">
        <w:trPr>
          <w:trHeight w:val="12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0D4CAC" w14:textId="77777777" w:rsidR="00A77E82" w:rsidRPr="00716857" w:rsidRDefault="00A77E82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4355B9" w14:textId="77777777" w:rsidR="00A77E82" w:rsidRPr="00716857" w:rsidRDefault="000D2D2D" w:rsidP="00DC56F1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716857">
              <w:rPr>
                <w:sz w:val="28"/>
                <w:szCs w:val="28"/>
                <w:lang w:eastAsia="ru-RU"/>
              </w:rPr>
              <w:t>Комплект СГ-ЭКВ</w:t>
            </w:r>
            <w:r w:rsidR="00716857" w:rsidRPr="00716857">
              <w:rPr>
                <w:sz w:val="28"/>
                <w:szCs w:val="28"/>
                <w:lang w:eastAsia="ru-RU"/>
              </w:rPr>
              <w:t>з-Т-0,75-200/1,6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3C8222" w14:textId="77777777" w:rsidR="00A77E82" w:rsidRPr="00716857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16857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14:paraId="50CD5699" w14:textId="77777777" w:rsidTr="00A802F6">
        <w:trPr>
          <w:trHeight w:val="2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A249BD" w14:textId="77777777" w:rsidR="007F3DD4" w:rsidRPr="00716857" w:rsidRDefault="000D2D2D" w:rsidP="00DC56F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16857">
              <w:rPr>
                <w:color w:val="000000"/>
                <w:sz w:val="28"/>
                <w:szCs w:val="28"/>
                <w:lang w:eastAsia="ru-RU"/>
              </w:rPr>
              <w:t xml:space="preserve">Учет расхода </w:t>
            </w:r>
            <w:r w:rsidRPr="00716857">
              <w:rPr>
                <w:color w:val="000000"/>
                <w:sz w:val="28"/>
                <w:szCs w:val="28"/>
                <w:lang w:eastAsia="ru-RU"/>
              </w:rPr>
              <w:t>тепловой энергии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F3C5F4" w14:textId="77777777" w:rsidR="007F3DD4" w:rsidRPr="00716857" w:rsidRDefault="000D2D2D" w:rsidP="00DC56F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716857">
              <w:rPr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FE09DD" w14:textId="77777777" w:rsidR="007F3DD4" w:rsidRPr="00716857" w:rsidRDefault="007F3DD4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306B2F4D" w14:textId="77777777" w:rsidTr="00A802F6">
        <w:trPr>
          <w:trHeight w:val="2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801A66" w14:textId="77777777" w:rsidR="007F3DD4" w:rsidRPr="00716857" w:rsidRDefault="000D2D2D" w:rsidP="00DC56F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16857">
              <w:rPr>
                <w:color w:val="000000"/>
                <w:sz w:val="28"/>
                <w:szCs w:val="28"/>
                <w:lang w:eastAsia="ru-RU"/>
              </w:rPr>
              <w:t>Учет расхода электроэнергии  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81ADB1" w14:textId="77777777" w:rsidR="007F3DD4" w:rsidRPr="00716857" w:rsidRDefault="000D2D2D" w:rsidP="00DC56F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716857">
              <w:rPr>
                <w:sz w:val="28"/>
                <w:szCs w:val="28"/>
                <w:lang w:eastAsia="ru-RU"/>
              </w:rPr>
              <w:t>Меркурий 230-АМ-03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F15C34" w14:textId="77777777" w:rsidR="007F3DD4" w:rsidRPr="00716857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16857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14:paraId="1B0272EB" w14:textId="77777777" w:rsidR="004A3C32" w:rsidRPr="00184F5A" w:rsidRDefault="000D2D2D" w:rsidP="004A3C32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184F5A">
        <w:rPr>
          <w:color w:val="000000"/>
          <w:sz w:val="28"/>
          <w:szCs w:val="28"/>
          <w:lang w:eastAsia="ru-RU"/>
        </w:rPr>
        <w:t> </w:t>
      </w:r>
    </w:p>
    <w:p w14:paraId="47FF61F6" w14:textId="77777777" w:rsidR="004A3C32" w:rsidRPr="00716857" w:rsidRDefault="000D2D2D" w:rsidP="004A3C32">
      <w:pPr>
        <w:suppressAutoHyphens w:val="0"/>
        <w:spacing w:before="75" w:after="75"/>
        <w:ind w:left="150"/>
        <w:jc w:val="center"/>
        <w:rPr>
          <w:b/>
          <w:sz w:val="28"/>
          <w:szCs w:val="28"/>
          <w:u w:val="single"/>
          <w:lang w:eastAsia="ru-RU"/>
        </w:rPr>
      </w:pPr>
      <w:r w:rsidRPr="00716857">
        <w:rPr>
          <w:b/>
          <w:sz w:val="28"/>
          <w:szCs w:val="28"/>
          <w:lang w:eastAsia="ru-RU"/>
        </w:rPr>
        <w:t>Источник водоснабжения:</w:t>
      </w:r>
    </w:p>
    <w:p w14:paraId="2B5DE3E0" w14:textId="77777777" w:rsidR="004A3C32" w:rsidRPr="00716857" w:rsidRDefault="000D2D2D" w:rsidP="004A3C32">
      <w:pPr>
        <w:suppressAutoHyphens w:val="0"/>
        <w:jc w:val="both"/>
        <w:rPr>
          <w:sz w:val="28"/>
          <w:szCs w:val="28"/>
          <w:lang w:eastAsia="ru-RU"/>
        </w:rPr>
      </w:pPr>
      <w:r w:rsidRPr="00716857">
        <w:rPr>
          <w:sz w:val="28"/>
          <w:szCs w:val="28"/>
          <w:lang w:eastAsia="ru-RU"/>
        </w:rPr>
        <w:t xml:space="preserve">Централизованное </w:t>
      </w:r>
      <w:r w:rsidR="00BF0445" w:rsidRPr="00716857">
        <w:rPr>
          <w:sz w:val="28"/>
          <w:szCs w:val="28"/>
          <w:lang w:eastAsia="ru-RU"/>
        </w:rPr>
        <w:t>водоснабжение ООО</w:t>
      </w:r>
      <w:r w:rsidR="00AF431E" w:rsidRPr="00716857">
        <w:rPr>
          <w:sz w:val="28"/>
          <w:szCs w:val="28"/>
          <w:lang w:eastAsia="ru-RU"/>
        </w:rPr>
        <w:t xml:space="preserve"> «Профессионал», г. Болохово</w:t>
      </w:r>
    </w:p>
    <w:p w14:paraId="4BFBC31E" w14:textId="77777777" w:rsidR="004A3C32" w:rsidRPr="00184F5A" w:rsidRDefault="004A3C32" w:rsidP="004A3C32">
      <w:pPr>
        <w:suppressAutoHyphens w:val="0"/>
        <w:jc w:val="both"/>
        <w:rPr>
          <w:color w:val="000000"/>
          <w:sz w:val="28"/>
          <w:szCs w:val="28"/>
          <w:lang w:eastAsia="ru-RU"/>
        </w:rPr>
      </w:pPr>
    </w:p>
    <w:p w14:paraId="14793F53" w14:textId="77777777" w:rsidR="004A3C32" w:rsidRDefault="000D2D2D" w:rsidP="00A802F6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A802F6">
        <w:rPr>
          <w:b/>
          <w:color w:val="000000"/>
          <w:sz w:val="28"/>
          <w:szCs w:val="28"/>
          <w:lang w:eastAsia="ru-RU"/>
        </w:rPr>
        <w:t>Котлы котельной «Модульная»</w:t>
      </w:r>
      <w:r w:rsidRPr="00B62C1F">
        <w:rPr>
          <w:color w:val="000000"/>
          <w:sz w:val="28"/>
          <w:szCs w:val="28"/>
          <w:lang w:eastAsia="ru-RU"/>
        </w:rPr>
        <w:t xml:space="preserve"> </w:t>
      </w:r>
    </w:p>
    <w:p w14:paraId="0A7F1C70" w14:textId="77777777" w:rsidR="004A3C32" w:rsidRPr="00B62C1F" w:rsidRDefault="000D2D2D" w:rsidP="00A802F6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t xml:space="preserve">Таблица </w:t>
      </w:r>
      <w:r>
        <w:rPr>
          <w:color w:val="000000"/>
          <w:sz w:val="28"/>
          <w:szCs w:val="28"/>
          <w:lang w:eastAsia="ru-RU"/>
        </w:rPr>
        <w:t>2.1</w:t>
      </w:r>
      <w:r w:rsidR="00D72CAB">
        <w:rPr>
          <w:color w:val="000000"/>
          <w:sz w:val="28"/>
          <w:szCs w:val="28"/>
          <w:lang w:eastAsia="ru-RU"/>
        </w:rPr>
        <w:t>0</w:t>
      </w:r>
      <w:r>
        <w:rPr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1445"/>
        <w:gridCol w:w="1559"/>
        <w:gridCol w:w="3260"/>
        <w:gridCol w:w="2977"/>
      </w:tblGrid>
      <w:tr w:rsidR="00D10752" w14:paraId="0DD8EAEB" w14:textId="77777777" w:rsidTr="00A802F6">
        <w:trPr>
          <w:trHeight w:val="84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729A87" w14:textId="77777777" w:rsidR="007F3DD4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4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9EFC77" w14:textId="77777777" w:rsidR="007F3DD4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Тип  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котла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484FC1" w14:textId="77777777" w:rsidR="007F3DD4" w:rsidRPr="00A802F6" w:rsidRDefault="000D2D2D" w:rsidP="00A802F6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Год  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установки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284F85" w14:textId="77777777" w:rsidR="007F3DD4" w:rsidRPr="00A802F6" w:rsidRDefault="000D2D2D" w:rsidP="00A802F6">
            <w:pPr>
              <w:suppressAutoHyphens w:val="0"/>
              <w:ind w:left="-70" w:right="-118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 xml:space="preserve">Год 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t>кап.   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br/>
              <w:t xml:space="preserve">ремонта </w:t>
            </w:r>
            <w:r w:rsidR="00AF431E" w:rsidRPr="00A802F6">
              <w:rPr>
                <w:b/>
                <w:color w:val="000000"/>
                <w:sz w:val="28"/>
                <w:szCs w:val="28"/>
                <w:lang w:eastAsia="ru-RU"/>
              </w:rPr>
              <w:t>(последний)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7F61D5" w14:textId="77777777" w:rsidR="007F3DD4" w:rsidRPr="00A802F6" w:rsidRDefault="000D2D2D" w:rsidP="00A802F6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Производительность,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Гкал/час  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(тонн/час)</w:t>
            </w:r>
          </w:p>
        </w:tc>
      </w:tr>
      <w:tr w:rsidR="00D10752" w14:paraId="3417FED9" w14:textId="77777777" w:rsidTr="00A802F6">
        <w:trPr>
          <w:trHeight w:val="240"/>
        </w:trPr>
        <w:tc>
          <w:tcPr>
            <w:tcW w:w="978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B8F83C" w14:textId="77777777" w:rsidR="004A3C32" w:rsidRPr="007E7119" w:rsidRDefault="000D2D2D" w:rsidP="00A802F6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E7119">
              <w:rPr>
                <w:color w:val="000000"/>
                <w:sz w:val="28"/>
                <w:szCs w:val="28"/>
                <w:lang w:eastAsia="ru-RU"/>
              </w:rPr>
              <w:t>Водогрейные котлы</w:t>
            </w:r>
          </w:p>
        </w:tc>
      </w:tr>
      <w:tr w:rsidR="00D10752" w14:paraId="32013E85" w14:textId="77777777" w:rsidTr="00A802F6">
        <w:trPr>
          <w:trHeight w:val="2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9897A3" w14:textId="77777777" w:rsidR="007F3DD4" w:rsidRPr="007E7119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E7119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FE02A8" w14:textId="77777777" w:rsidR="007F3DD4" w:rsidRPr="007E7119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7E7119">
              <w:rPr>
                <w:color w:val="000000"/>
                <w:sz w:val="28"/>
                <w:szCs w:val="28"/>
                <w:lang w:val="en-US" w:eastAsia="ru-RU"/>
              </w:rPr>
              <w:t>REX - 130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B8DAF2" w14:textId="77777777" w:rsidR="007F3DD4" w:rsidRPr="007E7119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2010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B44FAE" w14:textId="77777777" w:rsidR="007F3DD4" w:rsidRPr="007E7119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E7119">
              <w:rPr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6190EA" w14:textId="77777777" w:rsidR="007F3DD4" w:rsidRPr="007E7119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7E7119">
              <w:rPr>
                <w:color w:val="000000"/>
                <w:sz w:val="28"/>
                <w:szCs w:val="28"/>
                <w:lang w:eastAsia="ru-RU"/>
              </w:rPr>
              <w:t>1,12</w:t>
            </w:r>
          </w:p>
        </w:tc>
      </w:tr>
      <w:tr w:rsidR="00D10752" w14:paraId="22107F6A" w14:textId="77777777" w:rsidTr="00A802F6">
        <w:trPr>
          <w:trHeight w:val="2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C8422A" w14:textId="77777777" w:rsidR="007F3DD4" w:rsidRPr="007E7119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E7119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9F3AE5" w14:textId="77777777" w:rsidR="007F3DD4" w:rsidRPr="007E7119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E7119">
              <w:rPr>
                <w:color w:val="000000"/>
                <w:sz w:val="28"/>
                <w:szCs w:val="28"/>
                <w:lang w:val="en-US" w:eastAsia="ru-RU"/>
              </w:rPr>
              <w:t>REX</w:t>
            </w:r>
            <w:r w:rsidRPr="007E7119">
              <w:rPr>
                <w:color w:val="000000"/>
                <w:sz w:val="28"/>
                <w:szCs w:val="28"/>
                <w:lang w:eastAsia="ru-RU"/>
              </w:rPr>
              <w:t xml:space="preserve"> - 130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A343ED" w14:textId="77777777" w:rsidR="007F3DD4" w:rsidRPr="007E7119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71A1AE" w14:textId="77777777" w:rsidR="007F3DD4" w:rsidRPr="007E7119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E7119">
              <w:rPr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546E18" w14:textId="77777777" w:rsidR="007F3DD4" w:rsidRPr="007E7119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E7119">
              <w:rPr>
                <w:color w:val="000000"/>
                <w:sz w:val="28"/>
                <w:szCs w:val="28"/>
                <w:lang w:eastAsia="ru-RU"/>
              </w:rPr>
              <w:t>1,12</w:t>
            </w:r>
          </w:p>
        </w:tc>
      </w:tr>
    </w:tbl>
    <w:p w14:paraId="6DF4C02D" w14:textId="77777777" w:rsidR="007F3DD4" w:rsidRPr="007E7119" w:rsidRDefault="007F3DD4" w:rsidP="004A3C32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14:paraId="617D60CD" w14:textId="77777777" w:rsidR="00554F57" w:rsidRDefault="000D2D2D" w:rsidP="00A802F6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A802F6">
        <w:rPr>
          <w:b/>
          <w:color w:val="000000"/>
          <w:sz w:val="28"/>
          <w:szCs w:val="28"/>
          <w:lang w:eastAsia="ru-RU"/>
        </w:rPr>
        <w:t>Насосы котельной «Модульная»</w:t>
      </w:r>
      <w:r w:rsidRPr="00B62C1F">
        <w:rPr>
          <w:color w:val="000000"/>
          <w:sz w:val="28"/>
          <w:szCs w:val="28"/>
          <w:lang w:eastAsia="ru-RU"/>
        </w:rPr>
        <w:t xml:space="preserve"> </w:t>
      </w:r>
    </w:p>
    <w:p w14:paraId="21F78C64" w14:textId="77777777" w:rsidR="004A3C32" w:rsidRPr="00B62C1F" w:rsidRDefault="000D2D2D" w:rsidP="00A802F6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t>Таблица</w:t>
      </w:r>
      <w:r>
        <w:rPr>
          <w:color w:val="000000"/>
          <w:sz w:val="28"/>
          <w:szCs w:val="28"/>
          <w:lang w:eastAsia="ru-RU"/>
        </w:rPr>
        <w:t xml:space="preserve"> 2.1</w:t>
      </w:r>
      <w:r w:rsidR="00D72CAB">
        <w:rPr>
          <w:color w:val="000000"/>
          <w:sz w:val="28"/>
          <w:szCs w:val="28"/>
          <w:lang w:eastAsia="ru-RU"/>
        </w:rPr>
        <w:t>1</w:t>
      </w:r>
      <w:r>
        <w:rPr>
          <w:color w:val="000000"/>
          <w:sz w:val="28"/>
          <w:szCs w:val="28"/>
          <w:lang w:eastAsia="ru-RU"/>
        </w:rPr>
        <w:t>.</w:t>
      </w:r>
    </w:p>
    <w:tbl>
      <w:tblPr>
        <w:tblW w:w="10207" w:type="dxa"/>
        <w:tblInd w:w="-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1984"/>
        <w:gridCol w:w="770"/>
        <w:gridCol w:w="1163"/>
        <w:gridCol w:w="1039"/>
        <w:gridCol w:w="1562"/>
        <w:gridCol w:w="1420"/>
      </w:tblGrid>
      <w:tr w:rsidR="00D10752" w14:paraId="00D24F4A" w14:textId="77777777" w:rsidTr="00554F57">
        <w:trPr>
          <w:trHeight w:val="240"/>
        </w:trPr>
        <w:tc>
          <w:tcPr>
            <w:tcW w:w="22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D18BBB" w14:textId="77777777" w:rsidR="004A3C32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Назначение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EA4FA2" w14:textId="77777777" w:rsidR="004A3C32" w:rsidRPr="00A802F6" w:rsidRDefault="000D2D2D" w:rsidP="00744C5D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Тип   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насоса</w:t>
            </w:r>
          </w:p>
          <w:p w14:paraId="44FDFDBA" w14:textId="77777777" w:rsidR="004A3C32" w:rsidRPr="00A802F6" w:rsidRDefault="004A3C32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FB966B" w14:textId="77777777" w:rsidR="004A3C32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Кол-во,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шт.   </w:t>
            </w:r>
          </w:p>
        </w:tc>
        <w:tc>
          <w:tcPr>
            <w:tcW w:w="22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C67C81" w14:textId="77777777" w:rsidR="004A3C32" w:rsidRPr="00A802F6" w:rsidRDefault="000D2D2D" w:rsidP="00A802F6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Тех</w:t>
            </w:r>
            <w:r w:rsidR="00A802F6">
              <w:rPr>
                <w:b/>
                <w:color w:val="000000"/>
                <w:sz w:val="28"/>
                <w:szCs w:val="28"/>
                <w:lang w:eastAsia="ru-RU"/>
              </w:rPr>
              <w:t xml:space="preserve">нические 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характер</w:t>
            </w:r>
            <w:r w:rsidR="00A802F6">
              <w:rPr>
                <w:b/>
                <w:color w:val="000000"/>
                <w:sz w:val="28"/>
                <w:szCs w:val="28"/>
                <w:lang w:eastAsia="ru-RU"/>
              </w:rPr>
              <w:t>истики</w:t>
            </w:r>
          </w:p>
        </w:tc>
        <w:tc>
          <w:tcPr>
            <w:tcW w:w="29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A367CE" w14:textId="77777777" w:rsidR="004A3C32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Электродвигатель</w:t>
            </w:r>
          </w:p>
        </w:tc>
      </w:tr>
      <w:tr w:rsidR="00D10752" w14:paraId="2A34DBC1" w14:textId="77777777" w:rsidTr="00554F57">
        <w:trPr>
          <w:trHeight w:val="480"/>
        </w:trPr>
        <w:tc>
          <w:tcPr>
            <w:tcW w:w="22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386A54" w14:textId="77777777" w:rsidR="007F3DD4" w:rsidRPr="00A802F6" w:rsidRDefault="007F3DD4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53E4F1" w14:textId="77777777" w:rsidR="007F3DD4" w:rsidRPr="00A802F6" w:rsidRDefault="007F3DD4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82E161" w14:textId="77777777" w:rsidR="007F3DD4" w:rsidRPr="00A802F6" w:rsidRDefault="007F3DD4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0D3714" w14:textId="77777777" w:rsidR="007F3DD4" w:rsidRPr="00A802F6" w:rsidRDefault="000D2D2D" w:rsidP="00A802F6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Подача,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</w:r>
            <w:r w:rsidR="00A802F6">
              <w:rPr>
                <w:b/>
                <w:color w:val="000000"/>
                <w:sz w:val="28"/>
                <w:szCs w:val="28"/>
                <w:lang w:eastAsia="ru-RU"/>
              </w:rPr>
              <w:t>м</w:t>
            </w:r>
            <w:r w:rsidR="00A802F6">
              <w:rPr>
                <w:b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/ч   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06E962" w14:textId="77777777" w:rsidR="007F3DD4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Напор,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м   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343CD3" w14:textId="77777777" w:rsidR="007F3DD4" w:rsidRPr="00A802F6" w:rsidRDefault="000D2D2D" w:rsidP="00A802F6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Мощность,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кВт 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0E5DE5" w14:textId="77777777" w:rsidR="007F3DD4" w:rsidRPr="00A802F6" w:rsidRDefault="000D2D2D" w:rsidP="00A802F6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Скорость,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об/мин</w:t>
            </w:r>
          </w:p>
        </w:tc>
      </w:tr>
      <w:tr w:rsidR="00D10752" w14:paraId="207426F6" w14:textId="77777777" w:rsidTr="00554F57">
        <w:trPr>
          <w:trHeight w:val="12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DF527B" w14:textId="77777777" w:rsidR="007F3DD4" w:rsidRPr="00766CD2" w:rsidRDefault="000D2D2D" w:rsidP="00A802F6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766CD2">
              <w:rPr>
                <w:sz w:val="28"/>
                <w:szCs w:val="28"/>
                <w:lang w:eastAsia="ru-RU"/>
              </w:rPr>
              <w:t>Сетевой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6C0A95" w14:textId="77777777"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766CD2">
              <w:rPr>
                <w:sz w:val="28"/>
                <w:szCs w:val="28"/>
                <w:lang w:val="en-US" w:eastAsia="ru-RU"/>
              </w:rPr>
              <w:t>NB 65-200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DEBE0F" w14:textId="77777777"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766CD2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2E2DAD" w14:textId="77777777"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766CD2">
              <w:rPr>
                <w:sz w:val="28"/>
                <w:szCs w:val="28"/>
                <w:lang w:eastAsia="ru-RU"/>
              </w:rPr>
              <w:t>10</w:t>
            </w:r>
            <w:r w:rsidRPr="00766CD2">
              <w:rPr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9B12BA" w14:textId="77777777"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766CD2">
              <w:rPr>
                <w:sz w:val="28"/>
                <w:szCs w:val="28"/>
                <w:lang w:eastAsia="ru-RU"/>
              </w:rPr>
              <w:t>37,4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2A2AFC" w14:textId="77777777"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766CD2"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BFCEF9" w14:textId="77777777"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766CD2">
              <w:rPr>
                <w:sz w:val="28"/>
                <w:szCs w:val="28"/>
                <w:lang w:eastAsia="ru-RU"/>
              </w:rPr>
              <w:t>3000</w:t>
            </w:r>
          </w:p>
        </w:tc>
      </w:tr>
      <w:tr w:rsidR="00D10752" w14:paraId="642D8249" w14:textId="77777777" w:rsidTr="00554F57">
        <w:trPr>
          <w:trHeight w:val="12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0772A0" w14:textId="77777777" w:rsidR="007F3DD4" w:rsidRPr="00766CD2" w:rsidRDefault="000D2D2D" w:rsidP="00A802F6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766CD2">
              <w:rPr>
                <w:sz w:val="28"/>
                <w:szCs w:val="28"/>
                <w:lang w:eastAsia="ru-RU"/>
              </w:rPr>
              <w:t>Подпитка системы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C533FF" w14:textId="77777777"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766CD2">
              <w:rPr>
                <w:sz w:val="28"/>
                <w:szCs w:val="28"/>
                <w:lang w:val="en-US" w:eastAsia="ru-RU"/>
              </w:rPr>
              <w:t>CR</w:t>
            </w:r>
            <w:r w:rsidRPr="00766CD2">
              <w:rPr>
                <w:sz w:val="28"/>
                <w:szCs w:val="28"/>
                <w:lang w:eastAsia="ru-RU"/>
              </w:rPr>
              <w:t xml:space="preserve"> 10-5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68AF99" w14:textId="77777777"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766CD2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258B6C" w14:textId="77777777"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766CD2">
              <w:rPr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629E68" w14:textId="77777777"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  <w:r w:rsidR="00766CD2" w:rsidRPr="00766CD2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63AC1D" w14:textId="77777777"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766CD2">
              <w:rPr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CE8E14" w14:textId="77777777"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766CD2">
              <w:rPr>
                <w:sz w:val="28"/>
                <w:szCs w:val="28"/>
                <w:lang w:eastAsia="ru-RU"/>
              </w:rPr>
              <w:t>3000</w:t>
            </w:r>
          </w:p>
        </w:tc>
      </w:tr>
      <w:tr w:rsidR="00D10752" w14:paraId="09F188DB" w14:textId="77777777" w:rsidTr="00554F57">
        <w:trPr>
          <w:trHeight w:val="120"/>
        </w:trPr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EC0F60" w14:textId="77777777" w:rsidR="007F3DD4" w:rsidRPr="00CB01C7" w:rsidRDefault="000D2D2D" w:rsidP="00A802F6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Подпитка котлового контура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169C15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CB01C7">
              <w:rPr>
                <w:sz w:val="28"/>
                <w:szCs w:val="28"/>
                <w:lang w:val="en-US" w:eastAsia="ru-RU"/>
              </w:rPr>
              <w:t>CR</w:t>
            </w:r>
            <w:r w:rsidRPr="00CB01C7">
              <w:rPr>
                <w:sz w:val="28"/>
                <w:szCs w:val="28"/>
                <w:lang w:eastAsia="ru-RU"/>
              </w:rPr>
              <w:t xml:space="preserve"> 10-2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6EB309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D73F34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A08D20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52D94C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66F5D3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3000</w:t>
            </w:r>
          </w:p>
        </w:tc>
      </w:tr>
      <w:tr w:rsidR="00D10752" w14:paraId="5CE5CB0E" w14:textId="77777777" w:rsidTr="00554F57">
        <w:trPr>
          <w:trHeight w:val="120"/>
        </w:trPr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1BEDF0" w14:textId="77777777" w:rsidR="007F3DD4" w:rsidRPr="00CB01C7" w:rsidRDefault="000D2D2D" w:rsidP="00A802F6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 xml:space="preserve">Зимний 1-го </w:t>
            </w:r>
            <w:r w:rsidRPr="00CB01C7">
              <w:rPr>
                <w:sz w:val="28"/>
                <w:szCs w:val="28"/>
                <w:lang w:eastAsia="ru-RU"/>
              </w:rPr>
              <w:t>контура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83C263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val="en-US" w:eastAsia="ru-RU"/>
              </w:rPr>
              <w:t xml:space="preserve">NB </w:t>
            </w:r>
            <w:r w:rsidRPr="00CB01C7">
              <w:rPr>
                <w:sz w:val="28"/>
                <w:szCs w:val="28"/>
                <w:lang w:eastAsia="ru-RU"/>
              </w:rPr>
              <w:t>80</w:t>
            </w:r>
            <w:r w:rsidRPr="00CB01C7">
              <w:rPr>
                <w:sz w:val="28"/>
                <w:szCs w:val="28"/>
                <w:lang w:val="en-US" w:eastAsia="ru-RU"/>
              </w:rPr>
              <w:t>-200/</w:t>
            </w:r>
            <w:r w:rsidRPr="00CB01C7">
              <w:rPr>
                <w:sz w:val="28"/>
                <w:szCs w:val="28"/>
                <w:lang w:eastAsia="ru-RU"/>
              </w:rPr>
              <w:t>214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C544A0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E6A735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A98A78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13,3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322549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CD5FED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1500</w:t>
            </w:r>
          </w:p>
        </w:tc>
      </w:tr>
      <w:tr w:rsidR="00D10752" w14:paraId="008E4B32" w14:textId="77777777" w:rsidTr="00554F57">
        <w:trPr>
          <w:trHeight w:val="120"/>
        </w:trPr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ABCE9F" w14:textId="77777777" w:rsidR="007F3DD4" w:rsidRPr="00CB01C7" w:rsidRDefault="000D2D2D" w:rsidP="00A802F6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Летний 1-го контура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22913D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CB01C7">
              <w:rPr>
                <w:sz w:val="28"/>
                <w:szCs w:val="28"/>
                <w:lang w:val="en-US" w:eastAsia="ru-RU"/>
              </w:rPr>
              <w:t xml:space="preserve">NB </w:t>
            </w:r>
            <w:r w:rsidRPr="00CB01C7">
              <w:rPr>
                <w:sz w:val="28"/>
                <w:szCs w:val="28"/>
                <w:lang w:eastAsia="ru-RU"/>
              </w:rPr>
              <w:t>40</w:t>
            </w:r>
            <w:r w:rsidRPr="00CB01C7">
              <w:rPr>
                <w:sz w:val="28"/>
                <w:szCs w:val="28"/>
                <w:lang w:val="en-US" w:eastAsia="ru-RU"/>
              </w:rPr>
              <w:t>-</w:t>
            </w:r>
            <w:r w:rsidRPr="00CB01C7">
              <w:rPr>
                <w:sz w:val="28"/>
                <w:szCs w:val="28"/>
                <w:lang w:eastAsia="ru-RU"/>
              </w:rPr>
              <w:t>125</w:t>
            </w:r>
            <w:r w:rsidRPr="00CB01C7">
              <w:rPr>
                <w:sz w:val="28"/>
                <w:szCs w:val="28"/>
                <w:lang w:val="en-US" w:eastAsia="ru-RU"/>
              </w:rPr>
              <w:t>/</w:t>
            </w:r>
            <w:r w:rsidRPr="00CB01C7">
              <w:rPr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2AA528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0EBAC2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40,5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1F8C67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13,1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5A22DC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F82ACA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3000</w:t>
            </w:r>
          </w:p>
        </w:tc>
      </w:tr>
      <w:tr w:rsidR="00D10752" w14:paraId="78A99B48" w14:textId="77777777" w:rsidTr="00554F57">
        <w:trPr>
          <w:trHeight w:val="120"/>
        </w:trPr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E77F66" w14:textId="77777777" w:rsidR="007F3DD4" w:rsidRPr="00CB01C7" w:rsidRDefault="000D2D2D" w:rsidP="00A802F6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0F5BC6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CB01C7">
              <w:rPr>
                <w:sz w:val="28"/>
                <w:szCs w:val="28"/>
                <w:lang w:val="en-US" w:eastAsia="ru-RU"/>
              </w:rPr>
              <w:t>CRE 32-2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4099B7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55D2B4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CB01C7">
              <w:rPr>
                <w:sz w:val="28"/>
                <w:szCs w:val="28"/>
                <w:lang w:val="en-US" w:eastAsia="ru-RU"/>
              </w:rPr>
              <w:t>38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811956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CB01C7">
              <w:rPr>
                <w:sz w:val="28"/>
                <w:szCs w:val="28"/>
                <w:lang w:val="en-US" w:eastAsia="ru-RU"/>
              </w:rPr>
              <w:t>35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B5B8D4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CB01C7"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808CE2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3000</w:t>
            </w:r>
          </w:p>
        </w:tc>
      </w:tr>
      <w:tr w:rsidR="00D10752" w14:paraId="56DD1F2D" w14:textId="77777777" w:rsidTr="00554F57">
        <w:trPr>
          <w:trHeight w:val="120"/>
        </w:trPr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B7098D" w14:textId="77777777" w:rsidR="007F3DD4" w:rsidRPr="00CB01C7" w:rsidRDefault="000D2D2D" w:rsidP="00A802F6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Рециркуляционный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F62B62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CB01C7">
              <w:rPr>
                <w:sz w:val="28"/>
                <w:szCs w:val="28"/>
                <w:lang w:val="en-US" w:eastAsia="ru-RU"/>
              </w:rPr>
              <w:t xml:space="preserve">NB </w:t>
            </w:r>
            <w:r w:rsidRPr="00CB01C7">
              <w:rPr>
                <w:sz w:val="28"/>
                <w:szCs w:val="28"/>
                <w:lang w:eastAsia="ru-RU"/>
              </w:rPr>
              <w:t>40</w:t>
            </w:r>
            <w:r w:rsidRPr="00CB01C7">
              <w:rPr>
                <w:sz w:val="28"/>
                <w:szCs w:val="28"/>
                <w:lang w:val="en-US" w:eastAsia="ru-RU"/>
              </w:rPr>
              <w:t>-</w:t>
            </w:r>
            <w:r w:rsidRPr="00CB01C7">
              <w:rPr>
                <w:sz w:val="28"/>
                <w:szCs w:val="28"/>
                <w:lang w:eastAsia="ru-RU"/>
              </w:rPr>
              <w:t>125</w:t>
            </w:r>
            <w:r w:rsidRPr="00CB01C7">
              <w:rPr>
                <w:sz w:val="28"/>
                <w:szCs w:val="28"/>
                <w:lang w:val="en-US" w:eastAsia="ru-RU"/>
              </w:rPr>
              <w:t>/</w:t>
            </w:r>
            <w:r w:rsidRPr="00CB01C7">
              <w:rPr>
                <w:sz w:val="28"/>
                <w:szCs w:val="28"/>
                <w:lang w:eastAsia="ru-RU"/>
              </w:rPr>
              <w:t>142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EB1B2E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7E7F9C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F283F4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5,1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BCD9EB" w14:textId="77777777"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0,55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00E1A3" w14:textId="77777777" w:rsidR="007F3DD4" w:rsidRPr="007E7119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1500</w:t>
            </w:r>
          </w:p>
        </w:tc>
      </w:tr>
    </w:tbl>
    <w:p w14:paraId="7C01EFF0" w14:textId="77777777" w:rsidR="005D72FA" w:rsidRPr="007E7119" w:rsidRDefault="005D72FA" w:rsidP="004A3C32">
      <w:pPr>
        <w:suppressAutoHyphens w:val="0"/>
        <w:jc w:val="both"/>
        <w:rPr>
          <w:color w:val="000000"/>
          <w:sz w:val="28"/>
          <w:szCs w:val="28"/>
          <w:lang w:eastAsia="ru-RU"/>
        </w:rPr>
      </w:pPr>
    </w:p>
    <w:p w14:paraId="715ECE49" w14:textId="77777777" w:rsidR="004A3C32" w:rsidRDefault="000D2D2D" w:rsidP="00554F57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554F57">
        <w:rPr>
          <w:b/>
          <w:color w:val="000000"/>
          <w:sz w:val="28"/>
          <w:szCs w:val="28"/>
          <w:lang w:eastAsia="ru-RU"/>
        </w:rPr>
        <w:t xml:space="preserve">Тягодутьевые устройства (дымососы, вентиляторы) котельной «Модульная»   </w:t>
      </w:r>
    </w:p>
    <w:p w14:paraId="5D1CA959" w14:textId="77777777" w:rsidR="00554F57" w:rsidRPr="00B62C1F" w:rsidRDefault="00554F57" w:rsidP="00554F57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14:paraId="2F99ABA7" w14:textId="77777777" w:rsidR="004A3C32" w:rsidRDefault="000D2D2D" w:rsidP="00554F57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t>Таблица</w:t>
      </w:r>
      <w:r>
        <w:rPr>
          <w:color w:val="000000"/>
          <w:sz w:val="28"/>
          <w:szCs w:val="28"/>
          <w:lang w:eastAsia="ru-RU"/>
        </w:rPr>
        <w:t xml:space="preserve"> 2.1</w:t>
      </w:r>
      <w:r w:rsidR="00D72CAB">
        <w:rPr>
          <w:color w:val="000000"/>
          <w:sz w:val="28"/>
          <w:szCs w:val="28"/>
          <w:lang w:eastAsia="ru-RU"/>
        </w:rPr>
        <w:t>2</w:t>
      </w:r>
      <w:r>
        <w:rPr>
          <w:color w:val="000000"/>
          <w:sz w:val="28"/>
          <w:szCs w:val="28"/>
          <w:lang w:eastAsia="ru-RU"/>
        </w:rPr>
        <w:t>.</w:t>
      </w:r>
    </w:p>
    <w:p w14:paraId="355AE3DC" w14:textId="77777777" w:rsidR="005D72FA" w:rsidRPr="007E7119" w:rsidRDefault="005D72FA" w:rsidP="00554F57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1417"/>
        <w:gridCol w:w="1701"/>
        <w:gridCol w:w="1985"/>
      </w:tblGrid>
      <w:tr w:rsidR="00D10752" w14:paraId="1FD5C6AC" w14:textId="77777777" w:rsidTr="00554F57">
        <w:trPr>
          <w:trHeight w:val="240"/>
        </w:trPr>
        <w:tc>
          <w:tcPr>
            <w:tcW w:w="43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E43F9E" w14:textId="77777777" w:rsidR="007F3DD4" w:rsidRPr="00554F57" w:rsidRDefault="000D2D2D" w:rsidP="00554F57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br/>
              <w:t>котла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69824B" w14:textId="77777777" w:rsidR="007F3DD4" w:rsidRPr="00554F57" w:rsidRDefault="000D2D2D" w:rsidP="007F3DD4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Кол</w:t>
            </w:r>
            <w:r w:rsidR="00554F57">
              <w:rPr>
                <w:b/>
                <w:color w:val="000000"/>
                <w:sz w:val="28"/>
                <w:szCs w:val="28"/>
                <w:lang w:eastAsia="ru-RU"/>
              </w:rPr>
              <w:t>-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во, 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br/>
              <w:t>шт.</w:t>
            </w:r>
          </w:p>
        </w:tc>
        <w:tc>
          <w:tcPr>
            <w:tcW w:w="36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B82E51" w14:textId="77777777" w:rsidR="007F3DD4" w:rsidRPr="00554F57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Электродвигатель </w:t>
            </w:r>
          </w:p>
        </w:tc>
      </w:tr>
      <w:tr w:rsidR="00D10752" w14:paraId="21868BBA" w14:textId="77777777" w:rsidTr="00554F57">
        <w:trPr>
          <w:trHeight w:val="600"/>
        </w:trPr>
        <w:tc>
          <w:tcPr>
            <w:tcW w:w="4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3387E1" w14:textId="77777777" w:rsidR="007F3DD4" w:rsidRPr="00554F57" w:rsidRDefault="007F3DD4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F0A2F2" w14:textId="77777777" w:rsidR="007F3DD4" w:rsidRPr="00554F57" w:rsidRDefault="007F3DD4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A80072" w14:textId="77777777" w:rsidR="007F3DD4" w:rsidRPr="00554F57" w:rsidRDefault="000D2D2D" w:rsidP="00554F57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Мощ</w:t>
            </w:r>
            <w:r w:rsidR="00554F57">
              <w:rPr>
                <w:b/>
                <w:color w:val="000000"/>
                <w:sz w:val="28"/>
                <w:szCs w:val="28"/>
                <w:lang w:eastAsia="ru-RU"/>
              </w:rPr>
              <w:t>н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ость,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br/>
              <w:t>кВт 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25E9C9" w14:textId="77777777" w:rsidR="007F3DD4" w:rsidRPr="00554F57" w:rsidRDefault="000D2D2D" w:rsidP="00554F57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Скорость, 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br/>
              <w:t>об/мин.</w:t>
            </w:r>
          </w:p>
        </w:tc>
      </w:tr>
      <w:tr w:rsidR="00D10752" w14:paraId="79C66A64" w14:textId="77777777" w:rsidTr="00554F57">
        <w:trPr>
          <w:trHeight w:val="120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AB31E4" w14:textId="77777777" w:rsidR="007F3DD4" w:rsidRPr="00D360E7" w:rsidRDefault="000D2D2D" w:rsidP="00DC56F1">
            <w:pPr>
              <w:suppressAutoHyphens w:val="0"/>
              <w:spacing w:line="120" w:lineRule="atLeast"/>
              <w:jc w:val="both"/>
              <w:rPr>
                <w:sz w:val="28"/>
                <w:szCs w:val="28"/>
                <w:lang w:eastAsia="ru-RU"/>
              </w:rPr>
            </w:pPr>
            <w:r w:rsidRPr="00D360E7">
              <w:rPr>
                <w:color w:val="FF0000"/>
                <w:sz w:val="28"/>
                <w:szCs w:val="28"/>
                <w:lang w:eastAsia="ru-RU"/>
              </w:rPr>
              <w:t> </w:t>
            </w:r>
            <w:r w:rsidRPr="00D360E7">
              <w:rPr>
                <w:sz w:val="28"/>
                <w:szCs w:val="28"/>
                <w:lang w:eastAsia="ru-RU"/>
              </w:rPr>
              <w:t>Вентилятор котловой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A5D111" w14:textId="77777777" w:rsidR="007F3DD4" w:rsidRPr="00D360E7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525FD3" w14:textId="77777777" w:rsidR="007F3DD4" w:rsidRPr="00D360E7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331C03" w14:textId="77777777" w:rsidR="007F3DD4" w:rsidRPr="00D360E7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14:paraId="4BEC6D39" w14:textId="77777777" w:rsidR="004A3C32" w:rsidRPr="007E7119" w:rsidRDefault="000D2D2D" w:rsidP="004A3C32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7E7119">
        <w:rPr>
          <w:color w:val="000000"/>
          <w:sz w:val="28"/>
          <w:szCs w:val="28"/>
          <w:lang w:eastAsia="ru-RU"/>
        </w:rPr>
        <w:t> </w:t>
      </w:r>
    </w:p>
    <w:p w14:paraId="4826F6F4" w14:textId="77777777" w:rsidR="00554F57" w:rsidRDefault="000D2D2D" w:rsidP="00554F57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  <w:r w:rsidRPr="00554F57">
        <w:rPr>
          <w:b/>
          <w:color w:val="000000"/>
          <w:sz w:val="28"/>
          <w:szCs w:val="28"/>
          <w:lang w:eastAsia="ru-RU"/>
        </w:rPr>
        <w:t>Котельно</w:t>
      </w:r>
      <w:r w:rsidRPr="00554F57">
        <w:rPr>
          <w:b/>
          <w:color w:val="000000"/>
          <w:sz w:val="28"/>
          <w:szCs w:val="28"/>
          <w:lang w:eastAsia="ru-RU"/>
        </w:rPr>
        <w:t xml:space="preserve"> – вспомогательное оборудование котельной «Модульная»</w:t>
      </w:r>
      <w:r w:rsidR="00AF431E">
        <w:rPr>
          <w:color w:val="000000"/>
          <w:sz w:val="28"/>
          <w:szCs w:val="28"/>
          <w:lang w:eastAsia="ru-RU"/>
        </w:rPr>
        <w:t xml:space="preserve"> </w:t>
      </w:r>
      <w:r w:rsidR="00AF431E" w:rsidRPr="00927C0D">
        <w:rPr>
          <w:b/>
          <w:color w:val="000000"/>
          <w:sz w:val="28"/>
          <w:szCs w:val="28"/>
          <w:lang w:eastAsia="ru-RU"/>
        </w:rPr>
        <w:t>(</w:t>
      </w:r>
      <w:r w:rsidR="00AF431E">
        <w:rPr>
          <w:b/>
          <w:color w:val="000000"/>
          <w:sz w:val="28"/>
          <w:szCs w:val="28"/>
          <w:lang w:eastAsia="ru-RU"/>
        </w:rPr>
        <w:t>химводоподготовка, даэраторы, бойлеры</w:t>
      </w:r>
      <w:r w:rsidR="00AF431E" w:rsidRPr="00927C0D">
        <w:rPr>
          <w:b/>
          <w:color w:val="000000"/>
          <w:sz w:val="28"/>
          <w:szCs w:val="28"/>
          <w:lang w:eastAsia="ru-RU"/>
        </w:rPr>
        <w:t>)</w:t>
      </w:r>
    </w:p>
    <w:p w14:paraId="19DCC0EA" w14:textId="77777777" w:rsidR="00554F57" w:rsidRPr="00927C0D" w:rsidRDefault="00554F57" w:rsidP="00554F57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14:paraId="44E1956B" w14:textId="77777777" w:rsidR="004A3C32" w:rsidRDefault="000D2D2D" w:rsidP="00554F57">
      <w:pPr>
        <w:suppressAutoHyphens w:val="0"/>
        <w:jc w:val="center"/>
        <w:rPr>
          <w:sz w:val="28"/>
          <w:lang w:eastAsia="ru-RU"/>
        </w:rPr>
      </w:pPr>
      <w:r w:rsidRPr="005D24B7">
        <w:rPr>
          <w:sz w:val="28"/>
          <w:lang w:eastAsia="ru-RU"/>
        </w:rPr>
        <w:t>Таблица 2.</w:t>
      </w:r>
      <w:r>
        <w:rPr>
          <w:sz w:val="28"/>
          <w:lang w:eastAsia="ru-RU"/>
        </w:rPr>
        <w:t>1</w:t>
      </w:r>
      <w:r w:rsidR="00D72CAB">
        <w:rPr>
          <w:sz w:val="28"/>
          <w:lang w:eastAsia="ru-RU"/>
        </w:rPr>
        <w:t>3</w:t>
      </w:r>
      <w:r w:rsidRPr="005D24B7">
        <w:rPr>
          <w:sz w:val="28"/>
          <w:lang w:eastAsia="ru-RU"/>
        </w:rPr>
        <w:t>.</w:t>
      </w:r>
    </w:p>
    <w:p w14:paraId="1D2DFD7E" w14:textId="77777777" w:rsidR="005D72FA" w:rsidRPr="005D24B7" w:rsidRDefault="005D72FA" w:rsidP="00554F57">
      <w:pPr>
        <w:suppressAutoHyphens w:val="0"/>
        <w:jc w:val="center"/>
        <w:rPr>
          <w:sz w:val="28"/>
          <w:lang w:eastAsia="ru-RU"/>
        </w:r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3543"/>
        <w:gridCol w:w="993"/>
        <w:gridCol w:w="1134"/>
        <w:gridCol w:w="1984"/>
      </w:tblGrid>
      <w:tr w:rsidR="00D10752" w14:paraId="7628F832" w14:textId="77777777" w:rsidTr="00554F57">
        <w:trPr>
          <w:trHeight w:val="240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629987" w14:textId="77777777" w:rsidR="004A3C32" w:rsidRPr="00554F57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br/>
              <w:t>оборудования</w:t>
            </w:r>
          </w:p>
        </w:tc>
        <w:tc>
          <w:tcPr>
            <w:tcW w:w="354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A87FD9" w14:textId="77777777" w:rsidR="004A3C32" w:rsidRPr="00554F57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Тип</w:t>
            </w:r>
          </w:p>
          <w:p w14:paraId="603D7D53" w14:textId="77777777" w:rsidR="004A3C32" w:rsidRPr="00554F57" w:rsidRDefault="004A3C32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FDBCA9" w14:textId="77777777" w:rsidR="004A3C32" w:rsidRPr="00554F57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Кол-во,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br/>
              <w:t>шт.   </w:t>
            </w:r>
          </w:p>
        </w:tc>
        <w:tc>
          <w:tcPr>
            <w:tcW w:w="31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3B5B42" w14:textId="77777777" w:rsidR="004A3C32" w:rsidRPr="00554F57" w:rsidRDefault="000D2D2D" w:rsidP="00554F57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Техническая характеристика</w:t>
            </w:r>
          </w:p>
        </w:tc>
      </w:tr>
      <w:tr w:rsidR="00D10752" w14:paraId="482CAF24" w14:textId="77777777" w:rsidTr="00554F57">
        <w:trPr>
          <w:trHeight w:val="480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C694DF" w14:textId="77777777" w:rsidR="007F3DD4" w:rsidRPr="00554F57" w:rsidRDefault="007F3DD4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49E87C" w14:textId="77777777" w:rsidR="007F3DD4" w:rsidRPr="00554F57" w:rsidRDefault="007F3DD4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689CBC" w14:textId="77777777" w:rsidR="007F3DD4" w:rsidRPr="00554F57" w:rsidRDefault="007F3DD4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51C146" w14:textId="77777777" w:rsidR="007F3DD4" w:rsidRPr="00554F57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Объем,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br/>
              <w:t>куб. м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706056" w14:textId="77777777" w:rsidR="007F3DD4" w:rsidRPr="00554F57" w:rsidRDefault="000D2D2D" w:rsidP="00554F57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Поверхность, 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br/>
              <w:t>кв. м </w:t>
            </w:r>
          </w:p>
        </w:tc>
      </w:tr>
      <w:tr w:rsidR="00D10752" w14:paraId="34D9F4ED" w14:textId="77777777" w:rsidTr="00353C33">
        <w:trPr>
          <w:trHeight w:val="12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47C121" w14:textId="77777777" w:rsidR="007F3DD4" w:rsidRPr="00D360E7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 xml:space="preserve">ХВП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C91303" w14:textId="77777777" w:rsidR="007F3DD4" w:rsidRPr="00D360E7" w:rsidRDefault="000D2D2D" w:rsidP="00DC56F1">
            <w:pPr>
              <w:suppressAutoHyphens w:val="0"/>
              <w:spacing w:line="120" w:lineRule="atLeast"/>
              <w:ind w:right="-70"/>
              <w:rPr>
                <w:color w:val="000000"/>
                <w:sz w:val="28"/>
                <w:szCs w:val="28"/>
                <w:lang w:val="en-US" w:eastAsia="ru-RU"/>
              </w:rPr>
            </w:pPr>
            <w:r w:rsidRPr="00D360E7">
              <w:rPr>
                <w:sz w:val="28"/>
                <w:szCs w:val="28"/>
                <w:lang w:val="en-US" w:eastAsia="ru-RU"/>
              </w:rPr>
              <w:t>Gruenbeck</w:t>
            </w:r>
            <w:r w:rsidRPr="00D360E7">
              <w:rPr>
                <w:sz w:val="28"/>
                <w:szCs w:val="28"/>
                <w:lang w:val="en-US" w:eastAsia="ru-RU"/>
              </w:rPr>
              <w:t xml:space="preserve"> GENO-mat duo WF 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EB3607" w14:textId="77777777" w:rsidR="007F3DD4" w:rsidRPr="00D360E7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847F83" w14:textId="77777777" w:rsidR="007F3DD4" w:rsidRPr="00D360E7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0,28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1C9DAF" w14:textId="77777777" w:rsidR="007F3DD4" w:rsidRPr="00D360E7" w:rsidRDefault="007F3DD4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67905D32" w14:textId="77777777" w:rsidTr="00353C33">
        <w:trPr>
          <w:trHeight w:val="120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960456" w14:textId="77777777" w:rsidR="007F3DD4" w:rsidRPr="00D360E7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Теплообменник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3121B9" w14:textId="77777777" w:rsidR="007F3DD4" w:rsidRPr="00D360E7" w:rsidRDefault="000D2D2D" w:rsidP="00DC56F1">
            <w:pPr>
              <w:suppressAutoHyphens w:val="0"/>
              <w:spacing w:line="120" w:lineRule="atLeast"/>
              <w:ind w:right="-70"/>
              <w:jc w:val="both"/>
              <w:rPr>
                <w:color w:val="000000"/>
                <w:sz w:val="28"/>
                <w:szCs w:val="28"/>
                <w:lang w:val="en-US"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 xml:space="preserve">ТПиР – </w:t>
            </w:r>
            <w:r w:rsidRPr="00D360E7">
              <w:rPr>
                <w:color w:val="000000"/>
                <w:sz w:val="28"/>
                <w:szCs w:val="28"/>
                <w:lang w:val="en-US" w:eastAsia="ru-RU"/>
              </w:rPr>
              <w:t>S21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E77ED0" w14:textId="77777777" w:rsidR="007F3DD4" w:rsidRPr="00D360E7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D360E7">
              <w:rPr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F8CBC7" w14:textId="77777777" w:rsidR="007F3DD4" w:rsidRPr="00D360E7" w:rsidRDefault="007F3DD4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AE5F72" w14:textId="77777777" w:rsidR="007F3DD4" w:rsidRPr="00D360E7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20,88</w:t>
            </w:r>
          </w:p>
        </w:tc>
      </w:tr>
      <w:tr w:rsidR="00D10752" w14:paraId="33C11531" w14:textId="77777777" w:rsidTr="00353C33">
        <w:trPr>
          <w:trHeight w:val="120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543DA1" w14:textId="77777777" w:rsidR="007F3DD4" w:rsidRPr="00D360E7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Теплообменник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CD03A2" w14:textId="77777777" w:rsidR="007F3DD4" w:rsidRPr="00D360E7" w:rsidRDefault="000D2D2D" w:rsidP="00DC56F1">
            <w:pPr>
              <w:suppressAutoHyphens w:val="0"/>
              <w:spacing w:line="120" w:lineRule="atLeast"/>
              <w:ind w:right="-7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 xml:space="preserve">ТПиР – </w:t>
            </w:r>
            <w:r w:rsidRPr="00D360E7">
              <w:rPr>
                <w:color w:val="000000"/>
                <w:sz w:val="28"/>
                <w:szCs w:val="28"/>
                <w:lang w:val="en-US" w:eastAsia="ru-RU"/>
              </w:rPr>
              <w:t>S</w:t>
            </w:r>
            <w:r w:rsidRPr="00D360E7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1135E4" w14:textId="77777777" w:rsidR="007F3DD4" w:rsidRPr="00D360E7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D360E7">
              <w:rPr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4D5615" w14:textId="77777777" w:rsidR="007F3DD4" w:rsidRPr="00D360E7" w:rsidRDefault="007F3DD4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EC067A" w14:textId="77777777" w:rsidR="007F3DD4" w:rsidRPr="00D360E7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4,5</w:t>
            </w:r>
          </w:p>
        </w:tc>
      </w:tr>
    </w:tbl>
    <w:p w14:paraId="1156CC5A" w14:textId="77777777" w:rsidR="004A3C32" w:rsidRPr="007E7119" w:rsidRDefault="000D2D2D" w:rsidP="004A3C32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7E7119">
        <w:rPr>
          <w:color w:val="000000"/>
          <w:sz w:val="28"/>
          <w:szCs w:val="28"/>
          <w:lang w:eastAsia="ru-RU"/>
        </w:rPr>
        <w:t> </w:t>
      </w:r>
    </w:p>
    <w:p w14:paraId="49EA511E" w14:textId="77777777" w:rsidR="00554F57" w:rsidRDefault="00554F57" w:rsidP="004A3C32">
      <w:pPr>
        <w:suppressAutoHyphens w:val="0"/>
        <w:rPr>
          <w:color w:val="000000"/>
          <w:sz w:val="28"/>
          <w:szCs w:val="28"/>
          <w:lang w:eastAsia="ru-RU"/>
        </w:rPr>
      </w:pPr>
    </w:p>
    <w:p w14:paraId="3D36BD1F" w14:textId="77777777" w:rsidR="004A3C32" w:rsidRDefault="000D2D2D" w:rsidP="00554F57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554F57">
        <w:rPr>
          <w:b/>
          <w:color w:val="000000"/>
          <w:sz w:val="28"/>
          <w:szCs w:val="28"/>
          <w:lang w:eastAsia="ru-RU"/>
        </w:rPr>
        <w:t>Кип и А котельной «Модульная»</w:t>
      </w:r>
      <w:r w:rsidRPr="00B62C1F">
        <w:rPr>
          <w:color w:val="000000"/>
          <w:sz w:val="28"/>
          <w:szCs w:val="28"/>
          <w:lang w:eastAsia="ru-RU"/>
        </w:rPr>
        <w:t xml:space="preserve"> </w:t>
      </w:r>
    </w:p>
    <w:p w14:paraId="78022434" w14:textId="77777777" w:rsidR="005F3614" w:rsidRDefault="005F3614" w:rsidP="00554F57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14:paraId="0533C5D9" w14:textId="77777777" w:rsidR="004A3C32" w:rsidRDefault="000D2D2D" w:rsidP="00554F57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t>Таблица</w:t>
      </w:r>
      <w:r>
        <w:rPr>
          <w:color w:val="000000"/>
          <w:sz w:val="28"/>
          <w:szCs w:val="28"/>
          <w:lang w:eastAsia="ru-RU"/>
        </w:rPr>
        <w:t xml:space="preserve"> 2.1</w:t>
      </w:r>
      <w:r w:rsidR="00D72CAB">
        <w:rPr>
          <w:color w:val="000000"/>
          <w:sz w:val="28"/>
          <w:szCs w:val="28"/>
          <w:lang w:eastAsia="ru-RU"/>
        </w:rPr>
        <w:t>4</w:t>
      </w:r>
      <w:r>
        <w:rPr>
          <w:color w:val="000000"/>
          <w:sz w:val="28"/>
          <w:szCs w:val="28"/>
          <w:lang w:eastAsia="ru-RU"/>
        </w:rPr>
        <w:t>.</w:t>
      </w:r>
    </w:p>
    <w:p w14:paraId="2E39B920" w14:textId="77777777" w:rsidR="005D72FA" w:rsidRPr="00B62C1F" w:rsidRDefault="005D72FA" w:rsidP="00554F57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tbl>
      <w:tblPr>
        <w:tblW w:w="0" w:type="auto"/>
        <w:tblInd w:w="-3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7"/>
        <w:gridCol w:w="4394"/>
        <w:gridCol w:w="1276"/>
      </w:tblGrid>
      <w:tr w:rsidR="00D10752" w14:paraId="53642D1C" w14:textId="77777777" w:rsidTr="00554F57">
        <w:trPr>
          <w:trHeight w:val="360"/>
        </w:trPr>
        <w:tc>
          <w:tcPr>
            <w:tcW w:w="4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7FC94D" w14:textId="77777777" w:rsidR="00554F57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Наименование прибора</w:t>
            </w:r>
          </w:p>
          <w:p w14:paraId="7C5A9684" w14:textId="77777777" w:rsidR="007F3DD4" w:rsidRPr="00554F57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(приборы учета и регулирования)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4D366C" w14:textId="77777777" w:rsidR="007F3DD4" w:rsidRPr="00554F57" w:rsidRDefault="000D2D2D" w:rsidP="00DC56F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Код     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br/>
              <w:t>наименования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2D9970" w14:textId="77777777" w:rsidR="007F3DD4" w:rsidRPr="00554F57" w:rsidRDefault="000D2D2D" w:rsidP="00DC56F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Кол-во,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br/>
              <w:t>штук</w:t>
            </w:r>
          </w:p>
        </w:tc>
      </w:tr>
      <w:tr w:rsidR="00D10752" w14:paraId="4A8804B2" w14:textId="77777777" w:rsidTr="00554F57">
        <w:trPr>
          <w:trHeight w:val="24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2379B1" w14:textId="77777777" w:rsidR="007F3DD4" w:rsidRPr="00D360E7" w:rsidRDefault="000D2D2D" w:rsidP="00DC56F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 xml:space="preserve">Учет расхода </w:t>
            </w:r>
            <w:r w:rsidRPr="00D360E7">
              <w:rPr>
                <w:color w:val="000000"/>
                <w:sz w:val="28"/>
                <w:szCs w:val="28"/>
                <w:lang w:eastAsia="ru-RU"/>
              </w:rPr>
              <w:t>исходной воды   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005210" w14:textId="77777777" w:rsidR="007F3DD4" w:rsidRPr="00D360E7" w:rsidRDefault="000D2D2D" w:rsidP="00DC56F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360E7">
              <w:rPr>
                <w:sz w:val="28"/>
                <w:szCs w:val="28"/>
                <w:lang w:eastAsia="ru-RU"/>
              </w:rPr>
              <w:t>БТ – 50 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593D0E" w14:textId="77777777" w:rsidR="007F3DD4" w:rsidRPr="00D360E7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14:paraId="620AA9CC" w14:textId="77777777" w:rsidTr="00554F57">
        <w:trPr>
          <w:trHeight w:val="24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290CDC" w14:textId="77777777" w:rsidR="007F3DD4" w:rsidRPr="00D360E7" w:rsidRDefault="000D2D2D" w:rsidP="00DC56F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Учет расхода горячей воды    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DF38DA" w14:textId="77777777" w:rsidR="007F3DD4" w:rsidRPr="00D360E7" w:rsidRDefault="000D2D2D" w:rsidP="00DC56F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360E7">
              <w:rPr>
                <w:sz w:val="28"/>
                <w:szCs w:val="28"/>
                <w:lang w:eastAsia="ru-RU"/>
              </w:rPr>
              <w:t>ТМК – Н1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94D05F" w14:textId="77777777" w:rsidR="007F3DD4" w:rsidRPr="00D360E7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14:paraId="2885CE03" w14:textId="77777777" w:rsidTr="00554F57">
        <w:trPr>
          <w:trHeight w:val="24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20D66B" w14:textId="77777777" w:rsidR="007F3DD4" w:rsidRPr="00D360E7" w:rsidRDefault="000D2D2D" w:rsidP="00DC56F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Учет расхода газа            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CEA282" w14:textId="77777777" w:rsidR="007F3DD4" w:rsidRPr="00D360E7" w:rsidRDefault="000D2D2D" w:rsidP="00DC56F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Комплекс СГ-ЭКВз-Р-0,2-400/1,6 в составе:</w:t>
            </w:r>
          </w:p>
          <w:p w14:paraId="7E3D34AF" w14:textId="77777777" w:rsidR="007F3DD4" w:rsidRPr="00D360E7" w:rsidRDefault="000D2D2D" w:rsidP="00DC56F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-счетчик СГ-16М-400;</w:t>
            </w:r>
          </w:p>
          <w:p w14:paraId="0D1B0727" w14:textId="77777777" w:rsidR="007F3DD4" w:rsidRPr="00D360E7" w:rsidRDefault="000D2D2D" w:rsidP="00DC56F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-корректор ЕК 260.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EE1418" w14:textId="77777777" w:rsidR="007F3DD4" w:rsidRPr="00D360E7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14:paraId="1DF934F1" w14:textId="77777777" w:rsidTr="00554F57">
        <w:trPr>
          <w:trHeight w:val="24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3D1525" w14:textId="77777777" w:rsidR="007F3DD4" w:rsidRPr="00D360E7" w:rsidRDefault="000D2D2D" w:rsidP="00DC56F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Учет расхода тепловой энергии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60EDEE" w14:textId="77777777" w:rsidR="007F3DD4" w:rsidRPr="00D360E7" w:rsidRDefault="000D2D2D" w:rsidP="00DC56F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360E7">
              <w:rPr>
                <w:sz w:val="28"/>
                <w:szCs w:val="28"/>
                <w:lang w:eastAsia="ru-RU"/>
              </w:rPr>
              <w:t>ТМК – Н1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9493DC" w14:textId="77777777" w:rsidR="007F3DD4" w:rsidRPr="00D360E7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14:paraId="2A7C3516" w14:textId="77777777" w:rsidTr="00554F57">
        <w:trPr>
          <w:trHeight w:val="24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70C91B" w14:textId="77777777" w:rsidR="007F3DD4" w:rsidRPr="00D360E7" w:rsidRDefault="000D2D2D" w:rsidP="00DC56F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 xml:space="preserve">Учет расхода </w:t>
            </w:r>
            <w:r w:rsidRPr="00D360E7">
              <w:rPr>
                <w:color w:val="000000"/>
                <w:sz w:val="28"/>
                <w:szCs w:val="28"/>
                <w:lang w:eastAsia="ru-RU"/>
              </w:rPr>
              <w:t>электроэнергии  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DFFC8F" w14:textId="77777777" w:rsidR="00D360E7" w:rsidRPr="00D360E7" w:rsidRDefault="000D2D2D" w:rsidP="00D360E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360E7">
              <w:rPr>
                <w:sz w:val="28"/>
                <w:szCs w:val="28"/>
                <w:lang w:eastAsia="ru-RU"/>
              </w:rPr>
              <w:t>СЕ301R31</w:t>
            </w:r>
          </w:p>
          <w:p w14:paraId="64E8B537" w14:textId="77777777" w:rsidR="007F3DD4" w:rsidRPr="00D360E7" w:rsidRDefault="000D2D2D" w:rsidP="00D360E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360E7">
              <w:rPr>
                <w:sz w:val="28"/>
                <w:szCs w:val="28"/>
                <w:lang w:eastAsia="ru-RU"/>
              </w:rPr>
              <w:t>№9064019170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7CF2D2" w14:textId="77777777" w:rsidR="007F3DD4" w:rsidRPr="00D360E7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14:paraId="7A0D5BD0" w14:textId="77777777" w:rsidR="00554F57" w:rsidRDefault="000D2D2D" w:rsidP="00FF7E57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7E7119">
        <w:rPr>
          <w:color w:val="000000"/>
          <w:sz w:val="28"/>
          <w:szCs w:val="28"/>
          <w:lang w:eastAsia="ru-RU"/>
        </w:rPr>
        <w:t> </w:t>
      </w:r>
    </w:p>
    <w:p w14:paraId="6D883E0F" w14:textId="77777777" w:rsidR="00744C5D" w:rsidRDefault="00744C5D" w:rsidP="00554F57">
      <w:pPr>
        <w:suppressAutoHyphens w:val="0"/>
        <w:jc w:val="center"/>
        <w:rPr>
          <w:b/>
          <w:sz w:val="28"/>
          <w:szCs w:val="28"/>
          <w:lang w:eastAsia="ru-RU"/>
        </w:rPr>
      </w:pPr>
    </w:p>
    <w:p w14:paraId="1EC1BD43" w14:textId="77777777" w:rsidR="004A3C32" w:rsidRPr="00D360E7" w:rsidRDefault="000D2D2D" w:rsidP="00554F57">
      <w:pPr>
        <w:suppressAutoHyphens w:val="0"/>
        <w:jc w:val="center"/>
        <w:rPr>
          <w:b/>
          <w:sz w:val="28"/>
          <w:szCs w:val="28"/>
          <w:u w:val="single"/>
          <w:lang w:eastAsia="ru-RU"/>
        </w:rPr>
      </w:pPr>
      <w:r w:rsidRPr="00D360E7">
        <w:rPr>
          <w:b/>
          <w:sz w:val="28"/>
          <w:szCs w:val="28"/>
          <w:lang w:eastAsia="ru-RU"/>
        </w:rPr>
        <w:t>Источник водоснабжения:</w:t>
      </w:r>
    </w:p>
    <w:p w14:paraId="098677E7" w14:textId="77777777" w:rsidR="00554F57" w:rsidRPr="00184F5A" w:rsidRDefault="000D2D2D" w:rsidP="004A3C32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D360E7">
        <w:rPr>
          <w:sz w:val="28"/>
          <w:szCs w:val="28"/>
          <w:lang w:eastAsia="ru-RU"/>
        </w:rPr>
        <w:t>Централизованное в</w:t>
      </w:r>
      <w:r w:rsidR="00AF431E" w:rsidRPr="00D360E7">
        <w:rPr>
          <w:sz w:val="28"/>
          <w:szCs w:val="28"/>
          <w:lang w:eastAsia="ru-RU"/>
        </w:rPr>
        <w:t>одоснабжение г. Болохово</w:t>
      </w:r>
      <w:r w:rsidRPr="00D360E7">
        <w:rPr>
          <w:sz w:val="28"/>
          <w:szCs w:val="28"/>
          <w:lang w:eastAsia="ru-RU"/>
        </w:rPr>
        <w:t xml:space="preserve">, ООО </w:t>
      </w:r>
      <w:r w:rsidR="00744C5D">
        <w:rPr>
          <w:sz w:val="28"/>
          <w:szCs w:val="28"/>
          <w:lang w:eastAsia="ru-RU"/>
        </w:rPr>
        <w:t>«Акваресурс</w:t>
      </w:r>
      <w:r w:rsidRPr="00D360E7">
        <w:rPr>
          <w:sz w:val="28"/>
          <w:szCs w:val="28"/>
          <w:lang w:eastAsia="ru-RU"/>
        </w:rPr>
        <w:t>»</w:t>
      </w:r>
    </w:p>
    <w:p w14:paraId="06B2941D" w14:textId="77777777" w:rsidR="00554F57" w:rsidRPr="00554F57" w:rsidRDefault="00554F57" w:rsidP="00694179">
      <w:pPr>
        <w:suppressAutoHyphens w:val="0"/>
        <w:ind w:firstLine="284"/>
        <w:jc w:val="center"/>
        <w:rPr>
          <w:b/>
          <w:sz w:val="28"/>
          <w:szCs w:val="28"/>
          <w:lang w:eastAsia="ru-RU"/>
        </w:rPr>
      </w:pPr>
    </w:p>
    <w:p w14:paraId="0BE8E30C" w14:textId="77777777" w:rsidR="00694179" w:rsidRDefault="000D2D2D" w:rsidP="00F6215B">
      <w:pPr>
        <w:suppressAutoHyphens w:val="0"/>
        <w:ind w:firstLine="284"/>
        <w:jc w:val="center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К</w:t>
      </w:r>
      <w:r w:rsidR="00AF431E" w:rsidRPr="00554F57">
        <w:rPr>
          <w:b/>
          <w:bCs/>
          <w:color w:val="000000"/>
          <w:sz w:val="28"/>
          <w:szCs w:val="28"/>
          <w:lang w:eastAsia="ru-RU"/>
        </w:rPr>
        <w:t xml:space="preserve">отельная </w:t>
      </w:r>
      <w:r w:rsidR="00AC07D3" w:rsidRPr="00554F57">
        <w:rPr>
          <w:b/>
          <w:bCs/>
          <w:color w:val="000000"/>
          <w:sz w:val="28"/>
          <w:szCs w:val="28"/>
          <w:lang w:eastAsia="ru-RU"/>
        </w:rPr>
        <w:t>Центральная г.</w:t>
      </w:r>
      <w:r w:rsidR="00F6215B">
        <w:rPr>
          <w:b/>
          <w:bCs/>
          <w:color w:val="000000"/>
          <w:sz w:val="28"/>
          <w:szCs w:val="28"/>
          <w:lang w:eastAsia="ru-RU"/>
        </w:rPr>
        <w:t xml:space="preserve"> Болохово</w:t>
      </w:r>
    </w:p>
    <w:p w14:paraId="005AF3EB" w14:textId="77777777" w:rsidR="00554F57" w:rsidRPr="00554F57" w:rsidRDefault="00554F57" w:rsidP="00694179">
      <w:pPr>
        <w:suppressAutoHyphens w:val="0"/>
        <w:ind w:firstLine="284"/>
        <w:jc w:val="center"/>
        <w:rPr>
          <w:b/>
          <w:bCs/>
          <w:color w:val="000000"/>
          <w:sz w:val="28"/>
          <w:szCs w:val="28"/>
          <w:lang w:eastAsia="ru-RU"/>
        </w:rPr>
      </w:pPr>
    </w:p>
    <w:p w14:paraId="3C4C2675" w14:textId="77777777" w:rsidR="00694179" w:rsidRPr="006636DE" w:rsidRDefault="000D2D2D" w:rsidP="005F3614">
      <w:pPr>
        <w:suppressAutoHyphens w:val="0"/>
        <w:spacing w:line="276" w:lineRule="auto"/>
        <w:jc w:val="center"/>
        <w:rPr>
          <w:sz w:val="28"/>
          <w:szCs w:val="28"/>
          <w:lang w:eastAsia="ru-RU"/>
        </w:rPr>
      </w:pPr>
      <w:r w:rsidRPr="006636DE">
        <w:rPr>
          <w:sz w:val="28"/>
          <w:lang w:eastAsia="ru-RU"/>
        </w:rPr>
        <w:lastRenderedPageBreak/>
        <w:t>Таблица 2.</w:t>
      </w:r>
      <w:r w:rsidRPr="00955777">
        <w:rPr>
          <w:sz w:val="28"/>
          <w:lang w:eastAsia="ru-RU"/>
        </w:rPr>
        <w:t>1</w:t>
      </w:r>
      <w:r w:rsidR="00D72CAB" w:rsidRPr="006636DE">
        <w:rPr>
          <w:sz w:val="28"/>
          <w:lang w:eastAsia="ru-RU"/>
        </w:rPr>
        <w:t>5</w:t>
      </w:r>
      <w:r w:rsidRPr="006636DE">
        <w:rPr>
          <w:sz w:val="28"/>
          <w:lang w:eastAsia="ru-RU"/>
        </w:rPr>
        <w:t>.</w:t>
      </w:r>
    </w:p>
    <w:tbl>
      <w:tblPr>
        <w:tblpPr w:leftFromText="180" w:rightFromText="180" w:vertAnchor="text" w:tblpX="-318" w:tblpY="1"/>
        <w:tblOverlap w:val="never"/>
        <w:tblW w:w="10314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1842"/>
        <w:gridCol w:w="1986"/>
        <w:gridCol w:w="2693"/>
        <w:gridCol w:w="850"/>
      </w:tblGrid>
      <w:tr w:rsidR="00D10752" w14:paraId="17DDE249" w14:textId="77777777" w:rsidTr="004A5ED6">
        <w:trPr>
          <w:trHeight w:val="34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C372A" w14:textId="77777777" w:rsidR="006C3AD4" w:rsidRPr="006636DE" w:rsidRDefault="000D2D2D" w:rsidP="00767921">
            <w:pPr>
              <w:suppressAutoHyphens w:val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bookmarkStart w:id="1" w:name="RANGE!A1:P153"/>
            <w:bookmarkEnd w:id="1"/>
            <w:r w:rsidRPr="006636DE">
              <w:rPr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D1442" w14:textId="77777777" w:rsidR="006C3AD4" w:rsidRPr="006636DE" w:rsidRDefault="000D2D2D" w:rsidP="00767921">
            <w:pPr>
              <w:suppressAutoHyphens w:val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b/>
                <w:bCs/>
                <w:color w:val="000000"/>
                <w:sz w:val="28"/>
                <w:szCs w:val="28"/>
                <w:lang w:eastAsia="ru-RU"/>
              </w:rPr>
              <w:t>Наименование оборудования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F0530" w14:textId="77777777" w:rsidR="006C3AD4" w:rsidRPr="006636DE" w:rsidRDefault="000D2D2D" w:rsidP="00767921">
            <w:pPr>
              <w:suppressAutoHyphens w:val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b/>
                <w:bCs/>
                <w:color w:val="000000"/>
                <w:sz w:val="28"/>
                <w:szCs w:val="28"/>
                <w:lang w:eastAsia="ru-RU"/>
              </w:rPr>
              <w:t>Тип, марка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6DAC7" w14:textId="77777777" w:rsidR="006C3AD4" w:rsidRPr="006636DE" w:rsidRDefault="000D2D2D" w:rsidP="00767921">
            <w:pPr>
              <w:suppressAutoHyphens w:val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b/>
                <w:bCs/>
                <w:color w:val="000000"/>
                <w:sz w:val="28"/>
                <w:szCs w:val="28"/>
                <w:lang w:eastAsia="ru-RU"/>
              </w:rPr>
              <w:t>Завод</w:t>
            </w:r>
          </w:p>
          <w:p w14:paraId="1B83E40E" w14:textId="77777777" w:rsidR="006C3AD4" w:rsidRPr="006636DE" w:rsidRDefault="000D2D2D" w:rsidP="00554F57">
            <w:pPr>
              <w:suppressAutoHyphens w:val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b/>
                <w:bCs/>
                <w:color w:val="000000"/>
                <w:sz w:val="28"/>
                <w:szCs w:val="28"/>
                <w:lang w:eastAsia="ru-RU"/>
              </w:rPr>
              <w:t>изгот</w:t>
            </w:r>
            <w:r w:rsidR="00554F57" w:rsidRPr="006636DE">
              <w:rPr>
                <w:b/>
                <w:bCs/>
                <w:color w:val="000000"/>
                <w:sz w:val="28"/>
                <w:szCs w:val="28"/>
                <w:lang w:eastAsia="ru-RU"/>
              </w:rPr>
              <w:t>овите</w:t>
            </w:r>
            <w:r w:rsidRPr="006636DE">
              <w:rPr>
                <w:b/>
                <w:bCs/>
                <w:color w:val="000000"/>
                <w:sz w:val="28"/>
                <w:szCs w:val="28"/>
                <w:lang w:eastAsia="ru-RU"/>
              </w:rPr>
              <w:t>ль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0A5CF" w14:textId="77777777" w:rsidR="006C3AD4" w:rsidRPr="006636DE" w:rsidRDefault="000D2D2D" w:rsidP="00767921">
            <w:pPr>
              <w:suppressAutoHyphens w:val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b/>
                <w:bCs/>
                <w:color w:val="000000"/>
                <w:sz w:val="28"/>
                <w:szCs w:val="28"/>
                <w:lang w:eastAsia="ru-RU"/>
              </w:rPr>
              <w:t>Технические характеристики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5BCEF" w14:textId="77777777" w:rsidR="006C3AD4" w:rsidRPr="006636DE" w:rsidRDefault="000D2D2D" w:rsidP="00767921">
            <w:pPr>
              <w:suppressAutoHyphens w:val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b/>
                <w:bCs/>
                <w:color w:val="000000"/>
                <w:sz w:val="28"/>
                <w:szCs w:val="28"/>
                <w:lang w:eastAsia="ru-RU"/>
              </w:rPr>
              <w:t>Кол-во, шт.</w:t>
            </w:r>
          </w:p>
        </w:tc>
      </w:tr>
      <w:tr w:rsidR="00D10752" w14:paraId="0AE56E08" w14:textId="77777777" w:rsidTr="004A5ED6">
        <w:trPr>
          <w:trHeight w:val="641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ECC9B" w14:textId="77777777" w:rsidR="006C3AD4" w:rsidRPr="006636DE" w:rsidRDefault="006C3AD4" w:rsidP="00767921">
            <w:pPr>
              <w:suppressAutoHyphens w:val="0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C3818" w14:textId="77777777" w:rsidR="006C3AD4" w:rsidRPr="006636DE" w:rsidRDefault="006C3AD4" w:rsidP="00767921">
            <w:pPr>
              <w:suppressAutoHyphens w:val="0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0A5C4" w14:textId="77777777" w:rsidR="006C3AD4" w:rsidRPr="006636DE" w:rsidRDefault="006C3AD4" w:rsidP="00767921">
            <w:pPr>
              <w:suppressAutoHyphens w:val="0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4411E" w14:textId="77777777" w:rsidR="006C3AD4" w:rsidRPr="006636DE" w:rsidRDefault="006C3AD4" w:rsidP="00767921">
            <w:pPr>
              <w:suppressAutoHyphens w:val="0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311E9" w14:textId="77777777" w:rsidR="006C3AD4" w:rsidRPr="006636DE" w:rsidRDefault="006C3AD4" w:rsidP="00767921">
            <w:pPr>
              <w:suppressAutoHyphens w:val="0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2F4C8" w14:textId="77777777" w:rsidR="006C3AD4" w:rsidRPr="006636DE" w:rsidRDefault="006C3AD4" w:rsidP="00767921">
            <w:pPr>
              <w:suppressAutoHyphens w:val="0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03269BF3" w14:textId="77777777" w:rsidTr="004A5ED6">
        <w:trPr>
          <w:trHeight w:val="315"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AE66D" w14:textId="77777777" w:rsidR="00694179" w:rsidRPr="006636DE" w:rsidRDefault="000D2D2D" w:rsidP="00554F57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6636DE">
              <w:rPr>
                <w:b/>
                <w:bCs/>
                <w:sz w:val="28"/>
                <w:szCs w:val="28"/>
                <w:lang w:eastAsia="ru-RU"/>
              </w:rPr>
              <w:t>Тепловое оборудование</w:t>
            </w:r>
          </w:p>
        </w:tc>
      </w:tr>
      <w:tr w:rsidR="00D10752" w14:paraId="540BF058" w14:textId="77777777" w:rsidTr="004A5ED6">
        <w:trPr>
          <w:trHeight w:val="15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95D2A" w14:textId="77777777" w:rsidR="006C3AD4" w:rsidRPr="006636DE" w:rsidRDefault="000D2D2D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814AF" w14:textId="77777777" w:rsidR="006C3AD4" w:rsidRPr="006636DE" w:rsidRDefault="000D2D2D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Котел водогрейный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E7B3B" w14:textId="77777777" w:rsidR="006C3AD4" w:rsidRPr="006636DE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ТУРБОТЕРМ-ГАРАНТ (ТТГ-5000)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A515D" w14:textId="77777777" w:rsidR="006C3AD4" w:rsidRPr="006636DE" w:rsidRDefault="000D2D2D" w:rsidP="00554F5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ГК "РЭМЭКС"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028D7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Q = 5 МВт, </w:t>
            </w:r>
          </w:p>
          <w:p w14:paraId="2E4B8198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КПД - 92%,</w:t>
            </w:r>
          </w:p>
          <w:p w14:paraId="21B7749E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мах t на выходе  -  95-115 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 xml:space="preserve">о 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С </w:t>
            </w:r>
          </w:p>
          <w:p w14:paraId="1601A76B" w14:textId="77777777" w:rsidR="006C3AD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t 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 ух. газов при ном. пр-ти  - 170 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07B6D" w14:textId="77777777" w:rsidR="006C3AD4" w:rsidRPr="006636DE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14:paraId="110056FD" w14:textId="77777777" w:rsidTr="004A5ED6">
        <w:trPr>
          <w:trHeight w:val="15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04173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BBEAE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Котел 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>водогрейный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EF43F" w14:textId="77777777"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ТУРБОТЕРМ-ГАРАНТ (ТТГ-4000)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D0953" w14:textId="77777777"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ГК "РЭМЭКС"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B9956" w14:textId="4725268A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64DD3EE2" wp14:editId="0A5DAF92">
                  <wp:simplePos x="0" y="0"/>
                  <wp:positionH relativeFrom="column">
                    <wp:posOffset>1933575</wp:posOffset>
                  </wp:positionH>
                  <wp:positionV relativeFrom="paragraph">
                    <wp:posOffset>447675</wp:posOffset>
                  </wp:positionV>
                  <wp:extent cx="390525" cy="266700"/>
                  <wp:effectExtent l="0" t="0" r="0" b="0"/>
                  <wp:wrapNone/>
                  <wp:docPr id="6" name="Text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xtBox 1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431E" w:rsidRPr="006636DE">
              <w:rPr>
                <w:color w:val="000000"/>
                <w:sz w:val="28"/>
                <w:szCs w:val="28"/>
                <w:lang w:eastAsia="ru-RU"/>
              </w:rPr>
              <w:t xml:space="preserve">Q = 5 МВт, </w:t>
            </w:r>
          </w:p>
          <w:p w14:paraId="3E462619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КПД - 92%;</w:t>
            </w:r>
          </w:p>
          <w:p w14:paraId="24306D38" w14:textId="77777777"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 мах t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 на выходе -  95-115 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>С;                    t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 ух. газов при ном. пр-ти  - 170 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AB28A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14:paraId="105E0FA9" w14:textId="77777777" w:rsidTr="004A5ED6">
        <w:trPr>
          <w:trHeight w:val="4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5EF51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AD43C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Котел водогрейный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CEB84" w14:textId="77777777"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ТУРБОТЕРМ-ГАРАНТ (ТТГ-1000)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43277" w14:textId="77777777"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ГК "РЭМЭКС"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107D4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Q = 1 МВт, </w:t>
            </w:r>
          </w:p>
          <w:p w14:paraId="2A460897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КПД - 92%;</w:t>
            </w:r>
          </w:p>
          <w:p w14:paraId="5BC441A6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мах t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 на выходе -  95-115 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>С ;</w:t>
            </w:r>
          </w:p>
          <w:p w14:paraId="1317715F" w14:textId="77777777"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t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 ух. газов при ном. пр-ти  - 170 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С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50ADA" w14:textId="77777777" w:rsidR="005F3614" w:rsidRPr="006636DE" w:rsidRDefault="005F3614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3A1A6823" w14:textId="77777777" w:rsidTr="004A5ED6">
        <w:trPr>
          <w:trHeight w:val="17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B7E4C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8CA0E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Пластинчатый теплообменник, разборный,  системы отопления №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C4783" w14:textId="77777777"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sz w:val="28"/>
                <w:szCs w:val="28"/>
                <w:lang w:eastAsia="ru-RU"/>
              </w:rPr>
              <w:t>НТ151НМ-11Р-89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050EC" w14:textId="77777777"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sz w:val="28"/>
                <w:szCs w:val="28"/>
                <w:lang w:eastAsia="ru-RU"/>
              </w:rPr>
              <w:t>Эл Эйч Инжиниринг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D2987" w14:textId="77777777"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sz w:val="28"/>
                <w:szCs w:val="28"/>
                <w:lang w:eastAsia="ru-RU"/>
              </w:rPr>
              <w:t>Q =4,4 МВт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EF7EF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14:paraId="7F7F44CF" w14:textId="77777777" w:rsidTr="004A5ED6">
        <w:trPr>
          <w:trHeight w:val="18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9D82A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687BE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Пластинчатый теплообменник, разборный,  системы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 отопления № 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25E9D" w14:textId="77777777" w:rsidR="005F3614" w:rsidRPr="006636DE" w:rsidRDefault="000D2D2D" w:rsidP="005F361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6636DE">
              <w:rPr>
                <w:sz w:val="28"/>
                <w:szCs w:val="28"/>
                <w:lang w:val="en-US" w:eastAsia="ru-RU"/>
              </w:rPr>
              <w:t>SH102ML-1P-65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477AB" w14:textId="77777777"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sz w:val="28"/>
                <w:szCs w:val="28"/>
                <w:lang w:eastAsia="ru-RU"/>
              </w:rPr>
              <w:t>Эл Эйч Инжиниринг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F8B4D" w14:textId="77777777"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sz w:val="28"/>
                <w:szCs w:val="28"/>
                <w:lang w:val="en-US" w:eastAsia="ru-RU"/>
              </w:rPr>
              <w:t>Q=2.75</w:t>
            </w:r>
            <w:r w:rsidRPr="006636DE">
              <w:rPr>
                <w:sz w:val="28"/>
                <w:szCs w:val="28"/>
                <w:lang w:eastAsia="ru-RU"/>
              </w:rPr>
              <w:t>МВт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FDAF1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14:paraId="02A92367" w14:textId="77777777" w:rsidTr="004A5ED6">
        <w:trPr>
          <w:trHeight w:val="144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FC3BE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52451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Пластинчатый теплообменник, разборный,  системы ГВС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F1E88" w14:textId="77777777" w:rsidR="005F3614" w:rsidRPr="006636DE" w:rsidRDefault="000D2D2D" w:rsidP="005F3614">
            <w:pPr>
              <w:suppressAutoHyphens w:val="0"/>
              <w:jc w:val="center"/>
              <w:rPr>
                <w:sz w:val="28"/>
                <w:szCs w:val="28"/>
                <w:lang w:val="en-US" w:eastAsia="ru-RU"/>
              </w:rPr>
            </w:pPr>
            <w:r w:rsidRPr="006636DE">
              <w:rPr>
                <w:sz w:val="28"/>
                <w:szCs w:val="28"/>
                <w:lang w:eastAsia="ru-RU"/>
              </w:rPr>
              <w:t> </w:t>
            </w:r>
            <w:r w:rsidRPr="006636DE">
              <w:rPr>
                <w:sz w:val="28"/>
                <w:szCs w:val="28"/>
                <w:lang w:val="en-US" w:eastAsia="ru-RU"/>
              </w:rPr>
              <w:t>SH041ML-1P-15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2F87D" w14:textId="77777777" w:rsidR="005F3614" w:rsidRPr="006636DE" w:rsidRDefault="000D2D2D" w:rsidP="005F361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6636DE">
              <w:rPr>
                <w:sz w:val="28"/>
                <w:szCs w:val="28"/>
                <w:lang w:eastAsia="ru-RU"/>
              </w:rPr>
              <w:t>Эл Эйч Инжиниринг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385E9" w14:textId="77777777"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sz w:val="28"/>
                <w:szCs w:val="28"/>
                <w:lang w:eastAsia="ru-RU"/>
              </w:rPr>
              <w:t>Q = 0.</w:t>
            </w:r>
            <w:r w:rsidRPr="006636DE">
              <w:rPr>
                <w:sz w:val="28"/>
                <w:szCs w:val="28"/>
                <w:lang w:val="en-US" w:eastAsia="ru-RU"/>
              </w:rPr>
              <w:t>25</w:t>
            </w:r>
            <w:r w:rsidRPr="006636DE">
              <w:rPr>
                <w:sz w:val="28"/>
                <w:szCs w:val="28"/>
                <w:lang w:eastAsia="ru-RU"/>
              </w:rPr>
              <w:t xml:space="preserve"> МВт</w:t>
            </w:r>
          </w:p>
          <w:p w14:paraId="688525D1" w14:textId="77777777"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8AB86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14:paraId="30BF90DB" w14:textId="77777777" w:rsidTr="004A5ED6">
        <w:trPr>
          <w:trHeight w:val="14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FD33A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72360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Насос котловой (зимний)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4F969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Etanom 100-160 G11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0FB53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ООО KSB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6723F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G = 390 м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/ч, </w:t>
            </w:r>
          </w:p>
          <w:p w14:paraId="2399C596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Н = 20,0 м в. ст.                                Эл. двигатель:  </w:t>
            </w:r>
          </w:p>
          <w:p w14:paraId="5D3DD824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N = 30 кВт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9D650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14:paraId="2DE30FCC" w14:textId="77777777" w:rsidTr="004A5ED6">
        <w:trPr>
          <w:trHeight w:val="139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4FA93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lastRenderedPageBreak/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ADAB26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Насос котловой (летний)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BB129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Etaline 040-160/302 G11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8625C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OOO KSB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255EA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G = 26,0 м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/ч, </w:t>
            </w:r>
          </w:p>
          <w:p w14:paraId="1126BA77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Н = 20 м в. ст.                                Эл. двигатель:  </w:t>
            </w:r>
          </w:p>
          <w:p w14:paraId="15CC3383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N = 3,0 кВт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0D89E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14:paraId="42C932D6" w14:textId="77777777" w:rsidTr="004A5ED6">
        <w:trPr>
          <w:trHeight w:val="1404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1DC3F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5CB669B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Насос сетевой системы отопления №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C1CC1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Etanom 100-200 G11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7E6C9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OOO KSB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DA295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G = 320 м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/ч, </w:t>
            </w:r>
          </w:p>
          <w:p w14:paraId="149307BF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Н = 45 м в. ст.                                Эл. двигатель:  </w:t>
            </w:r>
          </w:p>
          <w:p w14:paraId="679CE727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N = 55 кВт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CA8ED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14:paraId="10B71B10" w14:textId="77777777" w:rsidTr="004A5ED6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BB0120F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B1ACE0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Насос сетовой системы отопления № 2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20EFF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Etanom 80-200 G11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65621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OOO KSB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315D0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G = 200 м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/ч, </w:t>
            </w:r>
          </w:p>
          <w:p w14:paraId="0148C700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Н = 45 м в. ст.                                Эл. двигатель:  </w:t>
            </w:r>
          </w:p>
          <w:p w14:paraId="6006F6FB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N = 37 кВт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DECEE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14:paraId="07E17FF2" w14:textId="77777777" w:rsidTr="004A5ED6">
        <w:trPr>
          <w:trHeight w:val="375"/>
        </w:trPr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B95FBEB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3EE4EAC" w14:textId="77777777" w:rsidR="005F3614" w:rsidRPr="006636DE" w:rsidRDefault="005F3614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84CF055" w14:textId="77777777" w:rsidR="005F3614" w:rsidRPr="006636DE" w:rsidRDefault="005F3614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CAA2D" w14:textId="77777777" w:rsidR="005F3614" w:rsidRPr="006636DE" w:rsidRDefault="005F3614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923CB" w14:textId="77777777" w:rsidR="005F3614" w:rsidRPr="006636DE" w:rsidRDefault="005F3614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ED301" w14:textId="77777777" w:rsidR="005F3614" w:rsidRPr="006636DE" w:rsidRDefault="005F3614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0050CEDC" w14:textId="77777777" w:rsidTr="004A5ED6">
        <w:trPr>
          <w:trHeight w:val="69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F60B54" w14:textId="77777777" w:rsidR="005F3614" w:rsidRPr="00F6215B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1D90FD" w14:textId="77777777"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5011CD" w14:textId="77777777"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7C1C8" w14:textId="77777777"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20D77" w14:textId="77777777"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B7914" w14:textId="77777777"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10752" w14:paraId="36F316B4" w14:textId="77777777" w:rsidTr="004A5ED6">
        <w:trPr>
          <w:trHeight w:val="15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C7230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5571FB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Насос системы ГВС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28A8B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Etaline 050-250/1102 G11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9C09B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OOO KSB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EA012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G = 35 м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/ч, </w:t>
            </w:r>
          </w:p>
          <w:p w14:paraId="3B3FC15C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Н = 50 м в. т.                                Эл. двигатель: </w:t>
            </w:r>
          </w:p>
          <w:p w14:paraId="17E9C9B4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N = 11,0 кВт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BCBB7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14:paraId="5F87B1AD" w14:textId="77777777" w:rsidTr="004A5ED6">
        <w:trPr>
          <w:trHeight w:val="142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ACE89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7921AC2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Подпиточный насос 2-го             контура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97F22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Etaline 050-250/752 G11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F2274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99395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G = 22,11 м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/ч, </w:t>
            </w:r>
          </w:p>
          <w:p w14:paraId="6CAF93FE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Н = 49,4 м в. ст.                                Эл. двигатель:  </w:t>
            </w:r>
          </w:p>
          <w:p w14:paraId="26CD6173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N = 7,5 кВт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03B17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14:paraId="71B5BEED" w14:textId="77777777" w:rsidTr="004A5ED6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3B82F42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F9E904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Повысительный насос 1-го             контура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D29FA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AQVAJET 132M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02879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D7CD4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G = 0-4 м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/ч, </w:t>
            </w:r>
          </w:p>
          <w:p w14:paraId="46BAA6CF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Н = 48-30м в. ст.                                Эл. двигатель:  </w:t>
            </w:r>
          </w:p>
          <w:p w14:paraId="019E2C38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N = 1,49 кВт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30BBB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14:paraId="031F157A" w14:textId="77777777" w:rsidTr="004A5ED6">
        <w:trPr>
          <w:trHeight w:val="375"/>
        </w:trPr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46A8611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5A61510" w14:textId="77777777"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F82ED51" w14:textId="77777777"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7027C" w14:textId="77777777"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72284" w14:textId="77777777"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40921" w14:textId="77777777"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10752" w14:paraId="305C2250" w14:textId="77777777" w:rsidTr="004A5ED6">
        <w:trPr>
          <w:trHeight w:val="4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879EAB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DEEC8D" w14:textId="77777777"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25B351" w14:textId="77777777"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CF8F4" w14:textId="77777777"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769E8" w14:textId="77777777"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6A4C7" w14:textId="77777777"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10752" w14:paraId="2085B735" w14:textId="77777777" w:rsidTr="004A5ED6">
        <w:trPr>
          <w:trHeight w:val="109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D1D7E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816115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Моноблочная установка умягчения воды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65B91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LM7-FM/(21х62)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383BF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Центр вод.  технологий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20776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501E0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14:paraId="294F1D3F" w14:textId="77777777" w:rsidTr="004A5ED6">
        <w:trPr>
          <w:trHeight w:val="110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23502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4875E0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Бак расширительный мембранный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EFEA6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Reflex N 1000/6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BEBD6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3602A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V = 1000 л, Р = 6 бар, t = 120 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CE2A1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14:paraId="26FC2626" w14:textId="77777777" w:rsidTr="004A5ED6">
        <w:trPr>
          <w:trHeight w:val="88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1BCCC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54BFD1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Бак-аккумулятор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F895F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903-3-03С.91 БА-528.00.000-06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5D02F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090A2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V = 25 м3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996D5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14:paraId="359DE2D6" w14:textId="77777777" w:rsidTr="004A5ED6">
        <w:trPr>
          <w:trHeight w:val="8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03F32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952E44" w14:textId="77777777"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Труба дымовая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CBD06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C4C3F" w14:textId="77777777" w:rsidR="005F3614" w:rsidRPr="006636DE" w:rsidRDefault="000D2D2D" w:rsidP="005F3614">
            <w:pPr>
              <w:suppressAutoHyphens w:val="0"/>
              <w:ind w:left="-100" w:firstLine="10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5E826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Ø 426х8 ГОСТ 10704-91*                                       Н = 25 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7DCC8" w14:textId="77777777"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14:paraId="3C28EABB" w14:textId="77777777" w:rsidTr="004A5ED6">
        <w:trPr>
          <w:trHeight w:val="9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40117" w14:textId="77777777" w:rsidR="005F3614" w:rsidRPr="00F61A80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61A80">
              <w:rPr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7A7E8F" w14:textId="77777777" w:rsidR="005F3614" w:rsidRPr="00F61A80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F61A80">
              <w:rPr>
                <w:color w:val="000000"/>
                <w:sz w:val="28"/>
                <w:szCs w:val="28"/>
                <w:lang w:eastAsia="ru-RU"/>
              </w:rPr>
              <w:t>Труба дымовая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61E6C" w14:textId="77777777" w:rsidR="005F3614" w:rsidRPr="00F61A80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61A8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9F36B" w14:textId="77777777" w:rsidR="005F3614" w:rsidRPr="00F61A80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61A8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C3613" w14:textId="77777777" w:rsidR="005F3614" w:rsidRPr="00F61A80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61A80">
              <w:rPr>
                <w:color w:val="000000"/>
                <w:sz w:val="28"/>
                <w:szCs w:val="28"/>
                <w:lang w:eastAsia="ru-RU"/>
              </w:rPr>
              <w:t xml:space="preserve">Ø 720х8 ГОСТ 10704-91*              </w:t>
            </w:r>
            <w:r w:rsidRPr="00F61A80">
              <w:rPr>
                <w:color w:val="000000"/>
                <w:sz w:val="28"/>
                <w:szCs w:val="28"/>
                <w:lang w:eastAsia="ru-RU"/>
              </w:rPr>
              <w:t xml:space="preserve">                         Н = 27 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34773" w14:textId="77777777" w:rsidR="005F3614" w:rsidRPr="00F61A80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61A80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</w:tbl>
    <w:p w14:paraId="08C1ED9D" w14:textId="77777777" w:rsidR="00344351" w:rsidRPr="00F6215B" w:rsidRDefault="00344351" w:rsidP="00344351">
      <w:pPr>
        <w:suppressAutoHyphens w:val="0"/>
        <w:rPr>
          <w:vanish/>
          <w:highlight w:val="yellow"/>
          <w:lang w:eastAsia="ru-RU"/>
        </w:rPr>
      </w:pPr>
    </w:p>
    <w:tbl>
      <w:tblPr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83"/>
        <w:gridCol w:w="28"/>
        <w:gridCol w:w="14"/>
        <w:gridCol w:w="2396"/>
        <w:gridCol w:w="1842"/>
        <w:gridCol w:w="1700"/>
        <w:gridCol w:w="7"/>
        <w:gridCol w:w="276"/>
        <w:gridCol w:w="1984"/>
        <w:gridCol w:w="1419"/>
      </w:tblGrid>
      <w:tr w:rsidR="00D10752" w14:paraId="39ED5A0F" w14:textId="77777777" w:rsidTr="00767921">
        <w:trPr>
          <w:trHeight w:val="195"/>
        </w:trPr>
        <w:tc>
          <w:tcPr>
            <w:tcW w:w="10349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5662C" w14:textId="77777777" w:rsidR="00694179" w:rsidRPr="00F61A80" w:rsidRDefault="000D2D2D" w:rsidP="00E92874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F61A80">
              <w:rPr>
                <w:b/>
                <w:sz w:val="28"/>
                <w:szCs w:val="28"/>
                <w:lang w:eastAsia="ru-RU"/>
              </w:rPr>
              <w:t>Приборы учета</w:t>
            </w:r>
          </w:p>
        </w:tc>
      </w:tr>
      <w:tr w:rsidR="00D10752" w14:paraId="46B8C605" w14:textId="77777777" w:rsidTr="006C3AD4">
        <w:trPr>
          <w:trHeight w:val="322"/>
        </w:trPr>
        <w:tc>
          <w:tcPr>
            <w:tcW w:w="7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4D481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7937A7" w14:textId="77777777" w:rsidR="006C3AD4" w:rsidRPr="00F61A80" w:rsidRDefault="000D2D2D" w:rsidP="00E9287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 xml:space="preserve">Счетчик </w:t>
            </w:r>
            <w:r w:rsidRPr="00F61A80">
              <w:rPr>
                <w:sz w:val="28"/>
                <w:szCs w:val="28"/>
                <w:lang w:eastAsia="ru-RU"/>
              </w:rPr>
              <w:lastRenderedPageBreak/>
              <w:t>холодной воды электромагнитный, фланц</w:t>
            </w:r>
            <w:r w:rsidR="00E92874" w:rsidRPr="00F61A80">
              <w:rPr>
                <w:sz w:val="28"/>
                <w:szCs w:val="28"/>
                <w:lang w:eastAsia="ru-RU"/>
              </w:rPr>
              <w:t>евый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8AC87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lastRenderedPageBreak/>
              <w:t>ВСЭ-И</w:t>
            </w:r>
          </w:p>
        </w:tc>
        <w:tc>
          <w:tcPr>
            <w:tcW w:w="19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F8CFD" w14:textId="77777777" w:rsidR="00E92874" w:rsidRPr="00F61A80" w:rsidRDefault="000D2D2D" w:rsidP="00E9287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ЗАО "Тепло</w:t>
            </w:r>
          </w:p>
          <w:p w14:paraId="5330867F" w14:textId="77777777" w:rsidR="006C3AD4" w:rsidRPr="00F61A80" w:rsidRDefault="000D2D2D" w:rsidP="00E9287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lastRenderedPageBreak/>
              <w:t>водомер"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4A602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lastRenderedPageBreak/>
              <w:t>Ду = 50 мм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15578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22A5A556" w14:textId="77777777" w:rsidTr="005F3614">
        <w:trPr>
          <w:trHeight w:val="1086"/>
        </w:trPr>
        <w:tc>
          <w:tcPr>
            <w:tcW w:w="72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17719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1C92C649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DADF2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8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6E511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EBA4D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E295C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10752" w14:paraId="4DED1455" w14:textId="77777777" w:rsidTr="006C3AD4">
        <w:trPr>
          <w:trHeight w:val="342"/>
        </w:trPr>
        <w:tc>
          <w:tcPr>
            <w:tcW w:w="72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491D5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1B7E0E" w14:textId="77777777" w:rsidR="006C3AD4" w:rsidRPr="00F61A80" w:rsidRDefault="000D2D2D" w:rsidP="00E9287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Счетчик горячей воды электромагнитный, фланц</w:t>
            </w:r>
            <w:r w:rsidR="00E92874" w:rsidRPr="00F61A80">
              <w:rPr>
                <w:sz w:val="28"/>
                <w:szCs w:val="28"/>
                <w:lang w:eastAsia="ru-RU"/>
              </w:rPr>
              <w:t>евый</w:t>
            </w:r>
            <w:r w:rsidRPr="00F61A80">
              <w:rPr>
                <w:sz w:val="28"/>
                <w:szCs w:val="28"/>
                <w:lang w:eastAsia="ru-RU"/>
              </w:rPr>
              <w:t xml:space="preserve"> в комплекте с теплосчетчиком ВТЭ-1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FCB95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ВСЭ-БИ</w:t>
            </w:r>
          </w:p>
        </w:tc>
        <w:tc>
          <w:tcPr>
            <w:tcW w:w="198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1ED92" w14:textId="77777777" w:rsidR="00E9287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ЗАО "Тепло</w:t>
            </w:r>
          </w:p>
          <w:p w14:paraId="5C33B6BB" w14:textId="77777777" w:rsidR="006C3AD4" w:rsidRPr="00F61A80" w:rsidRDefault="000D2D2D" w:rsidP="00E9287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водомер"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602B8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Ду = 150 мм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32987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D10752" w14:paraId="031ADCCE" w14:textId="77777777" w:rsidTr="006C3AD4">
        <w:trPr>
          <w:trHeight w:val="1152"/>
        </w:trPr>
        <w:tc>
          <w:tcPr>
            <w:tcW w:w="72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D720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62169CB9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74498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F3777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F8535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605D6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051F1C01" w14:textId="77777777" w:rsidTr="006C3AD4">
        <w:trPr>
          <w:trHeight w:val="342"/>
        </w:trPr>
        <w:tc>
          <w:tcPr>
            <w:tcW w:w="72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57A44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805BB8" w14:textId="77777777" w:rsidR="006C3AD4" w:rsidRPr="00F61A80" w:rsidRDefault="000D2D2D" w:rsidP="00E9287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Счетчик горячей воды электромагнитный, фланц</w:t>
            </w:r>
            <w:r w:rsidR="00E92874" w:rsidRPr="00F61A80">
              <w:rPr>
                <w:sz w:val="28"/>
                <w:szCs w:val="28"/>
                <w:lang w:eastAsia="ru-RU"/>
              </w:rPr>
              <w:t>евый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B8A98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ВСЭ-И</w:t>
            </w:r>
          </w:p>
        </w:tc>
        <w:tc>
          <w:tcPr>
            <w:tcW w:w="198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0C082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ЗАО "Тепловодо-мер"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62C85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Ду = 50 мм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6B65E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0F4D8A91" w14:textId="77777777" w:rsidTr="005F3614">
        <w:trPr>
          <w:trHeight w:val="912"/>
        </w:trPr>
        <w:tc>
          <w:tcPr>
            <w:tcW w:w="72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1FC67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36BCAB13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BBF75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CD741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A93E3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81294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1BFA755A" w14:textId="77777777" w:rsidTr="006C3AD4">
        <w:trPr>
          <w:trHeight w:val="342"/>
        </w:trPr>
        <w:tc>
          <w:tcPr>
            <w:tcW w:w="72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98523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056CDA" w14:textId="77777777" w:rsidR="006C3AD4" w:rsidRPr="00F61A80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Счетчик горячей воды электромагнитный, фланц</w:t>
            </w:r>
            <w:r w:rsidR="005F3614" w:rsidRPr="00F61A80">
              <w:rPr>
                <w:sz w:val="28"/>
                <w:szCs w:val="28"/>
                <w:lang w:eastAsia="ru-RU"/>
              </w:rPr>
              <w:t>евый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DB891" w14:textId="77777777" w:rsidR="006C3AD4" w:rsidRPr="00F61A80" w:rsidRDefault="000D2D2D" w:rsidP="00767921">
            <w:pPr>
              <w:suppressAutoHyphens w:val="0"/>
              <w:ind w:left="-108" w:firstLine="108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ВСЭ-И</w:t>
            </w:r>
          </w:p>
        </w:tc>
        <w:tc>
          <w:tcPr>
            <w:tcW w:w="198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E768D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ЗАО "</w:t>
            </w:r>
            <w:r w:rsidRPr="00F61A80">
              <w:rPr>
                <w:sz w:val="28"/>
                <w:szCs w:val="28"/>
                <w:lang w:eastAsia="ru-RU"/>
              </w:rPr>
              <w:t>Тепловодо-мер"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7044C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Ду = 40 мм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CA1DD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00CFAFCE" w14:textId="77777777" w:rsidTr="005F3614">
        <w:trPr>
          <w:trHeight w:val="1060"/>
        </w:trPr>
        <w:tc>
          <w:tcPr>
            <w:tcW w:w="72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4BDE8" w14:textId="77777777" w:rsidR="006C3AD4" w:rsidRPr="00F6215B" w:rsidRDefault="006C3AD4" w:rsidP="00767921">
            <w:pPr>
              <w:suppressAutoHyphens w:val="0"/>
              <w:rPr>
                <w:color w:val="FF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03A660AD" w14:textId="77777777" w:rsidR="006C3AD4" w:rsidRPr="00F6215B" w:rsidRDefault="006C3AD4" w:rsidP="00767921">
            <w:pPr>
              <w:suppressAutoHyphens w:val="0"/>
              <w:rPr>
                <w:color w:val="FF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775D6" w14:textId="77777777" w:rsidR="006C3AD4" w:rsidRPr="00F6215B" w:rsidRDefault="006C3AD4" w:rsidP="00767921">
            <w:pPr>
              <w:suppressAutoHyphens w:val="0"/>
              <w:rPr>
                <w:color w:val="FF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8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053EF" w14:textId="77777777" w:rsidR="006C3AD4" w:rsidRPr="00F6215B" w:rsidRDefault="006C3AD4" w:rsidP="00767921">
            <w:pPr>
              <w:suppressAutoHyphens w:val="0"/>
              <w:rPr>
                <w:color w:val="FF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0AC59" w14:textId="77777777" w:rsidR="006C3AD4" w:rsidRPr="00F6215B" w:rsidRDefault="006C3AD4" w:rsidP="00767921">
            <w:pPr>
              <w:suppressAutoHyphens w:val="0"/>
              <w:rPr>
                <w:color w:val="FF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0B8D6" w14:textId="77777777" w:rsidR="006C3AD4" w:rsidRPr="00F6215B" w:rsidRDefault="006C3AD4" w:rsidP="00767921">
            <w:pPr>
              <w:suppressAutoHyphens w:val="0"/>
              <w:rPr>
                <w:color w:val="FF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10752" w14:paraId="78E7EABA" w14:textId="77777777" w:rsidTr="00767921">
        <w:trPr>
          <w:trHeight w:val="289"/>
        </w:trPr>
        <w:tc>
          <w:tcPr>
            <w:tcW w:w="103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81EF2" w14:textId="77777777" w:rsidR="00694179" w:rsidRPr="00F6215B" w:rsidRDefault="000D2D2D" w:rsidP="005F3614">
            <w:pPr>
              <w:suppressAutoHyphens w:val="0"/>
              <w:jc w:val="center"/>
              <w:rPr>
                <w:b/>
                <w:bCs/>
                <w:sz w:val="28"/>
                <w:szCs w:val="28"/>
                <w:highlight w:val="yellow"/>
                <w:lang w:eastAsia="ru-RU"/>
              </w:rPr>
            </w:pPr>
            <w:r w:rsidRPr="00F61A80">
              <w:rPr>
                <w:b/>
                <w:bCs/>
                <w:sz w:val="28"/>
                <w:szCs w:val="28"/>
                <w:lang w:eastAsia="ru-RU"/>
              </w:rPr>
              <w:t>Арматура предохранительная, регулирующая</w:t>
            </w:r>
          </w:p>
        </w:tc>
      </w:tr>
      <w:tr w:rsidR="00D10752" w14:paraId="179B60D5" w14:textId="77777777" w:rsidTr="006C3AD4">
        <w:trPr>
          <w:trHeight w:val="342"/>
        </w:trPr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4CB71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9DA137" w14:textId="77777777" w:rsidR="006C3AD4" w:rsidRPr="00F61A80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Клапан предохранительный сбросной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E9BDD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КПП-80</w:t>
            </w:r>
          </w:p>
        </w:tc>
        <w:tc>
          <w:tcPr>
            <w:tcW w:w="170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E41CD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НПФ "Аденс"</w:t>
            </w:r>
          </w:p>
        </w:tc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F517B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Ду = 80 мм, Рраб. = 6 кгс/см2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5A6C2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D10752" w14:paraId="744BA1C5" w14:textId="77777777" w:rsidTr="006C3AD4">
        <w:trPr>
          <w:trHeight w:val="497"/>
        </w:trPr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E84B3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4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79959F24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7194B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23DC5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87B38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BE637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10752" w14:paraId="55F0C469" w14:textId="77777777" w:rsidTr="006C3AD4">
        <w:trPr>
          <w:trHeight w:val="342"/>
        </w:trPr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A01F3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4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7972AA" w14:textId="77777777" w:rsidR="005F3614" w:rsidRPr="00F61A80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 xml:space="preserve">Клапан соленоидный нормально-закрытый </w:t>
            </w:r>
          </w:p>
          <w:p w14:paraId="07309DC2" w14:textId="77777777" w:rsidR="006C3AD4" w:rsidRPr="00F61A80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(эл.</w:t>
            </w:r>
            <w:r w:rsidR="005F3614" w:rsidRPr="00F61A80">
              <w:rPr>
                <w:sz w:val="28"/>
                <w:szCs w:val="28"/>
                <w:lang w:eastAsia="ru-RU"/>
              </w:rPr>
              <w:t xml:space="preserve"> </w:t>
            </w:r>
            <w:r w:rsidRPr="00F61A80">
              <w:rPr>
                <w:sz w:val="28"/>
                <w:szCs w:val="28"/>
                <w:lang w:eastAsia="ru-RU"/>
              </w:rPr>
              <w:t>маг</w:t>
            </w:r>
            <w:r w:rsidR="005F3614" w:rsidRPr="00F61A80">
              <w:rPr>
                <w:sz w:val="28"/>
                <w:szCs w:val="28"/>
                <w:lang w:eastAsia="ru-RU"/>
              </w:rPr>
              <w:t>нитный</w:t>
            </w:r>
            <w:r w:rsidRPr="00F61A80">
              <w:rPr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0BF37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Тип 86</w:t>
            </w:r>
          </w:p>
        </w:tc>
        <w:tc>
          <w:tcPr>
            <w:tcW w:w="170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49378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A516B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Ду 80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21BC8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5E5A3253" w14:textId="77777777" w:rsidTr="006C3AD4">
        <w:trPr>
          <w:trHeight w:val="566"/>
        </w:trPr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BDA9F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2BEEBD83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90377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69A8A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35D59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11408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22EDB20C" w14:textId="77777777" w:rsidTr="006C3AD4">
        <w:trPr>
          <w:trHeight w:val="342"/>
        </w:trPr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97591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4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301D3C" w14:textId="77777777" w:rsidR="005F3614" w:rsidRPr="00F61A80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 xml:space="preserve">Клапан соленоидный нормально-закрытый </w:t>
            </w:r>
          </w:p>
          <w:p w14:paraId="06DE4D4F" w14:textId="77777777" w:rsidR="006C3AD4" w:rsidRPr="00F61A80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(эл.</w:t>
            </w:r>
            <w:r w:rsidR="005F3614" w:rsidRPr="00F61A80">
              <w:rPr>
                <w:sz w:val="28"/>
                <w:szCs w:val="28"/>
                <w:lang w:eastAsia="ru-RU"/>
              </w:rPr>
              <w:t xml:space="preserve"> </w:t>
            </w:r>
            <w:r w:rsidRPr="00F61A80">
              <w:rPr>
                <w:sz w:val="28"/>
                <w:szCs w:val="28"/>
                <w:lang w:eastAsia="ru-RU"/>
              </w:rPr>
              <w:t>маг</w:t>
            </w:r>
            <w:r w:rsidR="005F3614" w:rsidRPr="00F61A80">
              <w:rPr>
                <w:sz w:val="28"/>
                <w:szCs w:val="28"/>
                <w:lang w:eastAsia="ru-RU"/>
              </w:rPr>
              <w:t>нитный</w:t>
            </w:r>
            <w:r w:rsidRPr="00F61A80">
              <w:rPr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88041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Тип 86</w:t>
            </w:r>
          </w:p>
        </w:tc>
        <w:tc>
          <w:tcPr>
            <w:tcW w:w="170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D0C11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A279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Ду 65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9BB92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7E082C7A" w14:textId="77777777" w:rsidTr="006C3AD4">
        <w:trPr>
          <w:trHeight w:val="650"/>
        </w:trPr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44051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4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50B4219E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A7B19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1399C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BF31C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A400E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10752" w14:paraId="619C3F99" w14:textId="77777777" w:rsidTr="006C3AD4">
        <w:trPr>
          <w:trHeight w:val="342"/>
        </w:trPr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F4AE5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4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08EF5B" w14:textId="77777777" w:rsidR="005F3614" w:rsidRPr="00F61A80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 xml:space="preserve">Клапан соленоидный нормально-закрытый </w:t>
            </w:r>
          </w:p>
          <w:p w14:paraId="2DD370CB" w14:textId="77777777" w:rsidR="006C3AD4" w:rsidRPr="00F61A80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(эл.</w:t>
            </w:r>
            <w:r w:rsidR="005F3614" w:rsidRPr="00F61A80">
              <w:rPr>
                <w:sz w:val="28"/>
                <w:szCs w:val="28"/>
                <w:lang w:eastAsia="ru-RU"/>
              </w:rPr>
              <w:t xml:space="preserve"> м</w:t>
            </w:r>
            <w:r w:rsidRPr="00F61A80">
              <w:rPr>
                <w:sz w:val="28"/>
                <w:szCs w:val="28"/>
                <w:lang w:eastAsia="ru-RU"/>
              </w:rPr>
              <w:t>аг</w:t>
            </w:r>
            <w:r w:rsidR="005F3614" w:rsidRPr="00F61A80">
              <w:rPr>
                <w:sz w:val="28"/>
                <w:szCs w:val="28"/>
                <w:lang w:eastAsia="ru-RU"/>
              </w:rPr>
              <w:t>нитный</w:t>
            </w:r>
            <w:r w:rsidRPr="00F61A80">
              <w:rPr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AE39B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Тип 86</w:t>
            </w:r>
          </w:p>
        </w:tc>
        <w:tc>
          <w:tcPr>
            <w:tcW w:w="170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A6C35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5D7E3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Ду 40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806DD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6769980A" w14:textId="77777777" w:rsidTr="006C3AD4">
        <w:trPr>
          <w:trHeight w:val="622"/>
        </w:trPr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0BF67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FB9EB2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3E90E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0A87C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C7431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238CB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0BB3687B" w14:textId="77777777" w:rsidTr="006C3AD4">
        <w:trPr>
          <w:trHeight w:val="342"/>
        </w:trPr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A9EBC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4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A869BE" w14:textId="77777777" w:rsidR="006C3AD4" w:rsidRPr="00F61A80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Регулятор давления до себя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D5086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УРРД-2</w:t>
            </w:r>
          </w:p>
        </w:tc>
        <w:tc>
          <w:tcPr>
            <w:tcW w:w="1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70EDB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1A9CB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Ду 80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BC076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54E57A2A" w14:textId="77777777" w:rsidTr="006C3AD4">
        <w:trPr>
          <w:trHeight w:val="339"/>
        </w:trPr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BE297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4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F0A5A1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EE530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11CB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66ACC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BCF1D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10752" w14:paraId="7A969EC4" w14:textId="77777777" w:rsidTr="006C3AD4">
        <w:trPr>
          <w:trHeight w:val="342"/>
        </w:trPr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C91B3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4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BE3DD7" w14:textId="77777777" w:rsidR="006C3AD4" w:rsidRPr="00F61A80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Клапан 3-х ходовой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75BB1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 xml:space="preserve">ESBE </w:t>
            </w:r>
            <w:r w:rsidRPr="00F61A80">
              <w:rPr>
                <w:sz w:val="28"/>
                <w:szCs w:val="28"/>
                <w:lang w:eastAsia="ru-RU"/>
              </w:rPr>
              <w:t>3F-65</w:t>
            </w:r>
          </w:p>
        </w:tc>
        <w:tc>
          <w:tcPr>
            <w:tcW w:w="1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56614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9B966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Ду 65, Kv = 90 c  э/д тип 95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A575E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6045580A" w14:textId="77777777" w:rsidTr="00F61A80">
        <w:trPr>
          <w:trHeight w:val="322"/>
        </w:trPr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5BB70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04A9CE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30FE4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55F52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676D3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952AC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1500B1FB" w14:textId="77777777" w:rsidTr="006C3AD4">
        <w:trPr>
          <w:trHeight w:val="342"/>
        </w:trPr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F6361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4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A461B9" w14:textId="77777777" w:rsidR="006C3AD4" w:rsidRPr="00F61A80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Клапан 3-х ходовой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5B5BF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ESBE 3F-150</w:t>
            </w:r>
          </w:p>
        </w:tc>
        <w:tc>
          <w:tcPr>
            <w:tcW w:w="1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3B6E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692AC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Ду 150, Kv = 400 c  э/д тип 95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5B4AB" w14:textId="77777777"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1B8FCABA" w14:textId="77777777" w:rsidTr="00F61A80">
        <w:trPr>
          <w:trHeight w:val="342"/>
        </w:trPr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8A3F4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4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76A335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FDA61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9A8EF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2AFAB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9FA9B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10752" w14:paraId="0268EABB" w14:textId="77777777" w:rsidTr="00767921">
        <w:trPr>
          <w:trHeight w:val="342"/>
        </w:trPr>
        <w:tc>
          <w:tcPr>
            <w:tcW w:w="103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100CF" w14:textId="77777777" w:rsidR="00694179" w:rsidRPr="00F61A80" w:rsidRDefault="000D2D2D" w:rsidP="00C00058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F61A80">
              <w:rPr>
                <w:b/>
                <w:sz w:val="28"/>
                <w:szCs w:val="28"/>
                <w:lang w:eastAsia="ru-RU"/>
              </w:rPr>
              <w:t>Вентиляция</w:t>
            </w:r>
          </w:p>
        </w:tc>
      </w:tr>
      <w:tr w:rsidR="00D10752" w14:paraId="33E2F5AB" w14:textId="77777777" w:rsidTr="006C3AD4">
        <w:trPr>
          <w:trHeight w:val="342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1C035" w14:textId="77777777" w:rsidR="006C3AD4" w:rsidRPr="00F61A80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37748A" w14:textId="77777777" w:rsidR="006C3AD4" w:rsidRPr="00F61A80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Приточная камера в составе: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EC753" w14:textId="77777777" w:rsidR="006C3AD4" w:rsidRPr="00F61A80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АПК-6,3-4ИК-180В                      к/п 25613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171ED" w14:textId="77777777" w:rsidR="006C3AD4" w:rsidRPr="00F61A80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ООО "ИННОВЕНТ" г. Моска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C6279" w14:textId="77777777"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A7979" w14:textId="77777777" w:rsidR="006C3AD4" w:rsidRPr="00F61A80" w:rsidRDefault="000D2D2D" w:rsidP="006C3AD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44D7CA24" w14:textId="77777777" w:rsidTr="006C3AD4">
        <w:trPr>
          <w:trHeight w:val="342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76B61" w14:textId="77777777" w:rsidR="006C3AD4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2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DF1BF0" w14:textId="77777777" w:rsidR="006C3AD4" w:rsidRPr="002A562C" w:rsidRDefault="000D2D2D" w:rsidP="00C000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Вх</w:t>
            </w:r>
            <w:r w:rsidR="00C00058" w:rsidRPr="002A562C">
              <w:rPr>
                <w:sz w:val="28"/>
                <w:szCs w:val="28"/>
                <w:lang w:eastAsia="ru-RU"/>
              </w:rPr>
              <w:t>одящий</w:t>
            </w:r>
            <w:r w:rsidRPr="002A562C">
              <w:rPr>
                <w:sz w:val="28"/>
                <w:szCs w:val="28"/>
                <w:lang w:eastAsia="ru-RU"/>
              </w:rPr>
              <w:t xml:space="preserve"> клапан с ручным приводом (утепленный)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FACC5" w14:textId="77777777"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3A83B" w14:textId="77777777"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9AEC8" w14:textId="77777777"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31636" w14:textId="77777777" w:rsidR="006C3AD4" w:rsidRPr="002A562C" w:rsidRDefault="000D2D2D" w:rsidP="006C3AD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158D894D" w14:textId="77777777" w:rsidTr="006C3AD4">
        <w:trPr>
          <w:trHeight w:val="937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2AD95" w14:textId="77777777" w:rsidR="006C3AD4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9F330" w14:textId="77777777" w:rsidR="006C3AD4" w:rsidRPr="002A562C" w:rsidRDefault="000D2D2D" w:rsidP="00C000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Воздушный фильтр со сменн</w:t>
            </w:r>
            <w:r w:rsidR="00C00058" w:rsidRPr="002A562C">
              <w:rPr>
                <w:sz w:val="28"/>
                <w:szCs w:val="28"/>
                <w:lang w:eastAsia="ru-RU"/>
              </w:rPr>
              <w:t>ым фильтрующим материа</w:t>
            </w:r>
            <w:r w:rsidRPr="002A562C">
              <w:rPr>
                <w:sz w:val="28"/>
                <w:szCs w:val="28"/>
                <w:lang w:eastAsia="ru-RU"/>
              </w:rPr>
              <w:t>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34BE8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EU-3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3EA74" w14:textId="77777777" w:rsidR="006C3AD4" w:rsidRPr="002A562C" w:rsidRDefault="006C3AD4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668EA" w14:textId="77777777" w:rsidR="006C3AD4" w:rsidRPr="002A562C" w:rsidRDefault="006C3AD4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3ADC1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23EC2C84" w14:textId="77777777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90DAF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EF40D" w14:textId="77777777" w:rsidR="006C3AD4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 xml:space="preserve">Водяная калориферная секция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56BC5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41E42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9C4F0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Q = 180,4 кВт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4E182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68013986" w14:textId="77777777" w:rsidTr="002A562C">
        <w:trPr>
          <w:trHeight w:val="330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49A32" w14:textId="77777777"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C4CA0" w14:textId="77777777"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47582" w14:textId="77777777"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CDED4" w14:textId="77777777"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D6CB7" w14:textId="77777777"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09282" w14:textId="77777777"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73DA04C5" w14:textId="77777777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8C1A5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982FF" w14:textId="77777777" w:rsidR="00C00058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 xml:space="preserve">Вентиляторный блок </w:t>
            </w:r>
          </w:p>
          <w:p w14:paraId="23236959" w14:textId="77777777" w:rsidR="006C3AD4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(выход по оси)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D46C9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1637C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27D69" w14:textId="77777777" w:rsidR="006C3AD4" w:rsidRPr="002A562C" w:rsidRDefault="000D2D2D" w:rsidP="00C000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L = 15600 м3/ч, Р =</w:t>
            </w:r>
            <w:r w:rsidR="00C00058" w:rsidRPr="002A562C">
              <w:rPr>
                <w:sz w:val="28"/>
                <w:szCs w:val="28"/>
                <w:lang w:eastAsia="ru-RU"/>
              </w:rPr>
              <w:t xml:space="preserve"> </w:t>
            </w:r>
            <w:r w:rsidRPr="002A562C">
              <w:rPr>
                <w:sz w:val="28"/>
                <w:szCs w:val="28"/>
                <w:lang w:eastAsia="ru-RU"/>
              </w:rPr>
              <w:t xml:space="preserve">50 Па с </w:t>
            </w:r>
            <w:r w:rsidR="00C00058" w:rsidRPr="002A562C">
              <w:rPr>
                <w:sz w:val="28"/>
                <w:szCs w:val="28"/>
                <w:lang w:eastAsia="ru-RU"/>
              </w:rPr>
              <w:t>э</w:t>
            </w:r>
            <w:r w:rsidRPr="002A562C">
              <w:rPr>
                <w:sz w:val="28"/>
                <w:szCs w:val="28"/>
                <w:lang w:eastAsia="ru-RU"/>
              </w:rPr>
              <w:t>л.дв.</w:t>
            </w:r>
            <w:r w:rsidR="00C00058" w:rsidRPr="002A562C">
              <w:rPr>
                <w:sz w:val="28"/>
                <w:szCs w:val="28"/>
                <w:lang w:eastAsia="ru-RU"/>
              </w:rPr>
              <w:t xml:space="preserve"> </w:t>
            </w:r>
            <w:r w:rsidRPr="002A562C">
              <w:rPr>
                <w:sz w:val="28"/>
                <w:szCs w:val="28"/>
                <w:lang w:eastAsia="ru-RU"/>
              </w:rPr>
              <w:t>АИР100L6</w:t>
            </w:r>
            <w:r w:rsidR="00C00058" w:rsidRPr="002A562C">
              <w:rPr>
                <w:sz w:val="28"/>
                <w:szCs w:val="28"/>
                <w:lang w:eastAsia="ru-RU"/>
              </w:rPr>
              <w:t xml:space="preserve"> </w:t>
            </w:r>
            <w:r w:rsidRPr="002A562C">
              <w:rPr>
                <w:sz w:val="28"/>
                <w:szCs w:val="28"/>
                <w:lang w:eastAsia="ru-RU"/>
              </w:rPr>
              <w:t>N</w:t>
            </w:r>
            <w:r w:rsidR="00C00058" w:rsidRPr="002A562C">
              <w:rPr>
                <w:sz w:val="28"/>
                <w:szCs w:val="28"/>
                <w:lang w:eastAsia="ru-RU"/>
              </w:rPr>
              <w:t xml:space="preserve"> </w:t>
            </w:r>
            <w:r w:rsidRPr="002A562C">
              <w:rPr>
                <w:sz w:val="28"/>
                <w:szCs w:val="28"/>
                <w:lang w:eastAsia="ru-RU"/>
              </w:rPr>
              <w:t>=</w:t>
            </w:r>
            <w:r w:rsidR="00C00058" w:rsidRPr="002A562C">
              <w:rPr>
                <w:sz w:val="28"/>
                <w:szCs w:val="28"/>
                <w:lang w:eastAsia="ru-RU"/>
              </w:rPr>
              <w:t xml:space="preserve"> </w:t>
            </w:r>
            <w:r w:rsidRPr="002A562C">
              <w:rPr>
                <w:sz w:val="28"/>
                <w:szCs w:val="28"/>
                <w:lang w:eastAsia="ru-RU"/>
              </w:rPr>
              <w:t>7,5 кВт,</w:t>
            </w:r>
            <w:r w:rsidR="00C00058" w:rsidRPr="002A562C">
              <w:rPr>
                <w:sz w:val="28"/>
                <w:szCs w:val="28"/>
                <w:lang w:eastAsia="ru-RU"/>
              </w:rPr>
              <w:t xml:space="preserve"> </w:t>
            </w:r>
            <w:r w:rsidRPr="002A562C">
              <w:rPr>
                <w:sz w:val="28"/>
                <w:szCs w:val="28"/>
                <w:lang w:eastAsia="ru-RU"/>
              </w:rPr>
              <w:t>п</w:t>
            </w:r>
            <w:r w:rsidR="00C00058" w:rsidRPr="002A562C">
              <w:rPr>
                <w:sz w:val="28"/>
                <w:szCs w:val="28"/>
                <w:lang w:eastAsia="ru-RU"/>
              </w:rPr>
              <w:t xml:space="preserve"> = 1430о</w:t>
            </w:r>
            <w:r w:rsidRPr="002A562C">
              <w:rPr>
                <w:sz w:val="28"/>
                <w:szCs w:val="28"/>
                <w:lang w:eastAsia="ru-RU"/>
              </w:rPr>
              <w:t>б./мин.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21E88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7565997F" w14:textId="77777777" w:rsidTr="002A562C">
        <w:trPr>
          <w:trHeight w:val="497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5F0B5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FFC0A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4CC84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6EFB2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6505C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5CB51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10752" w14:paraId="590B1E5E" w14:textId="77777777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E8A62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FA526" w14:textId="77777777" w:rsidR="006C3AD4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Жалюзийная решетка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F6A95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ЖМ-4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8D6C8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48BD9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900х1280(h)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5F1D4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D10752" w14:paraId="53DDC537" w14:textId="77777777" w:rsidTr="006C3AD4">
        <w:trPr>
          <w:trHeight w:val="322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8D983" w14:textId="77777777"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D3680" w14:textId="77777777"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0CA61" w14:textId="77777777"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0CB13" w14:textId="77777777"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B5798" w14:textId="77777777"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C24D5" w14:textId="77777777"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0B9E96ED" w14:textId="77777777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3A48C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C7956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  <w:p w14:paraId="42379010" w14:textId="77777777" w:rsidR="006C3AD4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Зонт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E9C03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41601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ООО "ИННОВЕНТ" г. Моска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CE1F5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D = 600 мм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53352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410134D6" w14:textId="77777777" w:rsidTr="006C3AD4">
        <w:trPr>
          <w:trHeight w:val="349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0B62C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9990A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0F36B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72117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D6BAA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81959" w14:textId="77777777"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10752" w14:paraId="5FC32C41" w14:textId="77777777" w:rsidTr="00767921">
        <w:trPr>
          <w:trHeight w:val="349"/>
        </w:trPr>
        <w:tc>
          <w:tcPr>
            <w:tcW w:w="103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4D6D9" w14:textId="77777777" w:rsidR="00694179" w:rsidRPr="002A562C" w:rsidRDefault="000D2D2D" w:rsidP="00C00058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2A562C">
              <w:rPr>
                <w:b/>
                <w:sz w:val="28"/>
                <w:szCs w:val="28"/>
                <w:lang w:eastAsia="ru-RU"/>
              </w:rPr>
              <w:t>Газовое оборудование</w:t>
            </w:r>
          </w:p>
        </w:tc>
      </w:tr>
      <w:tr w:rsidR="00D10752" w14:paraId="4CF993D1" w14:textId="77777777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5A941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B152D" w14:textId="77777777" w:rsidR="006C3AD4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 xml:space="preserve">Газовая </w:t>
            </w:r>
            <w:r w:rsidR="00D2651D" w:rsidRPr="002A562C">
              <w:rPr>
                <w:sz w:val="28"/>
                <w:szCs w:val="28"/>
                <w:lang w:eastAsia="ru-RU"/>
              </w:rPr>
              <w:t>горелка в</w:t>
            </w:r>
            <w:r w:rsidRPr="002A562C">
              <w:rPr>
                <w:sz w:val="28"/>
                <w:szCs w:val="28"/>
                <w:lang w:eastAsia="ru-RU"/>
              </w:rPr>
              <w:t xml:space="preserve"> комплекте с газовой рампой: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85524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Р520А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D56E7DF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val="en-US" w:eastAsia="ru-RU"/>
              </w:rPr>
            </w:pPr>
            <w:r w:rsidRPr="002A562C">
              <w:rPr>
                <w:sz w:val="28"/>
                <w:szCs w:val="28"/>
                <w:lang w:val="en-US" w:eastAsia="ru-RU"/>
              </w:rPr>
              <w:t xml:space="preserve">CUB UNIGAS S.P.A. </w:t>
            </w:r>
            <w:r w:rsidRPr="002A562C">
              <w:rPr>
                <w:sz w:val="28"/>
                <w:szCs w:val="28"/>
                <w:lang w:eastAsia="ru-RU"/>
              </w:rPr>
              <w:t>Италия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A2CC8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G20 = 260-500 мбар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4CC2D" w14:textId="77777777"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D10752" w14:paraId="5692F6A3" w14:textId="77777777" w:rsidTr="006C3AD4">
        <w:trPr>
          <w:trHeight w:val="665"/>
        </w:trPr>
        <w:tc>
          <w:tcPr>
            <w:tcW w:w="7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89EFB" w14:textId="77777777"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7C5CB" w14:textId="77777777"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BE8F2" w14:textId="77777777"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444A7A" w14:textId="77777777"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A1DDB" w14:textId="77777777"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85E35" w14:textId="77777777"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62EC58AF" w14:textId="77777777" w:rsidTr="006C3AD4">
        <w:trPr>
          <w:trHeight w:val="665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CADD2" w14:textId="77777777"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52CA1" w14:textId="77777777" w:rsidR="00C00058" w:rsidRPr="002A562C" w:rsidRDefault="000D2D2D" w:rsidP="0081187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Кран шаровой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DE013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CA0C99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21F4D" w14:textId="77777777"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Ду 50 мм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79F04" w14:textId="77777777"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D10752" w14:paraId="0FD65293" w14:textId="77777777" w:rsidTr="00C00058">
        <w:trPr>
          <w:trHeight w:val="322"/>
        </w:trPr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311B6" w14:textId="77777777"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B2852" w14:textId="77777777" w:rsidR="00C00058" w:rsidRPr="002A562C" w:rsidRDefault="000D2D2D" w:rsidP="0081187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Фильтр газовый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683EA" w14:textId="77777777"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DF95B4" w14:textId="77777777"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EF13C" w14:textId="77777777"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Ду 50 мм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95246" w14:textId="77777777"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D10752" w14:paraId="453724B7" w14:textId="77777777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A90B8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EA8F9" w14:textId="77777777" w:rsidR="00C00058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Блок контроля герметичности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55941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DUNG VP 504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55E1C1C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91DA4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2CA4A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D10752" w14:paraId="1689262B" w14:textId="77777777" w:rsidTr="006C3AD4">
        <w:trPr>
          <w:trHeight w:val="322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86448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C1C42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04CA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AA59A0B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3579D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4DDAE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7D646BC5" w14:textId="77777777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9FDD0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AE543" w14:textId="77777777" w:rsidR="00C00058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Муфта антивибрационная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A06DE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065016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B22E1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Ду</w:t>
            </w:r>
            <w:r w:rsidRPr="002A562C">
              <w:rPr>
                <w:sz w:val="28"/>
                <w:szCs w:val="28"/>
                <w:lang w:eastAsia="ru-RU"/>
              </w:rPr>
              <w:t xml:space="preserve"> 50 мм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5BEC5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D10752" w14:paraId="2F12444F" w14:textId="77777777" w:rsidTr="006C3AD4">
        <w:trPr>
          <w:trHeight w:val="322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76D77" w14:textId="77777777" w:rsidR="00C00058" w:rsidRPr="002A562C" w:rsidRDefault="00C00058" w:rsidP="00767921">
            <w:pPr>
              <w:suppressAutoHyphens w:val="0"/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F1C50" w14:textId="77777777" w:rsidR="00C00058" w:rsidRPr="002A562C" w:rsidRDefault="00C00058" w:rsidP="00767921">
            <w:pPr>
              <w:suppressAutoHyphens w:val="0"/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DF7BD" w14:textId="77777777" w:rsidR="00C00058" w:rsidRPr="002A562C" w:rsidRDefault="00C00058" w:rsidP="00767921">
            <w:pPr>
              <w:suppressAutoHyphens w:val="0"/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C5DCDC" w14:textId="77777777" w:rsidR="00C00058" w:rsidRPr="002A562C" w:rsidRDefault="00C00058" w:rsidP="00767921">
            <w:pPr>
              <w:suppressAutoHyphens w:val="0"/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6BD8A" w14:textId="77777777" w:rsidR="00C00058" w:rsidRPr="002A562C" w:rsidRDefault="00C00058" w:rsidP="00767921">
            <w:pPr>
              <w:suppressAutoHyphens w:val="0"/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213E6" w14:textId="77777777" w:rsidR="00C00058" w:rsidRPr="002A562C" w:rsidRDefault="00C00058" w:rsidP="00767921">
            <w:pPr>
              <w:suppressAutoHyphens w:val="0"/>
              <w:rPr>
                <w:color w:val="FF0000"/>
                <w:sz w:val="28"/>
                <w:szCs w:val="28"/>
                <w:lang w:eastAsia="ru-RU"/>
              </w:rPr>
            </w:pPr>
          </w:p>
        </w:tc>
      </w:tr>
      <w:tr w:rsidR="00D10752" w14:paraId="577D8E83" w14:textId="77777777" w:rsidTr="006C3AD4">
        <w:trPr>
          <w:trHeight w:val="322"/>
        </w:trPr>
        <w:tc>
          <w:tcPr>
            <w:tcW w:w="7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357F3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1E988" w14:textId="77777777" w:rsidR="00C00058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Газовая горелка  в комплекте с газовой рампой: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8E1BF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С.285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891FF9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GUENOD Италия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C6727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G20 = 70-360 мбар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E18E2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6F4153CD" w14:textId="77777777" w:rsidTr="006C3AD4">
        <w:trPr>
          <w:trHeight w:val="983"/>
        </w:trPr>
        <w:tc>
          <w:tcPr>
            <w:tcW w:w="7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10D76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E217D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78609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BDE801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A34F3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E05CC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3D451333" w14:textId="77777777" w:rsidTr="00C00058">
        <w:trPr>
          <w:trHeight w:val="322"/>
        </w:trPr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8C081" w14:textId="77777777"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DF764" w14:textId="77777777" w:rsidR="00C00058" w:rsidRPr="002A562C" w:rsidRDefault="000D2D2D" w:rsidP="0081187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Фильтр газовый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8B210" w14:textId="77777777"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7E3D7AB" w14:textId="77777777"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59C61" w14:textId="77777777"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Ду 50 мм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D063C" w14:textId="77777777"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2BEC33DC" w14:textId="77777777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E587B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52F11" w14:textId="77777777" w:rsidR="00C00058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 xml:space="preserve">Блок контроля </w:t>
            </w:r>
            <w:r w:rsidRPr="002A562C">
              <w:rPr>
                <w:sz w:val="28"/>
                <w:szCs w:val="28"/>
                <w:lang w:eastAsia="ru-RU"/>
              </w:rPr>
              <w:lastRenderedPageBreak/>
              <w:t>герметичности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B647D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lastRenderedPageBreak/>
              <w:t xml:space="preserve">DUNG VP </w:t>
            </w:r>
            <w:r w:rsidRPr="002A562C">
              <w:rPr>
                <w:sz w:val="28"/>
                <w:szCs w:val="28"/>
                <w:lang w:eastAsia="ru-RU"/>
              </w:rPr>
              <w:lastRenderedPageBreak/>
              <w:t>504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88AC38F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D2EF9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FE120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5120D3FF" w14:textId="77777777" w:rsidTr="006C3AD4">
        <w:trPr>
          <w:trHeight w:val="373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E5158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36F51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241CE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834B56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DF15D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175CB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72962A31" w14:textId="77777777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1C329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00D1" w14:textId="77777777" w:rsidR="00C00058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Газорегуляторная установка в составе: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134C1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ГРУ-13-1Н-У1 с РДГ-50(Н)М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2D1C06E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ООО "Радон и К" г. Саратов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02084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C38A8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00A8E5C8" w14:textId="77777777" w:rsidTr="006C3AD4">
        <w:trPr>
          <w:trHeight w:val="766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D9D9B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3FAD5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A87B6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650BC9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2007A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915DE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7EF3D921" w14:textId="77777777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3CE25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84CE3" w14:textId="77777777" w:rsidR="00C00058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 xml:space="preserve">Измерительный комплекс 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A97E6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СГ-ЭКВз-Р-0,75-250/1,6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8A240ED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ООО"Газ-электроника" г. Арзамас"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18CEE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Ду 100 мм, диапазон (1:50) на базе счетчика RVG G 160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84F38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5A3FBD38" w14:textId="77777777" w:rsidTr="006C3AD4">
        <w:trPr>
          <w:trHeight w:val="398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DB342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2D6F3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CF860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815B62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09B96A5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EFBD4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5A9AB071" w14:textId="77777777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AF8F1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D0919" w14:textId="77777777" w:rsidR="00C00058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Клапан термозапорный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2CBDE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 xml:space="preserve">КТЗ </w:t>
            </w:r>
            <w:r w:rsidRPr="002A562C">
              <w:rPr>
                <w:sz w:val="28"/>
                <w:szCs w:val="28"/>
                <w:lang w:eastAsia="ru-RU"/>
              </w:rPr>
              <w:t>001-150-Ф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BA3B792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АрмГаз                г. Москва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65786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Ду 150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87059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6CE0F791" w14:textId="77777777" w:rsidTr="006C3AD4">
        <w:trPr>
          <w:trHeight w:val="322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FD309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0075E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767CD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C62EB1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A02A9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4D65F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532BDBB5" w14:textId="77777777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655AA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10218" w14:textId="77777777" w:rsidR="00C00058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Клапан электромагнитный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A3A6B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КЗГЭ-150ВД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7003B2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ООО "Газпроммаш" г. Саратов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AA1EC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Ду 150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2C7E8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14:paraId="475144EA" w14:textId="77777777" w:rsidTr="00C00058">
        <w:trPr>
          <w:trHeight w:val="653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89315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F6EC8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9ECEA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E28308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9A252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50A84" w14:textId="77777777"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15F183E8" w14:textId="77777777" w:rsidTr="006C3AD4">
        <w:trPr>
          <w:trHeight w:val="342"/>
        </w:trPr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DB27B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4DA9F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Система автоматического контроля загазованности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3D99B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САКЗ-МК-2 DN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FF2F6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ООО "Центр инновацион-ных</w:t>
            </w:r>
            <w:r w:rsidRPr="002A562C">
              <w:rPr>
                <w:sz w:val="28"/>
                <w:szCs w:val="28"/>
                <w:lang w:eastAsia="ru-RU"/>
              </w:rPr>
              <w:t xml:space="preserve"> технологий" г. Саратов</w:t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8B788" w14:textId="77777777"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5D963" w14:textId="77777777" w:rsidR="00C00058" w:rsidRPr="00592192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</w:tbl>
    <w:p w14:paraId="6D5E260F" w14:textId="77777777" w:rsidR="00694179" w:rsidRPr="002A562C" w:rsidRDefault="00694179" w:rsidP="00694179">
      <w:pPr>
        <w:suppressAutoHyphens w:val="0"/>
        <w:jc w:val="center"/>
        <w:rPr>
          <w:sz w:val="16"/>
          <w:szCs w:val="16"/>
          <w:lang w:eastAsia="ru-RU"/>
        </w:rPr>
      </w:pPr>
    </w:p>
    <w:p w14:paraId="4FE6F1ED" w14:textId="77777777" w:rsidR="00F6215B" w:rsidRPr="002A562C" w:rsidRDefault="000D2D2D" w:rsidP="00F6215B">
      <w:pPr>
        <w:suppressAutoHyphens w:val="0"/>
        <w:jc w:val="center"/>
        <w:rPr>
          <w:b/>
          <w:sz w:val="28"/>
          <w:szCs w:val="28"/>
          <w:u w:val="single"/>
          <w:lang w:eastAsia="ru-RU"/>
        </w:rPr>
      </w:pPr>
      <w:r w:rsidRPr="002A562C">
        <w:rPr>
          <w:b/>
          <w:sz w:val="28"/>
          <w:szCs w:val="28"/>
          <w:lang w:eastAsia="ru-RU"/>
        </w:rPr>
        <w:t>Источник водоснабжения:</w:t>
      </w:r>
    </w:p>
    <w:p w14:paraId="69DC0143" w14:textId="77777777" w:rsidR="00F6215B" w:rsidRPr="002A562C" w:rsidRDefault="000D2D2D" w:rsidP="00F6215B">
      <w:pPr>
        <w:suppressAutoHyphens w:val="0"/>
        <w:jc w:val="both"/>
        <w:rPr>
          <w:sz w:val="28"/>
          <w:szCs w:val="28"/>
          <w:lang w:eastAsia="ru-RU"/>
        </w:rPr>
      </w:pPr>
      <w:r w:rsidRPr="002A562C">
        <w:rPr>
          <w:sz w:val="28"/>
          <w:szCs w:val="28"/>
          <w:lang w:eastAsia="ru-RU"/>
        </w:rPr>
        <w:t>Централизованное в</w:t>
      </w:r>
      <w:r w:rsidR="00AF431E" w:rsidRPr="002A562C">
        <w:rPr>
          <w:sz w:val="28"/>
          <w:szCs w:val="28"/>
          <w:lang w:eastAsia="ru-RU"/>
        </w:rPr>
        <w:t>одоснабжение г. Болохово</w:t>
      </w:r>
      <w:r w:rsidRPr="002A562C">
        <w:rPr>
          <w:sz w:val="28"/>
          <w:szCs w:val="28"/>
          <w:lang w:eastAsia="ru-RU"/>
        </w:rPr>
        <w:t>, ООО «</w:t>
      </w:r>
      <w:r w:rsidR="00744C5D">
        <w:rPr>
          <w:sz w:val="28"/>
          <w:szCs w:val="28"/>
          <w:lang w:eastAsia="ru-RU"/>
        </w:rPr>
        <w:t>Акваресурс</w:t>
      </w:r>
      <w:r w:rsidRPr="002A562C">
        <w:rPr>
          <w:sz w:val="28"/>
          <w:szCs w:val="28"/>
          <w:lang w:eastAsia="ru-RU"/>
        </w:rPr>
        <w:t>»</w:t>
      </w:r>
    </w:p>
    <w:p w14:paraId="38296452" w14:textId="77777777" w:rsidR="00F6215B" w:rsidRPr="002A562C" w:rsidRDefault="00F6215B" w:rsidP="00F6215B">
      <w:pPr>
        <w:suppressAutoHyphens w:val="0"/>
        <w:jc w:val="both"/>
        <w:rPr>
          <w:color w:val="FF0000"/>
          <w:sz w:val="16"/>
          <w:szCs w:val="16"/>
          <w:lang w:eastAsia="ru-RU"/>
        </w:rPr>
      </w:pPr>
    </w:p>
    <w:p w14:paraId="26FA76BB" w14:textId="77777777" w:rsidR="00C00058" w:rsidRDefault="000D2D2D" w:rsidP="00C00058">
      <w:pPr>
        <w:suppressAutoHyphens w:val="0"/>
        <w:jc w:val="center"/>
        <w:rPr>
          <w:b/>
          <w:sz w:val="28"/>
          <w:szCs w:val="28"/>
          <w:lang w:eastAsia="ru-RU"/>
        </w:rPr>
      </w:pPr>
      <w:r w:rsidRPr="00D72CAB">
        <w:rPr>
          <w:b/>
          <w:sz w:val="28"/>
          <w:szCs w:val="28"/>
          <w:lang w:eastAsia="ru-RU"/>
        </w:rPr>
        <w:t xml:space="preserve">Тепловой баланс котельных </w:t>
      </w:r>
      <w:r w:rsidR="0073313A" w:rsidRPr="00D72CAB">
        <w:rPr>
          <w:b/>
          <w:sz w:val="28"/>
          <w:szCs w:val="28"/>
          <w:lang w:eastAsia="ru-RU"/>
        </w:rPr>
        <w:t xml:space="preserve">«Больничная», «Энергетик», </w:t>
      </w:r>
    </w:p>
    <w:p w14:paraId="71A9AEB6" w14:textId="77777777" w:rsidR="0073313A" w:rsidRDefault="000D2D2D" w:rsidP="00C00058">
      <w:pPr>
        <w:suppressAutoHyphens w:val="0"/>
        <w:jc w:val="center"/>
        <w:rPr>
          <w:b/>
          <w:sz w:val="28"/>
          <w:szCs w:val="28"/>
          <w:lang w:eastAsia="ru-RU"/>
        </w:rPr>
      </w:pPr>
      <w:r w:rsidRPr="00D72CAB">
        <w:rPr>
          <w:b/>
          <w:sz w:val="28"/>
          <w:szCs w:val="28"/>
          <w:lang w:eastAsia="ru-RU"/>
        </w:rPr>
        <w:t>«Модульная», «Центральная»</w:t>
      </w:r>
      <w:r w:rsidR="00503A37" w:rsidRPr="00D72CAB">
        <w:rPr>
          <w:b/>
          <w:sz w:val="28"/>
          <w:szCs w:val="28"/>
          <w:lang w:eastAsia="ru-RU"/>
        </w:rPr>
        <w:t xml:space="preserve"> </w:t>
      </w:r>
      <w:r w:rsidR="00F6215B">
        <w:rPr>
          <w:b/>
          <w:sz w:val="28"/>
          <w:szCs w:val="28"/>
          <w:lang w:eastAsia="ru-RU"/>
        </w:rPr>
        <w:t>г. Болохово</w:t>
      </w:r>
    </w:p>
    <w:p w14:paraId="15A06099" w14:textId="77777777" w:rsidR="00C00058" w:rsidRPr="002A562C" w:rsidRDefault="00C00058" w:rsidP="00C00058">
      <w:pPr>
        <w:suppressAutoHyphens w:val="0"/>
        <w:jc w:val="center"/>
        <w:rPr>
          <w:b/>
          <w:color w:val="000000"/>
          <w:sz w:val="16"/>
          <w:szCs w:val="16"/>
          <w:lang w:eastAsia="ru-RU"/>
        </w:rPr>
      </w:pPr>
    </w:p>
    <w:p w14:paraId="44A69763" w14:textId="77777777" w:rsidR="00503A37" w:rsidRPr="00AF47B2" w:rsidRDefault="000D2D2D" w:rsidP="00C00058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  <w:r w:rsidRPr="00C00058">
        <w:rPr>
          <w:b/>
          <w:sz w:val="28"/>
          <w:szCs w:val="28"/>
          <w:lang w:eastAsia="ru-RU"/>
        </w:rPr>
        <w:t xml:space="preserve">Тепловой баланс котельной </w:t>
      </w:r>
      <w:r w:rsidRPr="00C00058">
        <w:rPr>
          <w:b/>
          <w:sz w:val="28"/>
          <w:szCs w:val="28"/>
          <w:lang w:eastAsia="ru-RU"/>
        </w:rPr>
        <w:t>«Больничная»</w:t>
      </w:r>
      <w:r>
        <w:rPr>
          <w:sz w:val="28"/>
          <w:szCs w:val="28"/>
          <w:lang w:eastAsia="ru-RU"/>
        </w:rPr>
        <w:t xml:space="preserve"> </w:t>
      </w:r>
    </w:p>
    <w:p w14:paraId="460A8795" w14:textId="77777777" w:rsidR="00503A37" w:rsidRDefault="000D2D2D" w:rsidP="00C00058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таблица 2.</w:t>
      </w:r>
      <w:r w:rsidR="00D72CAB">
        <w:rPr>
          <w:color w:val="000000"/>
          <w:sz w:val="28"/>
          <w:szCs w:val="28"/>
          <w:lang w:eastAsia="ru-RU"/>
        </w:rPr>
        <w:t>16</w:t>
      </w:r>
      <w:r>
        <w:rPr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4"/>
        <w:gridCol w:w="1984"/>
        <w:gridCol w:w="1843"/>
      </w:tblGrid>
      <w:tr w:rsidR="00D10752" w14:paraId="00845604" w14:textId="77777777" w:rsidTr="00C00058">
        <w:trPr>
          <w:trHeight w:val="240"/>
        </w:trPr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003812" w14:textId="77777777" w:rsidR="00503A37" w:rsidRPr="002A2088" w:rsidRDefault="000D2D2D" w:rsidP="003975B5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Установ</w:t>
            </w:r>
            <w:r w:rsidR="003975B5">
              <w:rPr>
                <w:color w:val="000000"/>
                <w:sz w:val="28"/>
                <w:szCs w:val="28"/>
                <w:lang w:eastAsia="ru-RU"/>
              </w:rPr>
              <w:t>лен</w:t>
            </w:r>
            <w:r>
              <w:rPr>
                <w:color w:val="000000"/>
                <w:sz w:val="28"/>
                <w:szCs w:val="28"/>
                <w:lang w:eastAsia="ru-RU"/>
              </w:rPr>
              <w:t>ная</w:t>
            </w:r>
            <w:r w:rsidR="00AF431E" w:rsidRPr="002A2088">
              <w:rPr>
                <w:color w:val="000000"/>
                <w:sz w:val="28"/>
                <w:szCs w:val="28"/>
                <w:lang w:eastAsia="ru-RU"/>
              </w:rPr>
              <w:t xml:space="preserve"> мощность котельной 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73D552" w14:textId="77777777"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2,58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CB68E7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Гкал/час       </w:t>
            </w:r>
          </w:p>
        </w:tc>
      </w:tr>
      <w:tr w:rsidR="00D10752" w14:paraId="7D87F2C1" w14:textId="77777777" w:rsidTr="00C00058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E480BC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Располагаемая</w:t>
            </w:r>
            <w:r w:rsidR="00AF431E" w:rsidRPr="002A2088">
              <w:rPr>
                <w:color w:val="000000"/>
                <w:sz w:val="28"/>
                <w:szCs w:val="28"/>
                <w:lang w:eastAsia="ru-RU"/>
              </w:rPr>
              <w:t xml:space="preserve"> мощность котельной  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2BAFB9" w14:textId="77777777"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2,4</w:t>
            </w:r>
            <w:r w:rsidR="00F6215B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012227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Гкал/час       </w:t>
            </w:r>
          </w:p>
        </w:tc>
      </w:tr>
      <w:tr w:rsidR="00D10752" w14:paraId="3F05D0DF" w14:textId="77777777" w:rsidTr="003A783A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78C5FB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Количество вырабатываемого тепла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500F5E" w14:textId="77777777"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4FFF"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235284">
              <w:rPr>
                <w:color w:val="000000"/>
                <w:sz w:val="28"/>
                <w:szCs w:val="28"/>
                <w:lang w:eastAsia="ru-RU"/>
              </w:rPr>
              <w:t>808,98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6A532E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Гкал/год       </w:t>
            </w:r>
          </w:p>
        </w:tc>
      </w:tr>
      <w:tr w:rsidR="00D10752" w14:paraId="7E383FF7" w14:textId="77777777" w:rsidTr="00C00058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2AC796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Удельный расход топлива         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37B7C2" w14:textId="77777777"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150,62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916763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кг у.т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>./Гкал   </w:t>
            </w:r>
          </w:p>
        </w:tc>
      </w:tr>
      <w:tr w:rsidR="00D10752" w14:paraId="18DF13FF" w14:textId="77777777" w:rsidTr="00C00058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FAE270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Годовой расход топлива (основное)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CDB856" w14:textId="77777777"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  <w:r w:rsidR="00744C5D">
              <w:rPr>
                <w:color w:val="000000"/>
                <w:sz w:val="28"/>
                <w:szCs w:val="28"/>
                <w:lang w:eastAsia="ru-RU"/>
              </w:rPr>
              <w:t>72,48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255FF5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т у.т./год</w:t>
            </w:r>
          </w:p>
        </w:tc>
      </w:tr>
      <w:tr w:rsidR="00D10752" w14:paraId="63B118ED" w14:textId="77777777" w:rsidTr="00C00058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0ED6E2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Годовой расход топлива (резервное)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566D3F" w14:textId="77777777"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Н</w:t>
            </w:r>
            <w:r w:rsidR="00AF431E" w:rsidRPr="002A2088">
              <w:rPr>
                <w:color w:val="000000"/>
                <w:sz w:val="28"/>
                <w:szCs w:val="28"/>
                <w:lang w:eastAsia="ru-RU"/>
              </w:rPr>
              <w:t>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A9FF3A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т у.т./год</w:t>
            </w:r>
          </w:p>
        </w:tc>
      </w:tr>
      <w:tr w:rsidR="00D10752" w14:paraId="1727F99B" w14:textId="77777777" w:rsidTr="00C00058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163988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Годовой расход электроэнергии   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A9CC6F" w14:textId="77777777"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77,2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147060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тыс.</w:t>
            </w:r>
            <w:r w:rsidR="00AF431E" w:rsidRPr="002A2088">
              <w:rPr>
                <w:color w:val="000000"/>
                <w:sz w:val="28"/>
                <w:szCs w:val="28"/>
                <w:lang w:eastAsia="ru-RU"/>
              </w:rPr>
              <w:t>кВт час/год</w:t>
            </w:r>
          </w:p>
        </w:tc>
      </w:tr>
      <w:tr w:rsidR="00D10752" w14:paraId="269DC471" w14:textId="77777777" w:rsidTr="00C00058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9F63E8" w14:textId="77777777" w:rsidR="00503A37" w:rsidRPr="002A2088" w:rsidRDefault="000D2D2D" w:rsidP="00F6215B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Средневзвешенный </w:t>
            </w:r>
            <w:r w:rsidR="00AF431E" w:rsidRPr="002A2088">
              <w:rPr>
                <w:color w:val="000000"/>
                <w:sz w:val="28"/>
                <w:szCs w:val="28"/>
                <w:lang w:eastAsia="ru-RU"/>
              </w:rPr>
              <w:t>КПД кот</w:t>
            </w:r>
            <w:r>
              <w:rPr>
                <w:color w:val="000000"/>
                <w:sz w:val="28"/>
                <w:szCs w:val="28"/>
                <w:lang w:eastAsia="ru-RU"/>
              </w:rPr>
              <w:t>лов</w:t>
            </w:r>
            <w:r w:rsidR="00AF431E" w:rsidRPr="002A2088">
              <w:rPr>
                <w:color w:val="000000"/>
                <w:sz w:val="28"/>
                <w:szCs w:val="28"/>
                <w:lang w:eastAsia="ru-RU"/>
              </w:rPr>
              <w:t>                   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C8A8C0" w14:textId="77777777"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  <w:r w:rsidR="00AC07D3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FEB620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%              </w:t>
            </w:r>
          </w:p>
        </w:tc>
      </w:tr>
    </w:tbl>
    <w:p w14:paraId="0D85DC39" w14:textId="77777777" w:rsidR="00C00058" w:rsidRDefault="00C00058" w:rsidP="00503A37">
      <w:pPr>
        <w:suppressAutoHyphens w:val="0"/>
        <w:rPr>
          <w:color w:val="000000"/>
          <w:sz w:val="28"/>
          <w:szCs w:val="28"/>
          <w:lang w:eastAsia="ru-RU"/>
        </w:rPr>
      </w:pPr>
    </w:p>
    <w:p w14:paraId="635E40E2" w14:textId="77777777" w:rsidR="00D2651D" w:rsidRDefault="00D2651D" w:rsidP="00503A37">
      <w:pPr>
        <w:suppressAutoHyphens w:val="0"/>
        <w:rPr>
          <w:color w:val="000000"/>
          <w:sz w:val="28"/>
          <w:szCs w:val="28"/>
          <w:lang w:eastAsia="ru-RU"/>
        </w:rPr>
      </w:pPr>
    </w:p>
    <w:p w14:paraId="31EC1790" w14:textId="77777777" w:rsidR="00235284" w:rsidRDefault="00235284" w:rsidP="00C00058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14:paraId="4950B3A6" w14:textId="77777777" w:rsidR="00235284" w:rsidRDefault="00235284" w:rsidP="00C00058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14:paraId="3808B3F5" w14:textId="77777777" w:rsidR="00235284" w:rsidRDefault="00235284" w:rsidP="00C00058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14:paraId="40EC90E0" w14:textId="77777777" w:rsidR="00235284" w:rsidRDefault="00235284" w:rsidP="00C00058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14:paraId="4E7EB72B" w14:textId="77777777" w:rsidR="00235284" w:rsidRDefault="00235284" w:rsidP="00C00058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14:paraId="6E45C5A2" w14:textId="77777777" w:rsidR="00503A37" w:rsidRDefault="000D2D2D" w:rsidP="00C00058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C00058">
        <w:rPr>
          <w:b/>
          <w:color w:val="000000"/>
          <w:sz w:val="28"/>
          <w:szCs w:val="28"/>
          <w:lang w:eastAsia="ru-RU"/>
        </w:rPr>
        <w:lastRenderedPageBreak/>
        <w:t>Потребление тепловой энергии котельной «Больничная»</w:t>
      </w:r>
      <w:r w:rsidRPr="002A2088">
        <w:rPr>
          <w:color w:val="000000"/>
          <w:sz w:val="28"/>
          <w:szCs w:val="28"/>
          <w:lang w:eastAsia="ru-RU"/>
        </w:rPr>
        <w:t xml:space="preserve"> </w:t>
      </w:r>
    </w:p>
    <w:p w14:paraId="05BBCFF7" w14:textId="77777777" w:rsidR="00C00058" w:rsidRPr="00AF47B2" w:rsidRDefault="00C00058" w:rsidP="00C00058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14:paraId="1125F0CE" w14:textId="77777777" w:rsidR="00503A37" w:rsidRPr="002A2088" w:rsidRDefault="000D2D2D" w:rsidP="00C00058">
      <w:pPr>
        <w:suppressAutoHyphens w:val="0"/>
        <w:ind w:left="8100" w:hanging="8100"/>
        <w:jc w:val="center"/>
        <w:rPr>
          <w:color w:val="000000"/>
          <w:sz w:val="28"/>
          <w:szCs w:val="28"/>
          <w:lang w:eastAsia="ru-RU"/>
        </w:rPr>
      </w:pPr>
      <w:r w:rsidRPr="002A2088">
        <w:rPr>
          <w:color w:val="000000"/>
          <w:sz w:val="28"/>
          <w:szCs w:val="28"/>
          <w:lang w:eastAsia="ru-RU"/>
        </w:rPr>
        <w:t>таблица 2.</w:t>
      </w:r>
      <w:r w:rsidR="00D72CAB">
        <w:rPr>
          <w:color w:val="000000"/>
          <w:sz w:val="28"/>
          <w:szCs w:val="28"/>
          <w:lang w:eastAsia="ru-RU"/>
        </w:rPr>
        <w:t>17</w:t>
      </w:r>
      <w:r w:rsidRPr="002A2088">
        <w:rPr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35"/>
        <w:gridCol w:w="2551"/>
        <w:gridCol w:w="2835"/>
      </w:tblGrid>
      <w:tr w:rsidR="00D10752" w14:paraId="72CEC88D" w14:textId="77777777" w:rsidTr="00C00058">
        <w:trPr>
          <w:trHeight w:val="360"/>
        </w:trPr>
        <w:tc>
          <w:tcPr>
            <w:tcW w:w="97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93B98B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Наименование        </w:t>
            </w:r>
          </w:p>
          <w:p w14:paraId="7941F7DD" w14:textId="77777777" w:rsidR="00503A37" w:rsidRPr="002A2088" w:rsidRDefault="00503A37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5269D871" w14:textId="77777777" w:rsidTr="000B4E3B">
        <w:trPr>
          <w:trHeight w:val="240"/>
        </w:trPr>
        <w:tc>
          <w:tcPr>
            <w:tcW w:w="433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F0BF64" w14:textId="77777777" w:rsidR="00AD393F" w:rsidRPr="00AD393F" w:rsidRDefault="000D2D2D" w:rsidP="00AD393F">
            <w:pPr>
              <w:suppressAutoHyphens w:val="0"/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население</w:t>
            </w:r>
            <w:r w:rsidRPr="00AD393F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EAFDAD" w14:textId="77777777" w:rsidR="00AD393F" w:rsidRPr="00AD393F" w:rsidRDefault="000D2D2D" w:rsidP="00AD393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Кол-во, шт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129EFB" w14:textId="77777777" w:rsidR="00AD393F" w:rsidRPr="00AD393F" w:rsidRDefault="000D2D2D" w:rsidP="00AD393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D10752" w14:paraId="4E0B2017" w14:textId="77777777" w:rsidTr="000B4E3B">
        <w:trPr>
          <w:trHeight w:val="240"/>
        </w:trPr>
        <w:tc>
          <w:tcPr>
            <w:tcW w:w="43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A14CBB" w14:textId="77777777" w:rsidR="00AD393F" w:rsidRPr="00AD393F" w:rsidRDefault="00AD393F" w:rsidP="00AD393F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096811" w14:textId="77777777" w:rsidR="00AD393F" w:rsidRPr="00AD393F" w:rsidRDefault="000D2D2D" w:rsidP="00AD393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EA2E9D" w14:textId="77777777" w:rsidR="00AD393F" w:rsidRPr="00AD393F" w:rsidRDefault="000D2D2D" w:rsidP="00AD393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543,55</w:t>
            </w:r>
          </w:p>
        </w:tc>
      </w:tr>
      <w:tr w:rsidR="00D10752" w14:paraId="48DD95F6" w14:textId="77777777" w:rsidTr="000B4E3B">
        <w:trPr>
          <w:trHeight w:val="240"/>
        </w:trPr>
        <w:tc>
          <w:tcPr>
            <w:tcW w:w="43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AF124" w14:textId="77777777" w:rsidR="00AD393F" w:rsidRPr="00AD393F" w:rsidRDefault="00AD393F" w:rsidP="00AD393F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61C34D" w14:textId="77777777" w:rsidR="00AD393F" w:rsidRPr="00AD393F" w:rsidRDefault="000D2D2D" w:rsidP="00AD393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8E36EA" w14:textId="77777777" w:rsidR="00AD393F" w:rsidRPr="00AD393F" w:rsidRDefault="000D2D2D" w:rsidP="00AD393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26511</w:t>
            </w:r>
          </w:p>
        </w:tc>
      </w:tr>
      <w:tr w:rsidR="00D10752" w14:paraId="2D71F095" w14:textId="77777777" w:rsidTr="000B4E3B">
        <w:trPr>
          <w:trHeight w:val="240"/>
        </w:trPr>
        <w:tc>
          <w:tcPr>
            <w:tcW w:w="433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CEC805" w14:textId="77777777" w:rsidR="00AD393F" w:rsidRPr="00AD393F" w:rsidRDefault="000D2D2D" w:rsidP="00AD393F">
            <w:pPr>
              <w:suppressAutoHyphens w:val="0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бюджет</w:t>
            </w:r>
            <w:r w:rsidRPr="00AD393F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DC56DC" w14:textId="77777777" w:rsidR="00AD393F" w:rsidRPr="00AD393F" w:rsidRDefault="000D2D2D" w:rsidP="00AD393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Кол-во, шт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FD1740" w14:textId="77777777" w:rsidR="00AD393F" w:rsidRPr="00AD393F" w:rsidRDefault="000D2D2D" w:rsidP="00AD393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14:paraId="55B2E32D" w14:textId="77777777" w:rsidTr="000B4E3B">
        <w:trPr>
          <w:trHeight w:val="240"/>
        </w:trPr>
        <w:tc>
          <w:tcPr>
            <w:tcW w:w="43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27410D" w14:textId="77777777" w:rsidR="00AD393F" w:rsidRPr="00AD393F" w:rsidRDefault="00AD393F" w:rsidP="00AD393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F736B0" w14:textId="77777777" w:rsidR="00AD393F" w:rsidRPr="00AD393F" w:rsidRDefault="000D2D2D" w:rsidP="00AD393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F9C2CC" w14:textId="77777777" w:rsidR="00AD393F" w:rsidRPr="00AD393F" w:rsidRDefault="000D2D2D" w:rsidP="00AD393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730,71</w:t>
            </w:r>
          </w:p>
        </w:tc>
      </w:tr>
      <w:tr w:rsidR="00D10752" w14:paraId="1C87AE6F" w14:textId="77777777" w:rsidTr="000B4E3B">
        <w:trPr>
          <w:trHeight w:val="240"/>
        </w:trPr>
        <w:tc>
          <w:tcPr>
            <w:tcW w:w="43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C211BC" w14:textId="77777777" w:rsidR="00AD393F" w:rsidRPr="00AD393F" w:rsidRDefault="00AD393F" w:rsidP="00AD393F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2F31B7" w14:textId="77777777" w:rsidR="00AD393F" w:rsidRPr="00AD393F" w:rsidRDefault="000D2D2D" w:rsidP="00AD393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92F9D8" w14:textId="77777777" w:rsidR="00AD393F" w:rsidRPr="00AD393F" w:rsidRDefault="000D2D2D" w:rsidP="00AD393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18947</w:t>
            </w:r>
          </w:p>
        </w:tc>
      </w:tr>
      <w:tr w:rsidR="00D10752" w14:paraId="1EA033BB" w14:textId="77777777" w:rsidTr="000B4E3B">
        <w:trPr>
          <w:trHeight w:val="240"/>
        </w:trPr>
        <w:tc>
          <w:tcPr>
            <w:tcW w:w="433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3B9F6F" w14:textId="77777777" w:rsidR="00AD393F" w:rsidRPr="00AD393F" w:rsidRDefault="000D2D2D" w:rsidP="00AD393F">
            <w:pPr>
              <w:suppressAutoHyphens w:val="0"/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 xml:space="preserve">Прочие </w:t>
            </w:r>
            <w:r w:rsidRPr="00AD393F">
              <w:rPr>
                <w:color w:val="000000"/>
                <w:sz w:val="28"/>
                <w:szCs w:val="28"/>
                <w:lang w:eastAsia="ru-RU"/>
              </w:rPr>
              <w:t>организации  </w:t>
            </w:r>
            <w:r w:rsidRPr="00AD393F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602743" w14:textId="77777777" w:rsidR="00AD393F" w:rsidRPr="00AD393F" w:rsidRDefault="000D2D2D" w:rsidP="00AD393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Кол-во, шт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CF0930" w14:textId="77777777" w:rsidR="00AD393F" w:rsidRPr="00AD393F" w:rsidRDefault="000D2D2D" w:rsidP="00AD393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14:paraId="1881F915" w14:textId="77777777" w:rsidTr="000B4E3B">
        <w:trPr>
          <w:trHeight w:val="240"/>
        </w:trPr>
        <w:tc>
          <w:tcPr>
            <w:tcW w:w="43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ED56BE" w14:textId="77777777" w:rsidR="00AD393F" w:rsidRPr="00AD393F" w:rsidRDefault="00AD393F" w:rsidP="00AD393F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256746" w14:textId="77777777" w:rsidR="00AD393F" w:rsidRPr="00AD393F" w:rsidRDefault="000D2D2D" w:rsidP="00AD393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F7E7BC" w14:textId="77777777" w:rsidR="00AD393F" w:rsidRPr="00AD393F" w:rsidRDefault="000D2D2D" w:rsidP="00AD393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14:paraId="26E86E63" w14:textId="77777777" w:rsidTr="000B4E3B">
        <w:trPr>
          <w:trHeight w:val="240"/>
        </w:trPr>
        <w:tc>
          <w:tcPr>
            <w:tcW w:w="43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3D4FAD" w14:textId="77777777" w:rsidR="00AD393F" w:rsidRPr="00AD393F" w:rsidRDefault="00AD393F" w:rsidP="00AD393F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2690C4" w14:textId="77777777" w:rsidR="00AD393F" w:rsidRPr="00AD393F" w:rsidRDefault="000D2D2D" w:rsidP="00AD393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8C7EC8" w14:textId="77777777" w:rsidR="00AD393F" w:rsidRPr="00AD393F" w:rsidRDefault="000D2D2D" w:rsidP="00AD393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14:paraId="37005C20" w14:textId="77777777" w:rsidTr="000B4E3B">
        <w:trPr>
          <w:trHeight w:val="240"/>
        </w:trPr>
        <w:tc>
          <w:tcPr>
            <w:tcW w:w="688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DF9A7D" w14:textId="77777777" w:rsidR="00AD393F" w:rsidRPr="00AD393F" w:rsidRDefault="000D2D2D" w:rsidP="00AD393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Итого потребители, Гкал:  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369509" w14:textId="77777777" w:rsidR="00AD393F" w:rsidRPr="00AD393F" w:rsidRDefault="000D2D2D" w:rsidP="00AD393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1274,26</w:t>
            </w:r>
          </w:p>
        </w:tc>
      </w:tr>
      <w:tr w:rsidR="00D10752" w14:paraId="2EDE45D8" w14:textId="77777777" w:rsidTr="00C00058">
        <w:trPr>
          <w:trHeight w:val="240"/>
        </w:trPr>
        <w:tc>
          <w:tcPr>
            <w:tcW w:w="688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DB1A02" w14:textId="77777777" w:rsidR="0095276B" w:rsidRPr="00AD393F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Собственные нужды котельной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818529" w14:textId="77777777" w:rsidR="0095276B" w:rsidRPr="002A2088" w:rsidRDefault="000D2D2D" w:rsidP="004211E8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55,7</w:t>
            </w:r>
            <w:r w:rsidR="00235284"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D10752" w14:paraId="436A4F82" w14:textId="77777777" w:rsidTr="007A2C21">
        <w:trPr>
          <w:trHeight w:val="240"/>
        </w:trPr>
        <w:tc>
          <w:tcPr>
            <w:tcW w:w="688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2A420B" w14:textId="77777777" w:rsidR="0095276B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Потери в тепловых сетях   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3459EB" w14:textId="77777777" w:rsidR="0095276B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478,9</w:t>
            </w:r>
            <w:r w:rsidR="004211E8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D10752" w14:paraId="264A7D38" w14:textId="77777777" w:rsidTr="007A2C21">
        <w:trPr>
          <w:trHeight w:val="240"/>
        </w:trPr>
        <w:tc>
          <w:tcPr>
            <w:tcW w:w="688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78FE79" w14:textId="77777777" w:rsidR="0095276B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Выработка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 всего:        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C75667" w14:textId="77777777" w:rsidR="0095276B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235284">
              <w:rPr>
                <w:color w:val="000000"/>
                <w:sz w:val="28"/>
                <w:szCs w:val="28"/>
                <w:lang w:eastAsia="ru-RU"/>
              </w:rPr>
              <w:t>808,98</w:t>
            </w:r>
          </w:p>
        </w:tc>
      </w:tr>
    </w:tbl>
    <w:p w14:paraId="12B291FB" w14:textId="77777777" w:rsidR="00503A37" w:rsidRPr="002A2088" w:rsidRDefault="00503A37" w:rsidP="00503A37">
      <w:pPr>
        <w:suppressAutoHyphens w:val="0"/>
        <w:spacing w:line="360" w:lineRule="auto"/>
        <w:jc w:val="center"/>
        <w:rPr>
          <w:color w:val="000000"/>
          <w:sz w:val="28"/>
          <w:szCs w:val="28"/>
          <w:lang w:eastAsia="ru-RU"/>
        </w:rPr>
      </w:pPr>
    </w:p>
    <w:p w14:paraId="67970C58" w14:textId="77777777" w:rsidR="00503A37" w:rsidRDefault="000D2D2D" w:rsidP="00C00058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C00058">
        <w:rPr>
          <w:b/>
          <w:sz w:val="28"/>
          <w:szCs w:val="28"/>
          <w:lang w:eastAsia="ru-RU"/>
        </w:rPr>
        <w:t xml:space="preserve">Тепловой баланс котельной </w:t>
      </w:r>
      <w:r w:rsidR="00C00058">
        <w:rPr>
          <w:b/>
          <w:sz w:val="28"/>
          <w:szCs w:val="28"/>
          <w:lang w:eastAsia="ru-RU"/>
        </w:rPr>
        <w:t>«</w:t>
      </w:r>
      <w:r w:rsidRPr="00C00058">
        <w:rPr>
          <w:b/>
          <w:sz w:val="28"/>
          <w:szCs w:val="28"/>
          <w:lang w:eastAsia="ru-RU"/>
        </w:rPr>
        <w:t>м</w:t>
      </w:r>
      <w:r w:rsidR="00C00058">
        <w:rPr>
          <w:b/>
          <w:sz w:val="28"/>
          <w:szCs w:val="28"/>
          <w:lang w:eastAsia="ru-RU"/>
        </w:rPr>
        <w:t>-н</w:t>
      </w:r>
      <w:r w:rsidRPr="00C00058">
        <w:rPr>
          <w:b/>
          <w:sz w:val="28"/>
          <w:szCs w:val="28"/>
          <w:lang w:eastAsia="ru-RU"/>
        </w:rPr>
        <w:t xml:space="preserve"> Энергетик</w:t>
      </w:r>
      <w:r w:rsidR="00C00058">
        <w:rPr>
          <w:b/>
          <w:sz w:val="28"/>
          <w:szCs w:val="28"/>
          <w:lang w:eastAsia="ru-RU"/>
        </w:rPr>
        <w:t>»</w:t>
      </w:r>
    </w:p>
    <w:p w14:paraId="28C174B8" w14:textId="77777777" w:rsidR="00C00058" w:rsidRPr="00AF47B2" w:rsidRDefault="00C00058" w:rsidP="00C00058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14:paraId="20A78E23" w14:textId="77777777" w:rsidR="00503A37" w:rsidRPr="002A2088" w:rsidRDefault="000D2D2D" w:rsidP="00C00058">
      <w:pPr>
        <w:suppressAutoHyphens w:val="0"/>
        <w:spacing w:line="360" w:lineRule="auto"/>
        <w:jc w:val="center"/>
        <w:rPr>
          <w:color w:val="000000"/>
          <w:sz w:val="28"/>
          <w:szCs w:val="28"/>
          <w:lang w:eastAsia="ru-RU"/>
        </w:rPr>
      </w:pPr>
      <w:r w:rsidRPr="002A2088">
        <w:rPr>
          <w:color w:val="000000"/>
          <w:sz w:val="28"/>
          <w:szCs w:val="28"/>
          <w:lang w:eastAsia="ru-RU"/>
        </w:rPr>
        <w:t>таблица 2.</w:t>
      </w:r>
      <w:r w:rsidR="00D72CAB">
        <w:rPr>
          <w:color w:val="000000"/>
          <w:sz w:val="28"/>
          <w:szCs w:val="28"/>
          <w:lang w:eastAsia="ru-RU"/>
        </w:rPr>
        <w:t>18</w:t>
      </w:r>
      <w:r w:rsidRPr="002A2088">
        <w:rPr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9"/>
        <w:gridCol w:w="1842"/>
        <w:gridCol w:w="2410"/>
      </w:tblGrid>
      <w:tr w:rsidR="00D10752" w14:paraId="285B3C06" w14:textId="77777777" w:rsidTr="00C00058">
        <w:trPr>
          <w:trHeight w:val="240"/>
        </w:trPr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049FA4" w14:textId="77777777" w:rsidR="00D556FF" w:rsidRPr="002A2088" w:rsidRDefault="000D2D2D" w:rsidP="0034435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Установленная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 мощность котельной 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6D48FE" w14:textId="77777777" w:rsidR="00D556FF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3,44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96201F" w14:textId="77777777" w:rsidR="00D556FF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Гкал/час       </w:t>
            </w:r>
          </w:p>
        </w:tc>
      </w:tr>
      <w:tr w:rsidR="00D10752" w14:paraId="1B00E55C" w14:textId="77777777" w:rsidTr="00C00058">
        <w:trPr>
          <w:trHeight w:val="24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1A8832" w14:textId="77777777" w:rsidR="00D556FF" w:rsidRPr="002A2088" w:rsidRDefault="000D2D2D" w:rsidP="0034435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Располагаемая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 мощность котельной  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E7D415" w14:textId="77777777" w:rsidR="00D556FF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2,7</w:t>
            </w:r>
            <w:r w:rsidR="00AD393F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C01561" w14:textId="77777777" w:rsidR="00D556FF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Гкал/час       </w:t>
            </w:r>
          </w:p>
        </w:tc>
      </w:tr>
      <w:tr w:rsidR="00D10752" w14:paraId="63B3C1BC" w14:textId="77777777" w:rsidTr="00765EE9">
        <w:trPr>
          <w:trHeight w:val="24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6BB9F7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Количество вырабатываемого тепла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C9ED68" w14:textId="77777777" w:rsidR="00503A37" w:rsidRPr="002A2088" w:rsidRDefault="000D2D2D" w:rsidP="003975B5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29</w:t>
            </w:r>
            <w:r w:rsidR="00235284">
              <w:rPr>
                <w:color w:val="000000"/>
                <w:sz w:val="28"/>
                <w:szCs w:val="28"/>
                <w:lang w:eastAsia="ru-RU"/>
              </w:rPr>
              <w:t>97,03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A57CDC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Гкал/год       </w:t>
            </w:r>
          </w:p>
        </w:tc>
      </w:tr>
      <w:tr w:rsidR="00D10752" w14:paraId="174B42E6" w14:textId="77777777" w:rsidTr="00C00058">
        <w:trPr>
          <w:trHeight w:val="24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1C43E2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Удельный расход 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>топлива         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64EEE0" w14:textId="77777777"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154,90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2CBC93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кг у.т./Гкал   </w:t>
            </w:r>
          </w:p>
        </w:tc>
      </w:tr>
      <w:tr w:rsidR="00D10752" w14:paraId="763B51F4" w14:textId="77777777" w:rsidTr="00C00058">
        <w:trPr>
          <w:trHeight w:val="24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522FD2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Годовой расход топлива (основное)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0162F5" w14:textId="77777777"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  <w:r w:rsidR="00744C5D">
              <w:rPr>
                <w:color w:val="000000"/>
                <w:sz w:val="28"/>
                <w:szCs w:val="28"/>
                <w:lang w:eastAsia="ru-RU"/>
              </w:rPr>
              <w:t>64,24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3E1868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т у.т./год</w:t>
            </w:r>
          </w:p>
        </w:tc>
      </w:tr>
      <w:tr w:rsidR="00D10752" w14:paraId="2E325DE2" w14:textId="77777777" w:rsidTr="00C00058">
        <w:trPr>
          <w:trHeight w:val="24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C3E75D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Годовой расход топлива (резервное)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8FC003" w14:textId="77777777"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Н</w:t>
            </w:r>
            <w:r w:rsidR="00AF431E" w:rsidRPr="002A2088">
              <w:rPr>
                <w:color w:val="000000"/>
                <w:sz w:val="28"/>
                <w:szCs w:val="28"/>
                <w:lang w:eastAsia="ru-RU"/>
              </w:rPr>
              <w:t>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C61C24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т у.т./год</w:t>
            </w:r>
          </w:p>
        </w:tc>
      </w:tr>
      <w:tr w:rsidR="00D10752" w14:paraId="7A0FC358" w14:textId="77777777" w:rsidTr="00C00058">
        <w:trPr>
          <w:trHeight w:val="24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48618B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Годовой расход электроэнергии   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D30569" w14:textId="77777777"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  <w:r w:rsidR="00744C5D">
              <w:rPr>
                <w:color w:val="000000"/>
                <w:sz w:val="28"/>
                <w:szCs w:val="28"/>
                <w:lang w:eastAsia="ru-RU"/>
              </w:rPr>
              <w:t>75,9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8366EA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тыс. </w:t>
            </w:r>
            <w:r w:rsidR="00AF431E" w:rsidRPr="002A2088">
              <w:rPr>
                <w:color w:val="000000"/>
                <w:sz w:val="28"/>
                <w:szCs w:val="28"/>
                <w:lang w:eastAsia="ru-RU"/>
              </w:rPr>
              <w:t>кВт час/год</w:t>
            </w:r>
          </w:p>
        </w:tc>
      </w:tr>
      <w:tr w:rsidR="00D10752" w14:paraId="17851966" w14:textId="77777777" w:rsidTr="00C00058">
        <w:trPr>
          <w:trHeight w:val="24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C60AD8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Средневзвешенный 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>КПД кот</w:t>
            </w:r>
            <w:r>
              <w:rPr>
                <w:color w:val="000000"/>
                <w:sz w:val="28"/>
                <w:szCs w:val="28"/>
                <w:lang w:eastAsia="ru-RU"/>
              </w:rPr>
              <w:t>лов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>                   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9ACE52" w14:textId="77777777"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93</w:t>
            </w:r>
            <w:r w:rsidR="004211E8">
              <w:rPr>
                <w:color w:val="000000"/>
                <w:sz w:val="28"/>
                <w:szCs w:val="28"/>
                <w:lang w:eastAsia="ru-RU"/>
              </w:rPr>
              <w:t>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E9EF10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%              </w:t>
            </w:r>
          </w:p>
        </w:tc>
      </w:tr>
    </w:tbl>
    <w:p w14:paraId="682C16B3" w14:textId="77777777" w:rsidR="00503A37" w:rsidRPr="002A2088" w:rsidRDefault="00503A37" w:rsidP="00503A37">
      <w:pPr>
        <w:suppressAutoHyphens w:val="0"/>
        <w:spacing w:line="360" w:lineRule="auto"/>
        <w:jc w:val="right"/>
        <w:rPr>
          <w:color w:val="000000"/>
          <w:sz w:val="28"/>
          <w:szCs w:val="28"/>
          <w:lang w:eastAsia="ru-RU"/>
        </w:rPr>
      </w:pPr>
    </w:p>
    <w:p w14:paraId="7E6FB727" w14:textId="77777777" w:rsidR="00811877" w:rsidRDefault="000D2D2D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811877">
        <w:rPr>
          <w:b/>
          <w:color w:val="000000"/>
          <w:sz w:val="28"/>
          <w:szCs w:val="28"/>
          <w:lang w:eastAsia="ru-RU"/>
        </w:rPr>
        <w:t xml:space="preserve">Потребление тепловой энергии котельной </w:t>
      </w:r>
      <w:r w:rsidR="00AF431E">
        <w:rPr>
          <w:b/>
          <w:color w:val="000000"/>
          <w:sz w:val="28"/>
          <w:szCs w:val="28"/>
          <w:lang w:eastAsia="ru-RU"/>
        </w:rPr>
        <w:t>«</w:t>
      </w:r>
      <w:r w:rsidRPr="00811877">
        <w:rPr>
          <w:b/>
          <w:sz w:val="28"/>
          <w:szCs w:val="28"/>
          <w:lang w:eastAsia="ru-RU"/>
        </w:rPr>
        <w:t>м</w:t>
      </w:r>
      <w:r w:rsidR="00AF431E">
        <w:rPr>
          <w:b/>
          <w:sz w:val="28"/>
          <w:szCs w:val="28"/>
          <w:lang w:eastAsia="ru-RU"/>
        </w:rPr>
        <w:t>-н</w:t>
      </w:r>
      <w:r w:rsidRPr="00811877">
        <w:rPr>
          <w:b/>
          <w:sz w:val="28"/>
          <w:szCs w:val="28"/>
          <w:lang w:eastAsia="ru-RU"/>
        </w:rPr>
        <w:t xml:space="preserve"> Энергетик</w:t>
      </w:r>
      <w:r w:rsidR="00AF431E">
        <w:rPr>
          <w:b/>
          <w:sz w:val="28"/>
          <w:szCs w:val="28"/>
          <w:lang w:eastAsia="ru-RU"/>
        </w:rPr>
        <w:t>»</w:t>
      </w:r>
      <w:r w:rsidRPr="002A2088">
        <w:rPr>
          <w:sz w:val="28"/>
          <w:szCs w:val="28"/>
          <w:lang w:eastAsia="ru-RU"/>
        </w:rPr>
        <w:t xml:space="preserve"> </w:t>
      </w:r>
    </w:p>
    <w:p w14:paraId="1ED2431D" w14:textId="77777777" w:rsidR="00811877" w:rsidRDefault="00811877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14:paraId="03657167" w14:textId="77777777" w:rsidR="00503A37" w:rsidRDefault="000D2D2D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2A2088">
        <w:rPr>
          <w:color w:val="000000"/>
          <w:sz w:val="28"/>
          <w:szCs w:val="28"/>
          <w:lang w:eastAsia="ru-RU"/>
        </w:rPr>
        <w:t>таблица 2.</w:t>
      </w:r>
      <w:r w:rsidR="00D72CAB">
        <w:rPr>
          <w:color w:val="000000"/>
          <w:sz w:val="28"/>
          <w:szCs w:val="28"/>
          <w:lang w:eastAsia="ru-RU"/>
        </w:rPr>
        <w:t>19</w:t>
      </w:r>
      <w:r w:rsidRPr="002A2088">
        <w:rPr>
          <w:color w:val="000000"/>
          <w:sz w:val="28"/>
          <w:szCs w:val="28"/>
          <w:lang w:eastAsia="ru-RU"/>
        </w:rPr>
        <w:t>.</w:t>
      </w:r>
    </w:p>
    <w:p w14:paraId="65BC22EE" w14:textId="77777777" w:rsidR="005D72FA" w:rsidRPr="002A2088" w:rsidRDefault="005D72FA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18"/>
        <w:gridCol w:w="2552"/>
        <w:gridCol w:w="2551"/>
      </w:tblGrid>
      <w:tr w:rsidR="00D10752" w14:paraId="5537A997" w14:textId="77777777" w:rsidTr="00811877">
        <w:trPr>
          <w:trHeight w:val="360"/>
        </w:trPr>
        <w:tc>
          <w:tcPr>
            <w:tcW w:w="97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94EC3C" w14:textId="77777777" w:rsidR="00503A37" w:rsidRPr="00811877" w:rsidRDefault="000D2D2D" w:rsidP="00811877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bookmarkStart w:id="2" w:name="_Hlk113608672"/>
            <w:r w:rsidRPr="00811877">
              <w:rPr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</w:tr>
      <w:tr w:rsidR="00D10752" w14:paraId="3310EAE4" w14:textId="77777777" w:rsidTr="00081E0D">
        <w:trPr>
          <w:trHeight w:val="240"/>
        </w:trPr>
        <w:tc>
          <w:tcPr>
            <w:tcW w:w="461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71DFFE" w14:textId="77777777" w:rsidR="00076500" w:rsidRPr="00076500" w:rsidRDefault="000D2D2D" w:rsidP="00076500">
            <w:pPr>
              <w:suppressAutoHyphens w:val="0"/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население</w:t>
            </w:r>
            <w:r w:rsidRPr="00076500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AB00D1" w14:textId="77777777"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Кол-во, шт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4B4133" w14:textId="77777777"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D10752" w14:paraId="5D8E28B3" w14:textId="77777777" w:rsidTr="00081E0D">
        <w:trPr>
          <w:trHeight w:val="240"/>
        </w:trPr>
        <w:tc>
          <w:tcPr>
            <w:tcW w:w="46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0FEA7F" w14:textId="77777777" w:rsidR="00076500" w:rsidRPr="00076500" w:rsidRDefault="00076500" w:rsidP="0007650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A3D06C" w14:textId="77777777"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7F813F" w14:textId="77777777"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1865,43</w:t>
            </w:r>
          </w:p>
        </w:tc>
      </w:tr>
      <w:tr w:rsidR="00D10752" w14:paraId="4DC98359" w14:textId="77777777" w:rsidTr="00081E0D">
        <w:trPr>
          <w:trHeight w:val="240"/>
        </w:trPr>
        <w:tc>
          <w:tcPr>
            <w:tcW w:w="46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BC3A90" w14:textId="77777777" w:rsidR="00076500" w:rsidRPr="00076500" w:rsidRDefault="00076500" w:rsidP="0007650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1F707E" w14:textId="77777777"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2B64DE" w14:textId="77777777"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61147</w:t>
            </w:r>
          </w:p>
        </w:tc>
      </w:tr>
      <w:tr w:rsidR="00D10752" w14:paraId="48585BC6" w14:textId="77777777" w:rsidTr="00081E0D">
        <w:trPr>
          <w:trHeight w:val="240"/>
        </w:trPr>
        <w:tc>
          <w:tcPr>
            <w:tcW w:w="461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C0B9FC" w14:textId="77777777" w:rsidR="00076500" w:rsidRPr="00076500" w:rsidRDefault="000D2D2D" w:rsidP="00076500">
            <w:pPr>
              <w:suppressAutoHyphens w:val="0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бюджет</w:t>
            </w:r>
            <w:r w:rsidRPr="00076500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ABCB6A" w14:textId="77777777"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Кол-во, шт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A79DAA" w14:textId="77777777"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14:paraId="2C704104" w14:textId="77777777" w:rsidTr="00081E0D">
        <w:trPr>
          <w:trHeight w:val="240"/>
        </w:trPr>
        <w:tc>
          <w:tcPr>
            <w:tcW w:w="46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C58CAE" w14:textId="77777777" w:rsidR="00076500" w:rsidRPr="00076500" w:rsidRDefault="00076500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B2A935" w14:textId="77777777"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12205C" w14:textId="77777777"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14:paraId="1E11F054" w14:textId="77777777" w:rsidTr="00081E0D">
        <w:trPr>
          <w:trHeight w:val="240"/>
        </w:trPr>
        <w:tc>
          <w:tcPr>
            <w:tcW w:w="46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7AF6E4" w14:textId="77777777" w:rsidR="00076500" w:rsidRPr="00076500" w:rsidRDefault="00076500" w:rsidP="0007650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5E6AC3" w14:textId="77777777"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 xml:space="preserve">объем, </w:t>
            </w:r>
            <w:r w:rsidRPr="00076500">
              <w:rPr>
                <w:color w:val="000000"/>
                <w:sz w:val="28"/>
                <w:szCs w:val="28"/>
                <w:lang w:eastAsia="ru-RU"/>
              </w:rPr>
              <w:t>куб.м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327DD4" w14:textId="77777777"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14:paraId="3DCDABA0" w14:textId="77777777" w:rsidTr="00081E0D">
        <w:trPr>
          <w:trHeight w:val="240"/>
        </w:trPr>
        <w:tc>
          <w:tcPr>
            <w:tcW w:w="461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3D96D7" w14:textId="77777777" w:rsidR="00076500" w:rsidRPr="00076500" w:rsidRDefault="000D2D2D" w:rsidP="00076500">
            <w:pPr>
              <w:suppressAutoHyphens w:val="0"/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lastRenderedPageBreak/>
              <w:t>Прочие организации  </w:t>
            </w:r>
            <w:r w:rsidRPr="00076500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D08528" w14:textId="77777777"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Кол-во, шт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911B36" w14:textId="77777777"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14:paraId="6C33A0A2" w14:textId="77777777" w:rsidTr="00081E0D">
        <w:trPr>
          <w:trHeight w:val="240"/>
        </w:trPr>
        <w:tc>
          <w:tcPr>
            <w:tcW w:w="46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3DFE22" w14:textId="77777777" w:rsidR="00076500" w:rsidRPr="00076500" w:rsidRDefault="00076500" w:rsidP="0007650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4B0C22" w14:textId="77777777"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1D4D84" w14:textId="77777777"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14:paraId="059EFA5D" w14:textId="77777777" w:rsidTr="00081E0D">
        <w:trPr>
          <w:trHeight w:val="240"/>
        </w:trPr>
        <w:tc>
          <w:tcPr>
            <w:tcW w:w="46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A66555" w14:textId="77777777" w:rsidR="00076500" w:rsidRPr="00076500" w:rsidRDefault="00076500" w:rsidP="0007650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8A38BB" w14:textId="77777777"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AF4961" w14:textId="77777777"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14:paraId="74CFD576" w14:textId="77777777" w:rsidTr="00081E0D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EF77962" w14:textId="77777777"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Итого потребители, Гкал: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F875E6" w14:textId="77777777"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1865,43</w:t>
            </w:r>
          </w:p>
        </w:tc>
      </w:tr>
      <w:tr w:rsidR="00D10752" w14:paraId="2715F7C2" w14:textId="77777777" w:rsidTr="00811877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3D190F" w14:textId="77777777" w:rsidR="0095276B" w:rsidRPr="00076500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Собственные нужды котельной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F744C5" w14:textId="77777777" w:rsidR="0095276B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143,9</w:t>
            </w:r>
            <w:r w:rsidR="00235284"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D10752" w14:paraId="767D41CF" w14:textId="77777777" w:rsidTr="007E48E1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CE9E2D" w14:textId="77777777" w:rsidR="0095276B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Потери в тепловых сетях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96EFE0" w14:textId="77777777" w:rsidR="0095276B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987,61</w:t>
            </w:r>
          </w:p>
        </w:tc>
      </w:tr>
      <w:tr w:rsidR="00D10752" w14:paraId="78E43425" w14:textId="77777777" w:rsidTr="007E48E1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E528F72" w14:textId="77777777" w:rsidR="0095276B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Выработка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 всего:    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55DBF7" w14:textId="77777777" w:rsidR="0095276B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29</w:t>
            </w:r>
            <w:r w:rsidR="00235284">
              <w:rPr>
                <w:color w:val="000000"/>
                <w:sz w:val="28"/>
                <w:szCs w:val="28"/>
                <w:lang w:eastAsia="ru-RU"/>
              </w:rPr>
              <w:t>97,03</w:t>
            </w:r>
          </w:p>
        </w:tc>
      </w:tr>
      <w:bookmarkEnd w:id="2"/>
    </w:tbl>
    <w:p w14:paraId="65B17018" w14:textId="77777777" w:rsidR="00503A37" w:rsidRPr="002A2088" w:rsidRDefault="00503A37" w:rsidP="00503A37">
      <w:pPr>
        <w:suppressAutoHyphens w:val="0"/>
        <w:ind w:left="8100" w:hanging="8100"/>
        <w:jc w:val="right"/>
        <w:rPr>
          <w:color w:val="000000"/>
          <w:sz w:val="28"/>
          <w:szCs w:val="28"/>
          <w:lang w:eastAsia="ru-RU"/>
        </w:rPr>
      </w:pPr>
    </w:p>
    <w:p w14:paraId="63262C4C" w14:textId="77777777" w:rsidR="00503A37" w:rsidRDefault="000D2D2D" w:rsidP="00811877">
      <w:pPr>
        <w:suppressAutoHyphens w:val="0"/>
        <w:jc w:val="center"/>
        <w:rPr>
          <w:sz w:val="28"/>
          <w:szCs w:val="28"/>
          <w:lang w:eastAsia="ru-RU"/>
        </w:rPr>
      </w:pPr>
      <w:r w:rsidRPr="00811877">
        <w:rPr>
          <w:b/>
          <w:sz w:val="28"/>
          <w:szCs w:val="28"/>
          <w:lang w:eastAsia="ru-RU"/>
        </w:rPr>
        <w:t xml:space="preserve">Тепловой баланс </w:t>
      </w:r>
      <w:r w:rsidRPr="00811877">
        <w:rPr>
          <w:b/>
          <w:sz w:val="28"/>
          <w:szCs w:val="28"/>
          <w:lang w:eastAsia="ru-RU"/>
        </w:rPr>
        <w:t>котельной «Модульная»</w:t>
      </w:r>
      <w:r w:rsidRPr="002A2088">
        <w:rPr>
          <w:sz w:val="28"/>
          <w:szCs w:val="28"/>
          <w:lang w:eastAsia="ru-RU"/>
        </w:rPr>
        <w:t xml:space="preserve"> </w:t>
      </w:r>
    </w:p>
    <w:p w14:paraId="4A7E48CF" w14:textId="77777777" w:rsidR="00811877" w:rsidRPr="00AF47B2" w:rsidRDefault="00811877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14:paraId="69BC07EF" w14:textId="77777777" w:rsidR="00503A37" w:rsidRPr="002A2088" w:rsidRDefault="000D2D2D" w:rsidP="00811877">
      <w:pPr>
        <w:suppressAutoHyphens w:val="0"/>
        <w:spacing w:line="360" w:lineRule="auto"/>
        <w:jc w:val="center"/>
        <w:rPr>
          <w:color w:val="000000"/>
          <w:sz w:val="28"/>
          <w:szCs w:val="28"/>
          <w:lang w:eastAsia="ru-RU"/>
        </w:rPr>
      </w:pPr>
      <w:r w:rsidRPr="002A2088">
        <w:rPr>
          <w:color w:val="000000"/>
          <w:sz w:val="28"/>
          <w:szCs w:val="28"/>
          <w:lang w:eastAsia="ru-RU"/>
        </w:rPr>
        <w:t>таблица 2.</w:t>
      </w:r>
      <w:r>
        <w:rPr>
          <w:color w:val="000000"/>
          <w:sz w:val="28"/>
          <w:szCs w:val="28"/>
          <w:lang w:eastAsia="ru-RU"/>
        </w:rPr>
        <w:t>2</w:t>
      </w:r>
      <w:r w:rsidR="00D72CAB">
        <w:rPr>
          <w:color w:val="000000"/>
          <w:sz w:val="28"/>
          <w:szCs w:val="28"/>
          <w:lang w:eastAsia="ru-RU"/>
        </w:rPr>
        <w:t>0</w:t>
      </w:r>
      <w:r w:rsidRPr="002A2088">
        <w:rPr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7"/>
        <w:gridCol w:w="1843"/>
        <w:gridCol w:w="2551"/>
      </w:tblGrid>
      <w:tr w:rsidR="00D10752" w14:paraId="3F780C29" w14:textId="77777777" w:rsidTr="00811877">
        <w:trPr>
          <w:trHeight w:val="240"/>
        </w:trPr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895AC0" w14:textId="77777777" w:rsidR="00D556FF" w:rsidRPr="002A2088" w:rsidRDefault="000D2D2D" w:rsidP="0034435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bookmarkStart w:id="3" w:name="_Hlk113610743"/>
            <w:r>
              <w:rPr>
                <w:color w:val="000000"/>
                <w:sz w:val="28"/>
                <w:szCs w:val="28"/>
                <w:lang w:eastAsia="ru-RU"/>
              </w:rPr>
              <w:t>Установленная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 мощность котельной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6B6C6A" w14:textId="77777777" w:rsidR="00D556FF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2,24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2AF14E" w14:textId="77777777" w:rsidR="00D556FF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Гкал/час       </w:t>
            </w:r>
          </w:p>
        </w:tc>
      </w:tr>
      <w:tr w:rsidR="00D10752" w14:paraId="287C69F0" w14:textId="77777777" w:rsidTr="00811877">
        <w:trPr>
          <w:trHeight w:val="24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775E07" w14:textId="77777777" w:rsidR="00D556FF" w:rsidRPr="002A2088" w:rsidRDefault="000D2D2D" w:rsidP="0034435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Располагаемая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 мощность котельной  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5F2A48" w14:textId="77777777" w:rsidR="00D556FF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2,1</w:t>
            </w:r>
            <w:r w:rsidR="00076500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E5C9D3" w14:textId="77777777" w:rsidR="00D556FF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Гкал/час       </w:t>
            </w:r>
          </w:p>
        </w:tc>
      </w:tr>
      <w:tr w:rsidR="00D10752" w14:paraId="4138E142" w14:textId="77777777" w:rsidTr="00CC18C8">
        <w:trPr>
          <w:trHeight w:val="24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F8DE33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Количество вырабатываемого тепла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712557" w14:textId="77777777" w:rsidR="00503A37" w:rsidRPr="002A2088" w:rsidRDefault="000D2D2D" w:rsidP="003975B5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260</w:t>
            </w:r>
            <w:r w:rsidR="00235284">
              <w:rPr>
                <w:color w:val="000000"/>
                <w:sz w:val="28"/>
                <w:szCs w:val="28"/>
                <w:lang w:eastAsia="ru-RU"/>
              </w:rPr>
              <w:t>7,03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B25A23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Гкал/год       </w:t>
            </w:r>
          </w:p>
        </w:tc>
      </w:tr>
      <w:tr w:rsidR="00D10752" w14:paraId="7A4FB76E" w14:textId="77777777" w:rsidTr="00811877">
        <w:trPr>
          <w:trHeight w:val="24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267413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Удельный расход 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>топлива         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3FC13C" w14:textId="77777777"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</w:t>
            </w:r>
            <w:r w:rsidR="00744C5D">
              <w:rPr>
                <w:color w:val="000000"/>
                <w:sz w:val="28"/>
                <w:szCs w:val="28"/>
                <w:lang w:eastAsia="ru-RU"/>
              </w:rPr>
              <w:t>7,72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E50DCF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кг у.т./Гкал   </w:t>
            </w:r>
          </w:p>
        </w:tc>
      </w:tr>
      <w:tr w:rsidR="00D10752" w14:paraId="45DAFEC4" w14:textId="77777777" w:rsidTr="00811877">
        <w:trPr>
          <w:trHeight w:val="24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3CF344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Годовой расход топлива (основное)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4D5EBB" w14:textId="77777777"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  <w:r w:rsidR="00744C5D">
              <w:rPr>
                <w:color w:val="000000"/>
                <w:sz w:val="28"/>
                <w:szCs w:val="28"/>
                <w:lang w:eastAsia="ru-RU"/>
              </w:rPr>
              <w:t>11,19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37FC67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т у.т./год</w:t>
            </w:r>
          </w:p>
        </w:tc>
      </w:tr>
      <w:tr w:rsidR="00D10752" w14:paraId="08685A36" w14:textId="77777777" w:rsidTr="00811877">
        <w:trPr>
          <w:trHeight w:val="24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6C8F13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Годовой расход топлива (резервное)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B9BEFE" w14:textId="77777777"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Н</w:t>
            </w:r>
            <w:r w:rsidR="00AF431E" w:rsidRPr="002A2088">
              <w:rPr>
                <w:color w:val="000000"/>
                <w:sz w:val="28"/>
                <w:szCs w:val="28"/>
                <w:lang w:eastAsia="ru-RU"/>
              </w:rPr>
              <w:t>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E0F01D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т у.т./год</w:t>
            </w:r>
          </w:p>
        </w:tc>
      </w:tr>
      <w:tr w:rsidR="00D10752" w14:paraId="26A58BDB" w14:textId="77777777" w:rsidTr="00811877">
        <w:trPr>
          <w:trHeight w:val="24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597CA5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Годовой расход электроэнергии   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0F942A" w14:textId="77777777"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</w:t>
            </w:r>
            <w:r w:rsidR="00744C5D">
              <w:rPr>
                <w:color w:val="000000"/>
                <w:sz w:val="28"/>
                <w:szCs w:val="28"/>
                <w:lang w:eastAsia="ru-RU"/>
              </w:rPr>
              <w:t>0,95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B40160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тыс.</w:t>
            </w:r>
            <w:r w:rsidR="00AF431E" w:rsidRPr="002A2088">
              <w:rPr>
                <w:color w:val="000000"/>
                <w:sz w:val="28"/>
                <w:szCs w:val="28"/>
                <w:lang w:eastAsia="ru-RU"/>
              </w:rPr>
              <w:t>кВт час/год</w:t>
            </w:r>
          </w:p>
        </w:tc>
      </w:tr>
      <w:tr w:rsidR="00D10752" w14:paraId="3E83CAD7" w14:textId="77777777" w:rsidTr="00811877">
        <w:trPr>
          <w:trHeight w:val="24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F30B14" w14:textId="77777777" w:rsidR="00503A37" w:rsidRPr="002A2088" w:rsidRDefault="000D2D2D" w:rsidP="003975B5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Средневзвешенный 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>КПД кот</w:t>
            </w:r>
            <w:r>
              <w:rPr>
                <w:color w:val="000000"/>
                <w:sz w:val="28"/>
                <w:szCs w:val="28"/>
                <w:lang w:eastAsia="ru-RU"/>
              </w:rPr>
              <w:t>лов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FCD2CA" w14:textId="77777777"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  <w:r w:rsidR="004211E8">
              <w:rPr>
                <w:color w:val="000000"/>
                <w:sz w:val="28"/>
                <w:szCs w:val="28"/>
                <w:lang w:eastAsia="ru-RU"/>
              </w:rPr>
              <w:t>1,9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2F3EA9" w14:textId="77777777"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%              </w:t>
            </w:r>
          </w:p>
        </w:tc>
      </w:tr>
      <w:bookmarkEnd w:id="3"/>
    </w:tbl>
    <w:p w14:paraId="610964BB" w14:textId="77777777" w:rsidR="00503A37" w:rsidRPr="002A2088" w:rsidRDefault="00503A37" w:rsidP="00503A37">
      <w:pPr>
        <w:suppressAutoHyphens w:val="0"/>
        <w:rPr>
          <w:color w:val="000000"/>
          <w:sz w:val="28"/>
          <w:szCs w:val="28"/>
          <w:lang w:eastAsia="ru-RU"/>
        </w:rPr>
      </w:pPr>
    </w:p>
    <w:p w14:paraId="406A56D7" w14:textId="77777777" w:rsidR="00811877" w:rsidRDefault="000D2D2D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811877">
        <w:rPr>
          <w:b/>
          <w:color w:val="000000"/>
          <w:sz w:val="28"/>
          <w:szCs w:val="28"/>
          <w:lang w:eastAsia="ru-RU"/>
        </w:rPr>
        <w:t xml:space="preserve">Потребление тепловой энергии котельной «Модульная» </w:t>
      </w:r>
    </w:p>
    <w:p w14:paraId="4A924814" w14:textId="77777777" w:rsidR="00811877" w:rsidRDefault="00811877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14:paraId="68E3F62A" w14:textId="77777777" w:rsidR="00503A37" w:rsidRDefault="000D2D2D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2A2088">
        <w:rPr>
          <w:color w:val="000000"/>
          <w:sz w:val="28"/>
          <w:szCs w:val="28"/>
          <w:lang w:eastAsia="ru-RU"/>
        </w:rPr>
        <w:t>таблица 2.</w:t>
      </w:r>
      <w:r w:rsidR="00D72CAB">
        <w:rPr>
          <w:color w:val="000000"/>
          <w:sz w:val="28"/>
          <w:szCs w:val="28"/>
          <w:lang w:eastAsia="ru-RU"/>
        </w:rPr>
        <w:t>21</w:t>
      </w:r>
      <w:r w:rsidRPr="002A2088">
        <w:rPr>
          <w:color w:val="000000"/>
          <w:sz w:val="28"/>
          <w:szCs w:val="28"/>
          <w:lang w:eastAsia="ru-RU"/>
        </w:rPr>
        <w:t>.</w:t>
      </w:r>
    </w:p>
    <w:p w14:paraId="0C678D5E" w14:textId="77777777" w:rsidR="005D72FA" w:rsidRPr="002A2088" w:rsidRDefault="005D72FA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27"/>
        <w:gridCol w:w="1843"/>
        <w:gridCol w:w="2551"/>
      </w:tblGrid>
      <w:tr w:rsidR="00D10752" w14:paraId="70103F04" w14:textId="77777777" w:rsidTr="00811877">
        <w:trPr>
          <w:trHeight w:val="360"/>
        </w:trPr>
        <w:tc>
          <w:tcPr>
            <w:tcW w:w="97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A6F608" w14:textId="77777777" w:rsidR="00503A37" w:rsidRPr="00811877" w:rsidRDefault="000D2D2D" w:rsidP="00811877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bookmarkStart w:id="4" w:name="_Hlk113610791"/>
            <w:r w:rsidRPr="00811877">
              <w:rPr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  <w:p w14:paraId="4F399B86" w14:textId="77777777" w:rsidR="00503A37" w:rsidRPr="00811877" w:rsidRDefault="00503A37" w:rsidP="00811877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7294B297" w14:textId="77777777" w:rsidTr="00894E15">
        <w:trPr>
          <w:trHeight w:val="240"/>
        </w:trPr>
        <w:tc>
          <w:tcPr>
            <w:tcW w:w="532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4E6667" w14:textId="77777777" w:rsidR="00076500" w:rsidRPr="00076500" w:rsidRDefault="000D2D2D" w:rsidP="00076500">
            <w:pPr>
              <w:suppressAutoHyphens w:val="0"/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население</w:t>
            </w:r>
            <w:r w:rsidRPr="00076500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BB5143" w14:textId="77777777"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Кол-во, шт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295AFE" w14:textId="77777777"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D10752" w14:paraId="61A0A3DA" w14:textId="77777777" w:rsidTr="00894E15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942F69" w14:textId="77777777" w:rsidR="00076500" w:rsidRPr="00076500" w:rsidRDefault="00076500" w:rsidP="0007650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EB9FFE" w14:textId="77777777"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65ACBE" w14:textId="77777777"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2152,12</w:t>
            </w:r>
          </w:p>
        </w:tc>
      </w:tr>
      <w:tr w:rsidR="00D10752" w14:paraId="2D553652" w14:textId="77777777" w:rsidTr="00894E15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BAD030" w14:textId="77777777" w:rsidR="00076500" w:rsidRPr="00076500" w:rsidRDefault="00076500" w:rsidP="0007650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D1B428" w14:textId="77777777"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F91987" w14:textId="77777777"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68785</w:t>
            </w:r>
          </w:p>
        </w:tc>
      </w:tr>
      <w:tr w:rsidR="00D10752" w14:paraId="1041159D" w14:textId="77777777" w:rsidTr="00894E15">
        <w:trPr>
          <w:trHeight w:val="240"/>
        </w:trPr>
        <w:tc>
          <w:tcPr>
            <w:tcW w:w="532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11BF4E" w14:textId="77777777" w:rsidR="00076500" w:rsidRPr="00076500" w:rsidRDefault="000D2D2D" w:rsidP="00076500">
            <w:pPr>
              <w:suppressAutoHyphens w:val="0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бюджет</w:t>
            </w:r>
            <w:r w:rsidRPr="00076500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E4F32B" w14:textId="77777777"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Кол-во, шт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519EAD" w14:textId="77777777"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14:paraId="5172792B" w14:textId="77777777" w:rsidTr="00894E15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E6D572" w14:textId="77777777" w:rsidR="00076500" w:rsidRPr="00076500" w:rsidRDefault="00076500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9743BD" w14:textId="77777777"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0E94E2" w14:textId="77777777"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157,91</w:t>
            </w:r>
          </w:p>
        </w:tc>
      </w:tr>
      <w:tr w:rsidR="00D10752" w14:paraId="480A54CC" w14:textId="77777777" w:rsidTr="00894E15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9F4302" w14:textId="77777777" w:rsidR="00076500" w:rsidRPr="00076500" w:rsidRDefault="00076500" w:rsidP="0007650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DA7C25" w14:textId="77777777"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D957CE" w14:textId="77777777"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6240</w:t>
            </w:r>
          </w:p>
        </w:tc>
      </w:tr>
      <w:tr w:rsidR="00D10752" w14:paraId="7FF9D878" w14:textId="77777777" w:rsidTr="00894E15">
        <w:trPr>
          <w:trHeight w:val="240"/>
        </w:trPr>
        <w:tc>
          <w:tcPr>
            <w:tcW w:w="532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640394" w14:textId="77777777" w:rsidR="00076500" w:rsidRPr="00076500" w:rsidRDefault="000D2D2D" w:rsidP="00076500">
            <w:pPr>
              <w:suppressAutoHyphens w:val="0"/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 xml:space="preserve">Прочие </w:t>
            </w:r>
            <w:r w:rsidRPr="00076500">
              <w:rPr>
                <w:color w:val="000000"/>
                <w:sz w:val="28"/>
                <w:szCs w:val="28"/>
                <w:lang w:eastAsia="ru-RU"/>
              </w:rPr>
              <w:t>организации  </w:t>
            </w:r>
            <w:r w:rsidRPr="00076500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EA2D11" w14:textId="77777777"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Кол-во, шт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CFB906" w14:textId="77777777"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10752" w14:paraId="59003D15" w14:textId="77777777" w:rsidTr="00894E15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F263C3" w14:textId="77777777" w:rsidR="00076500" w:rsidRPr="00076500" w:rsidRDefault="00076500" w:rsidP="0007650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EA0689" w14:textId="77777777"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096F50" w14:textId="77777777"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7,80</w:t>
            </w:r>
          </w:p>
        </w:tc>
      </w:tr>
      <w:tr w:rsidR="00D10752" w14:paraId="538CB39F" w14:textId="77777777" w:rsidTr="00894E15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34337B" w14:textId="77777777" w:rsidR="00076500" w:rsidRPr="00076500" w:rsidRDefault="00076500" w:rsidP="0007650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A7E241" w14:textId="77777777"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9FB918" w14:textId="77777777"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9784,9</w:t>
            </w:r>
          </w:p>
        </w:tc>
      </w:tr>
      <w:tr w:rsidR="00D10752" w14:paraId="3CAFAA0A" w14:textId="77777777" w:rsidTr="00894E15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D3B5CC" w14:textId="77777777"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Итого потребители, Гкал: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F2478C" w14:textId="77777777"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2317,83</w:t>
            </w:r>
          </w:p>
        </w:tc>
      </w:tr>
      <w:tr w:rsidR="00D10752" w14:paraId="7451D7F7" w14:textId="77777777" w:rsidTr="00811877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1B15EE" w14:textId="77777777" w:rsidR="0095276B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Собственные нужды котельной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250C33" w14:textId="77777777" w:rsidR="0095276B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24,2</w:t>
            </w:r>
            <w:r w:rsidR="00235284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D10752" w14:paraId="0855A8B2" w14:textId="77777777" w:rsidTr="0050761F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D71DF6" w14:textId="77777777" w:rsidR="0095276B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Потери в тепловых сетях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A52A55" w14:textId="77777777" w:rsidR="0095276B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264,9</w:t>
            </w:r>
            <w:r w:rsidR="007804B6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D10752" w14:paraId="4D2E61A7" w14:textId="77777777" w:rsidTr="0050761F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35666A" w14:textId="77777777" w:rsidR="0095276B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Выработка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 всего:    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A6E1B9" w14:textId="77777777" w:rsidR="0095276B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260</w:t>
            </w:r>
            <w:r w:rsidR="00235284">
              <w:rPr>
                <w:color w:val="000000"/>
                <w:sz w:val="28"/>
                <w:szCs w:val="28"/>
                <w:lang w:eastAsia="ru-RU"/>
              </w:rPr>
              <w:t>7,03</w:t>
            </w:r>
          </w:p>
        </w:tc>
      </w:tr>
      <w:bookmarkEnd w:id="4"/>
    </w:tbl>
    <w:p w14:paraId="07652FCB" w14:textId="77777777" w:rsidR="00223BE5" w:rsidRDefault="00223BE5" w:rsidP="00811877">
      <w:pPr>
        <w:suppressAutoHyphens w:val="0"/>
        <w:jc w:val="center"/>
        <w:rPr>
          <w:b/>
          <w:sz w:val="28"/>
          <w:szCs w:val="28"/>
          <w:lang w:eastAsia="ru-RU"/>
        </w:rPr>
      </w:pPr>
    </w:p>
    <w:p w14:paraId="4FE73658" w14:textId="77777777" w:rsidR="00223BE5" w:rsidRDefault="00223BE5" w:rsidP="00811877">
      <w:pPr>
        <w:suppressAutoHyphens w:val="0"/>
        <w:jc w:val="center"/>
        <w:rPr>
          <w:b/>
          <w:sz w:val="28"/>
          <w:szCs w:val="28"/>
          <w:lang w:eastAsia="ru-RU"/>
        </w:rPr>
      </w:pPr>
    </w:p>
    <w:p w14:paraId="741C9F43" w14:textId="77777777" w:rsidR="00223BE5" w:rsidRDefault="00223BE5" w:rsidP="00811877">
      <w:pPr>
        <w:suppressAutoHyphens w:val="0"/>
        <w:jc w:val="center"/>
        <w:rPr>
          <w:b/>
          <w:sz w:val="28"/>
          <w:szCs w:val="28"/>
          <w:lang w:eastAsia="ru-RU"/>
        </w:rPr>
      </w:pPr>
    </w:p>
    <w:p w14:paraId="0916D09E" w14:textId="77777777" w:rsidR="00223BE5" w:rsidRDefault="00223BE5" w:rsidP="00811877">
      <w:pPr>
        <w:suppressAutoHyphens w:val="0"/>
        <w:jc w:val="center"/>
        <w:rPr>
          <w:b/>
          <w:sz w:val="28"/>
          <w:szCs w:val="28"/>
          <w:lang w:eastAsia="ru-RU"/>
        </w:rPr>
      </w:pPr>
    </w:p>
    <w:p w14:paraId="4B4DF9DD" w14:textId="77777777" w:rsidR="00503A37" w:rsidRDefault="000D2D2D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811877">
        <w:rPr>
          <w:b/>
          <w:sz w:val="28"/>
          <w:szCs w:val="28"/>
          <w:lang w:eastAsia="ru-RU"/>
        </w:rPr>
        <w:lastRenderedPageBreak/>
        <w:t xml:space="preserve">Тепловой баланс котельной </w:t>
      </w:r>
      <w:r w:rsidRPr="00811877">
        <w:rPr>
          <w:b/>
          <w:sz w:val="28"/>
          <w:szCs w:val="28"/>
          <w:lang w:eastAsia="ru-RU"/>
        </w:rPr>
        <w:t>«Центральная»</w:t>
      </w:r>
      <w:r w:rsidRPr="002A2088">
        <w:rPr>
          <w:sz w:val="28"/>
          <w:szCs w:val="28"/>
          <w:lang w:eastAsia="ru-RU"/>
        </w:rPr>
        <w:t xml:space="preserve"> </w:t>
      </w:r>
    </w:p>
    <w:p w14:paraId="09778388" w14:textId="77777777" w:rsidR="00811877" w:rsidRPr="00AF47B2" w:rsidRDefault="00811877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14:paraId="48FDAFA1" w14:textId="77777777" w:rsidR="00503A37" w:rsidRDefault="000D2D2D" w:rsidP="00811877">
      <w:pPr>
        <w:suppressAutoHyphens w:val="0"/>
        <w:spacing w:line="360" w:lineRule="auto"/>
        <w:jc w:val="center"/>
        <w:rPr>
          <w:color w:val="000000"/>
          <w:sz w:val="28"/>
          <w:szCs w:val="28"/>
          <w:lang w:eastAsia="ru-RU"/>
        </w:rPr>
      </w:pPr>
      <w:r w:rsidRPr="002A2088">
        <w:rPr>
          <w:color w:val="000000"/>
          <w:sz w:val="28"/>
          <w:szCs w:val="28"/>
          <w:lang w:eastAsia="ru-RU"/>
        </w:rPr>
        <w:t>таблица 2.</w:t>
      </w:r>
      <w:r w:rsidR="00D72CAB">
        <w:rPr>
          <w:color w:val="000000"/>
          <w:sz w:val="28"/>
          <w:szCs w:val="28"/>
          <w:lang w:eastAsia="ru-RU"/>
        </w:rPr>
        <w:t>22</w:t>
      </w:r>
      <w:r w:rsidRPr="002A2088">
        <w:rPr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4"/>
        <w:gridCol w:w="1417"/>
        <w:gridCol w:w="2410"/>
      </w:tblGrid>
      <w:tr w:rsidR="00D10752" w14:paraId="303FA0A8" w14:textId="77777777" w:rsidTr="00811877">
        <w:trPr>
          <w:trHeight w:val="240"/>
        </w:trPr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47884F" w14:textId="77777777" w:rsidR="00503A37" w:rsidRPr="002A2088" w:rsidRDefault="000D2D2D" w:rsidP="00D556FF">
            <w:pPr>
              <w:suppressAutoHyphens w:val="0"/>
              <w:spacing w:before="75" w:after="75"/>
              <w:ind w:left="72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Установленная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 мощность котельной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4509DB" w14:textId="77777777" w:rsidR="00503A37" w:rsidRPr="002A2088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12,04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97D127" w14:textId="77777777" w:rsidR="00503A37" w:rsidRPr="002A2088" w:rsidRDefault="000D2D2D" w:rsidP="00767921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Гкал/час            </w:t>
            </w:r>
          </w:p>
        </w:tc>
      </w:tr>
      <w:tr w:rsidR="00D10752" w14:paraId="40516F73" w14:textId="77777777" w:rsidTr="00811877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031E8E" w14:textId="77777777" w:rsidR="00503A37" w:rsidRPr="002A2088" w:rsidRDefault="000D2D2D" w:rsidP="00821437">
            <w:pPr>
              <w:suppressAutoHyphens w:val="0"/>
              <w:spacing w:before="75" w:after="75"/>
              <w:ind w:left="72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Располагаемая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 мощность котельной</w:t>
            </w:r>
            <w:r>
              <w:rPr>
                <w:color w:val="000000"/>
                <w:sz w:val="28"/>
                <w:szCs w:val="28"/>
                <w:lang w:eastAsia="ru-RU"/>
              </w:rPr>
              <w:t>: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B7F90A" w14:textId="77777777" w:rsidR="00503A37" w:rsidRPr="002A2088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11,</w:t>
            </w:r>
            <w:r w:rsidR="00AF6D1E">
              <w:rPr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D9CB19" w14:textId="77777777" w:rsidR="00503A37" w:rsidRPr="002A2088" w:rsidRDefault="000D2D2D" w:rsidP="00767921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Гкал/час  </w:t>
            </w:r>
          </w:p>
        </w:tc>
      </w:tr>
      <w:tr w:rsidR="00D10752" w14:paraId="15318471" w14:textId="77777777" w:rsidTr="007804B6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2D61E0" w14:textId="77777777"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Количество вырабатываемого тепла 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1092B5" w14:textId="77777777" w:rsidR="00AF6D1E" w:rsidRPr="002A2088" w:rsidRDefault="000D2D2D" w:rsidP="007804B6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  <w:r w:rsidR="00235284">
              <w:rPr>
                <w:color w:val="000000"/>
                <w:sz w:val="28"/>
                <w:szCs w:val="28"/>
                <w:lang w:eastAsia="ru-RU"/>
              </w:rPr>
              <w:t>880,27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D91CC5" w14:textId="77777777"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Гкал/год        </w:t>
            </w:r>
          </w:p>
        </w:tc>
      </w:tr>
      <w:tr w:rsidR="00D10752" w14:paraId="556FB949" w14:textId="77777777" w:rsidTr="00811877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B2927B" w14:textId="77777777"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Удельный расход топлива          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AA51B4" w14:textId="77777777" w:rsidR="00AF6D1E" w:rsidRPr="002A2088" w:rsidRDefault="000D2D2D" w:rsidP="00AF6D1E">
            <w:pPr>
              <w:suppressAutoHyphens w:val="0"/>
              <w:spacing w:before="75" w:after="75"/>
              <w:ind w:left="15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</w:t>
            </w:r>
            <w:r w:rsidR="00F42B6F">
              <w:rPr>
                <w:color w:val="000000"/>
                <w:sz w:val="28"/>
                <w:szCs w:val="28"/>
                <w:lang w:eastAsia="ru-RU"/>
              </w:rPr>
              <w:t>4,09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0D11C7" w14:textId="77777777"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кг у.т./Гкал    </w:t>
            </w:r>
          </w:p>
        </w:tc>
      </w:tr>
      <w:tr w:rsidR="00D10752" w14:paraId="453BB5A2" w14:textId="77777777" w:rsidTr="00811877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2415FD" w14:textId="77777777"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Годовой расход топлива (основное)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6C570A" w14:textId="77777777" w:rsidR="00AF6D1E" w:rsidRPr="002A2088" w:rsidRDefault="000D2D2D" w:rsidP="00AF6D1E">
            <w:pPr>
              <w:suppressAutoHyphens w:val="0"/>
              <w:spacing w:before="75" w:after="75"/>
              <w:ind w:left="15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2909,28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53E316" w14:textId="77777777"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т у.т./год </w:t>
            </w:r>
          </w:p>
        </w:tc>
      </w:tr>
      <w:tr w:rsidR="00D10752" w14:paraId="37C82336" w14:textId="77777777" w:rsidTr="00811877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B3DE65" w14:textId="77777777"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Годовой расход топлива (резервное)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679AA9" w14:textId="77777777" w:rsidR="00AF6D1E" w:rsidRPr="002A2088" w:rsidRDefault="000D2D2D" w:rsidP="00AF6D1E">
            <w:pPr>
              <w:suppressAutoHyphens w:val="0"/>
              <w:spacing w:before="75" w:after="75"/>
              <w:ind w:left="15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Н</w:t>
            </w:r>
            <w:r w:rsidR="00AF431E">
              <w:rPr>
                <w:color w:val="000000"/>
                <w:sz w:val="28"/>
                <w:szCs w:val="28"/>
                <w:lang w:eastAsia="ru-RU"/>
              </w:rPr>
              <w:t>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A53AA9" w14:textId="77777777"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тыс. т у.т./год </w:t>
            </w:r>
          </w:p>
        </w:tc>
      </w:tr>
      <w:tr w:rsidR="00D10752" w14:paraId="32C66EAE" w14:textId="77777777" w:rsidTr="00811877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FBA2D7" w14:textId="77777777"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Годовой расход электроэнергии    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A2CBE0" w14:textId="77777777" w:rsidR="00AF6D1E" w:rsidRPr="002A2088" w:rsidRDefault="000D2D2D" w:rsidP="00AF6D1E">
            <w:pPr>
              <w:suppressAutoHyphens w:val="0"/>
              <w:spacing w:before="75" w:after="75"/>
              <w:ind w:left="15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669,7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742BEF" w14:textId="77777777"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тыс. кВт час/год</w:t>
            </w:r>
          </w:p>
        </w:tc>
      </w:tr>
      <w:tr w:rsidR="00D10752" w14:paraId="23C5CC7A" w14:textId="77777777" w:rsidTr="00811877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90D09F" w14:textId="77777777"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Средневзвешенный 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>КПД кот</w:t>
            </w:r>
            <w:r>
              <w:rPr>
                <w:color w:val="000000"/>
                <w:sz w:val="28"/>
                <w:szCs w:val="28"/>
                <w:lang w:eastAsia="ru-RU"/>
              </w:rPr>
              <w:t>лов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A01B36" w14:textId="77777777" w:rsidR="00AF6D1E" w:rsidRPr="002A2088" w:rsidRDefault="000D2D2D" w:rsidP="00AF6D1E">
            <w:pPr>
              <w:suppressAutoHyphens w:val="0"/>
              <w:spacing w:before="75" w:after="75"/>
              <w:ind w:left="15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  <w:r w:rsidR="007804B6">
              <w:rPr>
                <w:color w:val="000000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40A9FB" w14:textId="77777777"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%               </w:t>
            </w:r>
          </w:p>
        </w:tc>
      </w:tr>
    </w:tbl>
    <w:p w14:paraId="76422EA5" w14:textId="77777777" w:rsidR="00503A37" w:rsidRPr="002A2088" w:rsidRDefault="00503A37" w:rsidP="00503A37">
      <w:pPr>
        <w:suppressAutoHyphens w:val="0"/>
        <w:spacing w:line="360" w:lineRule="auto"/>
        <w:jc w:val="right"/>
        <w:rPr>
          <w:color w:val="000000"/>
          <w:sz w:val="28"/>
          <w:szCs w:val="28"/>
          <w:lang w:eastAsia="ru-RU"/>
        </w:rPr>
      </w:pPr>
    </w:p>
    <w:p w14:paraId="64047756" w14:textId="77777777" w:rsidR="00811877" w:rsidRDefault="000D2D2D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811877">
        <w:rPr>
          <w:b/>
          <w:color w:val="000000"/>
          <w:sz w:val="28"/>
          <w:szCs w:val="28"/>
          <w:lang w:eastAsia="ru-RU"/>
        </w:rPr>
        <w:t>Потребление тепловой энергии котельной «Центральная»</w:t>
      </w:r>
      <w:r w:rsidRPr="002A2088">
        <w:rPr>
          <w:color w:val="000000"/>
          <w:sz w:val="28"/>
          <w:szCs w:val="28"/>
          <w:lang w:eastAsia="ru-RU"/>
        </w:rPr>
        <w:t xml:space="preserve"> </w:t>
      </w:r>
    </w:p>
    <w:p w14:paraId="1A6300C7" w14:textId="77777777" w:rsidR="00811877" w:rsidRDefault="00811877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14:paraId="6321804C" w14:textId="77777777" w:rsidR="0095276B" w:rsidRPr="002A2088" w:rsidRDefault="000D2D2D" w:rsidP="0095276B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2A2088">
        <w:rPr>
          <w:color w:val="000000"/>
          <w:sz w:val="28"/>
          <w:szCs w:val="28"/>
          <w:lang w:eastAsia="ru-RU"/>
        </w:rPr>
        <w:t>таблица 2.</w:t>
      </w:r>
      <w:r w:rsidR="00D72CAB">
        <w:rPr>
          <w:color w:val="000000"/>
          <w:sz w:val="28"/>
          <w:szCs w:val="28"/>
          <w:lang w:eastAsia="ru-RU"/>
        </w:rPr>
        <w:t>23</w:t>
      </w:r>
      <w:r w:rsidRPr="002A2088">
        <w:rPr>
          <w:color w:val="000000"/>
          <w:sz w:val="28"/>
          <w:szCs w:val="28"/>
          <w:lang w:eastAsia="ru-RU"/>
        </w:rPr>
        <w:t>.</w:t>
      </w:r>
      <w:r w:rsidR="00AF431E" w:rsidRPr="0095276B">
        <w:rPr>
          <w:color w:val="000000"/>
          <w:sz w:val="28"/>
          <w:szCs w:val="28"/>
          <w:lang w:eastAsia="ru-RU"/>
        </w:rPr>
        <w:t xml:space="preserve"> 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27"/>
        <w:gridCol w:w="1843"/>
        <w:gridCol w:w="2551"/>
      </w:tblGrid>
      <w:tr w:rsidR="00D10752" w14:paraId="02F2E1A6" w14:textId="77777777" w:rsidTr="00896F84">
        <w:trPr>
          <w:trHeight w:val="360"/>
        </w:trPr>
        <w:tc>
          <w:tcPr>
            <w:tcW w:w="97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43D1AF" w14:textId="77777777" w:rsidR="0095276B" w:rsidRPr="00811877" w:rsidRDefault="000D2D2D" w:rsidP="00896F84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811877">
              <w:rPr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  <w:p w14:paraId="1FCFD389" w14:textId="77777777" w:rsidR="0095276B" w:rsidRPr="00811877" w:rsidRDefault="0095276B" w:rsidP="00896F84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5F721A7A" w14:textId="77777777" w:rsidTr="00D56CE7">
        <w:trPr>
          <w:trHeight w:val="240"/>
        </w:trPr>
        <w:tc>
          <w:tcPr>
            <w:tcW w:w="532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C75D98" w14:textId="77777777" w:rsidR="00AF6D1E" w:rsidRPr="00AF6D1E" w:rsidRDefault="000D2D2D" w:rsidP="00AF6D1E">
            <w:pPr>
              <w:suppressAutoHyphens w:val="0"/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население</w:t>
            </w:r>
            <w:r w:rsidRPr="00AF6D1E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5E6438" w14:textId="77777777" w:rsidR="00AF6D1E" w:rsidRPr="00AF6D1E" w:rsidRDefault="000D2D2D" w:rsidP="00AF6D1E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Кол-во, шт.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377435" w14:textId="77777777" w:rsidR="00AF6D1E" w:rsidRPr="00AF6D1E" w:rsidRDefault="000D2D2D" w:rsidP="00AF6D1E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5</w:t>
            </w:r>
            <w:r w:rsidR="007804B6"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D10752" w14:paraId="16EAE459" w14:textId="77777777" w:rsidTr="00D56CE7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6E92A9" w14:textId="77777777" w:rsidR="00AF6D1E" w:rsidRPr="00AF6D1E" w:rsidRDefault="00AF6D1E" w:rsidP="00AF6D1E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FD3D28" w14:textId="77777777" w:rsidR="00AF6D1E" w:rsidRPr="00AF6D1E" w:rsidRDefault="000D2D2D" w:rsidP="00AF6D1E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1FE041" w14:textId="77777777" w:rsidR="00AF6D1E" w:rsidRPr="00AF6D1E" w:rsidRDefault="000D2D2D" w:rsidP="00AF6D1E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11998,01</w:t>
            </w:r>
          </w:p>
        </w:tc>
      </w:tr>
      <w:tr w:rsidR="00D10752" w14:paraId="4E01794E" w14:textId="77777777" w:rsidTr="00D56CE7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46EFCA" w14:textId="77777777" w:rsidR="00AF6D1E" w:rsidRPr="00AF6D1E" w:rsidRDefault="00AF6D1E" w:rsidP="00AF6D1E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6A00D5" w14:textId="77777777" w:rsidR="00AF6D1E" w:rsidRPr="00AF6D1E" w:rsidRDefault="000D2D2D" w:rsidP="00AF6D1E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AECD28" w14:textId="77777777" w:rsidR="00AF6D1E" w:rsidRPr="00AF6D1E" w:rsidRDefault="000D2D2D" w:rsidP="00AF6D1E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54</w:t>
            </w:r>
            <w:r w:rsidR="007804B6">
              <w:rPr>
                <w:color w:val="000000"/>
                <w:sz w:val="28"/>
                <w:szCs w:val="28"/>
                <w:lang w:eastAsia="ru-RU"/>
              </w:rPr>
              <w:t>9738,3</w:t>
            </w:r>
          </w:p>
        </w:tc>
      </w:tr>
      <w:tr w:rsidR="00D10752" w14:paraId="67655DEE" w14:textId="77777777" w:rsidTr="00D56CE7">
        <w:trPr>
          <w:trHeight w:val="240"/>
        </w:trPr>
        <w:tc>
          <w:tcPr>
            <w:tcW w:w="532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979641" w14:textId="77777777" w:rsidR="00AF6D1E" w:rsidRPr="00AF6D1E" w:rsidRDefault="000D2D2D" w:rsidP="00AF6D1E">
            <w:pPr>
              <w:suppressAutoHyphens w:val="0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бюджет</w:t>
            </w:r>
            <w:r w:rsidRPr="00AF6D1E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6C0B30" w14:textId="77777777" w:rsidR="00AF6D1E" w:rsidRPr="00AF6D1E" w:rsidRDefault="000D2D2D" w:rsidP="00AF6D1E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Кол-во, шт.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F60688" w14:textId="77777777" w:rsidR="00AF6D1E" w:rsidRPr="00AF6D1E" w:rsidRDefault="000D2D2D" w:rsidP="00AF6D1E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D10752" w14:paraId="1DF88B6A" w14:textId="77777777" w:rsidTr="00D56CE7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D15B16" w14:textId="77777777" w:rsidR="00AF6D1E" w:rsidRPr="00AF6D1E" w:rsidRDefault="00AF6D1E" w:rsidP="00AF6D1E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A03CDA" w14:textId="77777777" w:rsidR="00AF6D1E" w:rsidRPr="00AF6D1E" w:rsidRDefault="000D2D2D" w:rsidP="00AF6D1E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4B3336" w14:textId="77777777" w:rsidR="00AF6D1E" w:rsidRPr="00AF6D1E" w:rsidRDefault="000D2D2D" w:rsidP="00AF6D1E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2</w:t>
            </w:r>
            <w:r w:rsidR="00F42B6F">
              <w:rPr>
                <w:color w:val="000000"/>
                <w:sz w:val="28"/>
                <w:szCs w:val="28"/>
                <w:lang w:eastAsia="ru-RU"/>
              </w:rPr>
              <w:t>947,89</w:t>
            </w:r>
          </w:p>
        </w:tc>
      </w:tr>
      <w:tr w:rsidR="00D10752" w14:paraId="5EBA91A6" w14:textId="77777777" w:rsidTr="00D56CE7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093174" w14:textId="77777777" w:rsidR="00AF6D1E" w:rsidRPr="00AF6D1E" w:rsidRDefault="00AF6D1E" w:rsidP="00AF6D1E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BB2812" w14:textId="77777777" w:rsidR="00AF6D1E" w:rsidRPr="00AF6D1E" w:rsidRDefault="000D2D2D" w:rsidP="00AF6D1E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FD4130" w14:textId="77777777" w:rsidR="00AF6D1E" w:rsidRPr="00AF6D1E" w:rsidRDefault="000D2D2D" w:rsidP="00AF6D1E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108649,13</w:t>
            </w:r>
          </w:p>
        </w:tc>
      </w:tr>
      <w:tr w:rsidR="00D10752" w14:paraId="130E303B" w14:textId="77777777" w:rsidTr="00D56CE7">
        <w:trPr>
          <w:trHeight w:val="240"/>
        </w:trPr>
        <w:tc>
          <w:tcPr>
            <w:tcW w:w="532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726486" w14:textId="77777777" w:rsidR="00AF6D1E" w:rsidRPr="00AF6D1E" w:rsidRDefault="000D2D2D" w:rsidP="00AF6D1E">
            <w:pPr>
              <w:suppressAutoHyphens w:val="0"/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Прочие организации  </w:t>
            </w:r>
            <w:r w:rsidRPr="00AF6D1E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872CA3" w14:textId="77777777" w:rsidR="00AF6D1E" w:rsidRPr="00AF6D1E" w:rsidRDefault="000D2D2D" w:rsidP="00AF6D1E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Кол-во, шт.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C85FC1" w14:textId="77777777" w:rsidR="00AF6D1E" w:rsidRPr="00AF6D1E" w:rsidRDefault="000D2D2D" w:rsidP="00AF6D1E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2</w:t>
            </w:r>
            <w:r w:rsidR="00AD025C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10752" w14:paraId="5B826A22" w14:textId="77777777" w:rsidTr="00D56CE7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5CF4FE" w14:textId="77777777" w:rsidR="00AF6D1E" w:rsidRPr="00AF6D1E" w:rsidRDefault="00AF6D1E" w:rsidP="00AF6D1E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2F7888" w14:textId="77777777" w:rsidR="00AF6D1E" w:rsidRPr="00AF6D1E" w:rsidRDefault="000D2D2D" w:rsidP="00AF6D1E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2FE574" w14:textId="77777777" w:rsidR="00AF6D1E" w:rsidRPr="00AF6D1E" w:rsidRDefault="000D2D2D" w:rsidP="00AF6D1E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61</w:t>
            </w:r>
            <w:r w:rsidR="00F42B6F">
              <w:rPr>
                <w:color w:val="000000"/>
                <w:sz w:val="28"/>
                <w:szCs w:val="28"/>
                <w:lang w:eastAsia="ru-RU"/>
              </w:rPr>
              <w:t>7,54</w:t>
            </w:r>
          </w:p>
        </w:tc>
      </w:tr>
      <w:tr w:rsidR="00D10752" w14:paraId="78A84C97" w14:textId="77777777" w:rsidTr="00D56CE7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2E6FC5" w14:textId="77777777" w:rsidR="00AF6D1E" w:rsidRPr="00AF6D1E" w:rsidRDefault="00AF6D1E" w:rsidP="00AF6D1E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82B51A" w14:textId="77777777" w:rsidR="00AF6D1E" w:rsidRPr="00AF6D1E" w:rsidRDefault="000D2D2D" w:rsidP="00AF6D1E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6A8CCD" w14:textId="77777777" w:rsidR="00AF6D1E" w:rsidRPr="00AF6D1E" w:rsidRDefault="000D2D2D" w:rsidP="00AF6D1E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6195,26</w:t>
            </w:r>
          </w:p>
        </w:tc>
      </w:tr>
      <w:tr w:rsidR="00D10752" w14:paraId="2770E7FF" w14:textId="77777777" w:rsidTr="00D56CE7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8F3EEE" w14:textId="77777777" w:rsidR="00AF6D1E" w:rsidRPr="00AF6D1E" w:rsidRDefault="000D2D2D" w:rsidP="00AF6D1E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Итого потребители, Гкал: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6E16E3" w14:textId="77777777" w:rsidR="00AF6D1E" w:rsidRPr="00AF6D1E" w:rsidRDefault="000D2D2D" w:rsidP="00AF6D1E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F42B6F">
              <w:rPr>
                <w:color w:val="000000"/>
                <w:sz w:val="28"/>
                <w:szCs w:val="28"/>
                <w:lang w:eastAsia="ru-RU"/>
              </w:rPr>
              <w:t>5563,44</w:t>
            </w:r>
          </w:p>
        </w:tc>
      </w:tr>
      <w:tr w:rsidR="00D10752" w14:paraId="748FC2A5" w14:textId="77777777" w:rsidTr="00896F84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80D9E9" w14:textId="77777777" w:rsidR="0095276B" w:rsidRPr="00AF6D1E" w:rsidRDefault="000D2D2D" w:rsidP="00896F84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Собственные нужды котельной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3482EE" w14:textId="77777777" w:rsidR="0095276B" w:rsidRPr="00AF6D1E" w:rsidRDefault="000D2D2D" w:rsidP="00896F8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13</w:t>
            </w:r>
            <w:r w:rsidR="00235284">
              <w:rPr>
                <w:color w:val="000000"/>
                <w:sz w:val="28"/>
                <w:szCs w:val="28"/>
                <w:lang w:eastAsia="ru-RU"/>
              </w:rPr>
              <w:t>9,35</w:t>
            </w:r>
          </w:p>
        </w:tc>
      </w:tr>
      <w:tr w:rsidR="00D10752" w14:paraId="1E6946DE" w14:textId="77777777" w:rsidTr="003E2612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2B1A25" w14:textId="77777777" w:rsidR="0095276B" w:rsidRPr="002A2088" w:rsidRDefault="000D2D2D" w:rsidP="00896F84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Потери в тепловых сетях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96CDFD" w14:textId="77777777" w:rsidR="0095276B" w:rsidRPr="002A2088" w:rsidRDefault="000D2D2D" w:rsidP="00896F8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  <w:r w:rsidR="000E1F8D">
              <w:rPr>
                <w:color w:val="000000"/>
                <w:sz w:val="28"/>
                <w:szCs w:val="28"/>
                <w:lang w:eastAsia="ru-RU"/>
              </w:rPr>
              <w:t>177,48</w:t>
            </w:r>
          </w:p>
        </w:tc>
      </w:tr>
      <w:tr w:rsidR="00D10752" w14:paraId="51BC8A81" w14:textId="77777777" w:rsidTr="003E2612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D0721D" w14:textId="77777777" w:rsidR="0095276B" w:rsidRPr="002A2088" w:rsidRDefault="000D2D2D" w:rsidP="00896F84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Выработка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 всего:    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B6969B" w14:textId="77777777" w:rsidR="0095276B" w:rsidRPr="002A2088" w:rsidRDefault="000D2D2D" w:rsidP="00896F8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F42B6F">
              <w:rPr>
                <w:color w:val="000000"/>
                <w:sz w:val="28"/>
                <w:szCs w:val="28"/>
                <w:lang w:eastAsia="ru-RU"/>
              </w:rPr>
              <w:t>8</w:t>
            </w:r>
            <w:r w:rsidR="003E027C">
              <w:rPr>
                <w:color w:val="000000"/>
                <w:sz w:val="28"/>
                <w:szCs w:val="28"/>
                <w:lang w:eastAsia="ru-RU"/>
              </w:rPr>
              <w:t>880,27</w:t>
            </w:r>
          </w:p>
        </w:tc>
      </w:tr>
    </w:tbl>
    <w:p w14:paraId="491A5AAB" w14:textId="77777777" w:rsidR="0095276B" w:rsidRDefault="0095276B" w:rsidP="003B7E02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</w:p>
    <w:p w14:paraId="131529DD" w14:textId="77777777" w:rsidR="003B7E02" w:rsidRPr="00E8363A" w:rsidRDefault="000D2D2D" w:rsidP="003B7E02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E8363A">
        <w:rPr>
          <w:b/>
          <w:sz w:val="28"/>
          <w:szCs w:val="28"/>
          <w:lang w:eastAsia="ru-RU"/>
        </w:rPr>
        <w:t>2.5.2   Характеристика теплоносителя</w:t>
      </w:r>
    </w:p>
    <w:p w14:paraId="2DF3D1A9" w14:textId="77777777" w:rsidR="003B7E02" w:rsidRPr="00DF4921" w:rsidRDefault="003B7E02" w:rsidP="003B7E02">
      <w:pPr>
        <w:suppressAutoHyphens w:val="0"/>
        <w:jc w:val="center"/>
        <w:rPr>
          <w:sz w:val="14"/>
          <w:szCs w:val="14"/>
          <w:u w:val="single"/>
          <w:lang w:eastAsia="ru-RU"/>
        </w:rPr>
      </w:pPr>
    </w:p>
    <w:p w14:paraId="7DBF1A15" w14:textId="77777777" w:rsidR="0094783C" w:rsidRDefault="000D2D2D" w:rsidP="0095276B">
      <w:pPr>
        <w:suppressAutoHyphens w:val="0"/>
        <w:spacing w:line="360" w:lineRule="auto"/>
        <w:ind w:firstLine="851"/>
        <w:jc w:val="both"/>
        <w:rPr>
          <w:b/>
          <w:sz w:val="28"/>
          <w:szCs w:val="28"/>
          <w:lang w:eastAsia="ru-RU"/>
        </w:rPr>
      </w:pPr>
      <w:r w:rsidRPr="002B430C">
        <w:rPr>
          <w:sz w:val="28"/>
          <w:szCs w:val="28"/>
          <w:lang w:eastAsia="ru-RU"/>
        </w:rPr>
        <w:t>Котельн</w:t>
      </w:r>
      <w:r>
        <w:rPr>
          <w:sz w:val="28"/>
          <w:szCs w:val="28"/>
          <w:lang w:eastAsia="ru-RU"/>
        </w:rPr>
        <w:t>ые «Больничная», «Энергети</w:t>
      </w:r>
      <w:r w:rsidR="0095276B">
        <w:rPr>
          <w:sz w:val="28"/>
          <w:szCs w:val="28"/>
          <w:lang w:eastAsia="ru-RU"/>
        </w:rPr>
        <w:t>к», «Модульная», «Центральная»</w:t>
      </w:r>
      <w:r w:rsidRPr="002B430C">
        <w:rPr>
          <w:sz w:val="28"/>
          <w:szCs w:val="28"/>
          <w:lang w:eastAsia="ru-RU"/>
        </w:rPr>
        <w:t xml:space="preserve"> водогрейн</w:t>
      </w:r>
      <w:r>
        <w:rPr>
          <w:sz w:val="28"/>
          <w:szCs w:val="28"/>
          <w:lang w:eastAsia="ru-RU"/>
        </w:rPr>
        <w:t>ые</w:t>
      </w:r>
      <w:r w:rsidRPr="002B430C">
        <w:rPr>
          <w:sz w:val="28"/>
          <w:szCs w:val="28"/>
          <w:lang w:eastAsia="ru-RU"/>
        </w:rPr>
        <w:t>, оборудован</w:t>
      </w:r>
      <w:r>
        <w:rPr>
          <w:sz w:val="28"/>
          <w:szCs w:val="28"/>
          <w:lang w:eastAsia="ru-RU"/>
        </w:rPr>
        <w:t>ы</w:t>
      </w:r>
      <w:r w:rsidRPr="002B430C">
        <w:rPr>
          <w:sz w:val="28"/>
          <w:szCs w:val="28"/>
          <w:lang w:eastAsia="ru-RU"/>
        </w:rPr>
        <w:t xml:space="preserve"> установк</w:t>
      </w:r>
      <w:r w:rsidR="004F185A">
        <w:rPr>
          <w:sz w:val="28"/>
          <w:szCs w:val="28"/>
          <w:lang w:eastAsia="ru-RU"/>
        </w:rPr>
        <w:t xml:space="preserve">ами химводоподготовки </w:t>
      </w:r>
      <w:r w:rsidRPr="002B430C">
        <w:rPr>
          <w:sz w:val="28"/>
          <w:szCs w:val="28"/>
          <w:lang w:eastAsia="ru-RU"/>
        </w:rPr>
        <w:t xml:space="preserve">и </w:t>
      </w:r>
      <w:r w:rsidR="000E1F8D" w:rsidRPr="002B430C">
        <w:rPr>
          <w:sz w:val="28"/>
          <w:szCs w:val="28"/>
          <w:lang w:eastAsia="ru-RU"/>
        </w:rPr>
        <w:t>теплообменник</w:t>
      </w:r>
      <w:r w:rsidR="000E1F8D">
        <w:rPr>
          <w:sz w:val="28"/>
          <w:szCs w:val="28"/>
          <w:lang w:eastAsia="ru-RU"/>
        </w:rPr>
        <w:t>ами</w:t>
      </w:r>
      <w:r w:rsidR="000E1F8D" w:rsidRPr="002B430C">
        <w:rPr>
          <w:sz w:val="28"/>
          <w:szCs w:val="28"/>
          <w:lang w:eastAsia="ru-RU"/>
        </w:rPr>
        <w:t xml:space="preserve"> </w:t>
      </w:r>
      <w:r w:rsidR="000E1F8D">
        <w:rPr>
          <w:sz w:val="28"/>
          <w:szCs w:val="28"/>
          <w:lang w:eastAsia="ru-RU"/>
        </w:rPr>
        <w:t>системы</w:t>
      </w:r>
      <w:r>
        <w:rPr>
          <w:sz w:val="28"/>
          <w:szCs w:val="28"/>
          <w:lang w:eastAsia="ru-RU"/>
        </w:rPr>
        <w:t xml:space="preserve"> отопления. </w:t>
      </w:r>
    </w:p>
    <w:p w14:paraId="275881BB" w14:textId="77777777" w:rsidR="00C13BD8" w:rsidRDefault="00C13BD8" w:rsidP="003B7E02">
      <w:pPr>
        <w:suppressAutoHyphens w:val="0"/>
        <w:jc w:val="center"/>
        <w:rPr>
          <w:b/>
          <w:sz w:val="28"/>
          <w:szCs w:val="28"/>
          <w:lang w:eastAsia="ru-RU"/>
        </w:rPr>
      </w:pPr>
    </w:p>
    <w:p w14:paraId="09759E35" w14:textId="77777777" w:rsidR="003B7E02" w:rsidRDefault="000D2D2D" w:rsidP="003B7E02">
      <w:pPr>
        <w:suppressAutoHyphens w:val="0"/>
        <w:jc w:val="center"/>
        <w:rPr>
          <w:b/>
          <w:sz w:val="28"/>
          <w:szCs w:val="28"/>
          <w:lang w:eastAsia="ru-RU"/>
        </w:rPr>
      </w:pPr>
      <w:r w:rsidRPr="00E8363A">
        <w:rPr>
          <w:b/>
          <w:sz w:val="28"/>
          <w:szCs w:val="28"/>
          <w:lang w:eastAsia="ru-RU"/>
        </w:rPr>
        <w:t>2.5.3 Тепловые</w:t>
      </w:r>
      <w:r w:rsidR="00AF431E" w:rsidRPr="00E8363A">
        <w:rPr>
          <w:b/>
          <w:sz w:val="28"/>
          <w:szCs w:val="28"/>
          <w:lang w:eastAsia="ru-RU"/>
        </w:rPr>
        <w:t xml:space="preserve"> сети, сооружения на них и тепловые пункты</w:t>
      </w:r>
    </w:p>
    <w:p w14:paraId="0042FE5F" w14:textId="77777777" w:rsidR="00C13BD8" w:rsidRDefault="00C13BD8" w:rsidP="003B7E02">
      <w:pPr>
        <w:suppressAutoHyphens w:val="0"/>
        <w:jc w:val="center"/>
        <w:rPr>
          <w:b/>
          <w:sz w:val="28"/>
          <w:szCs w:val="28"/>
          <w:lang w:eastAsia="ru-RU"/>
        </w:rPr>
      </w:pPr>
    </w:p>
    <w:p w14:paraId="25252EF2" w14:textId="77777777" w:rsidR="003B7E02" w:rsidRPr="00DF4921" w:rsidRDefault="003B7E02" w:rsidP="003B7E02">
      <w:pPr>
        <w:suppressAutoHyphens w:val="0"/>
        <w:jc w:val="center"/>
        <w:rPr>
          <w:rFonts w:ascii="Arial" w:hAnsi="Arial" w:cs="Arial"/>
          <w:sz w:val="14"/>
          <w:szCs w:val="14"/>
          <w:lang w:eastAsia="ru-RU"/>
        </w:rPr>
      </w:pPr>
    </w:p>
    <w:p w14:paraId="1E86C8BE" w14:textId="77777777" w:rsidR="000775BD" w:rsidRDefault="000D2D2D" w:rsidP="00C108AE">
      <w:pPr>
        <w:suppressAutoHyphens w:val="0"/>
        <w:spacing w:line="276" w:lineRule="auto"/>
        <w:ind w:firstLine="851"/>
        <w:jc w:val="both"/>
        <w:rPr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lang w:eastAsia="ru-RU"/>
        </w:rPr>
        <w:t>Т</w:t>
      </w:r>
      <w:r w:rsidR="003B7E02" w:rsidRPr="002B430C">
        <w:rPr>
          <w:color w:val="000000"/>
          <w:sz w:val="28"/>
          <w:szCs w:val="28"/>
          <w:lang w:eastAsia="ru-RU"/>
        </w:rPr>
        <w:t xml:space="preserve">епловые сети </w:t>
      </w:r>
      <w:r>
        <w:rPr>
          <w:color w:val="000000"/>
          <w:sz w:val="28"/>
          <w:szCs w:val="28"/>
          <w:lang w:eastAsia="ru-RU"/>
        </w:rPr>
        <w:t>муниципального образования</w:t>
      </w:r>
      <w:r w:rsidR="003B7E02" w:rsidRPr="002B430C">
        <w:rPr>
          <w:color w:val="000000"/>
          <w:sz w:val="28"/>
          <w:szCs w:val="28"/>
          <w:lang w:eastAsia="ru-RU"/>
        </w:rPr>
        <w:t xml:space="preserve"> </w:t>
      </w:r>
      <w:r w:rsidR="0095276B">
        <w:rPr>
          <w:color w:val="000000"/>
          <w:sz w:val="28"/>
          <w:szCs w:val="28"/>
          <w:lang w:eastAsia="ru-RU"/>
        </w:rPr>
        <w:t>г.</w:t>
      </w:r>
      <w:r w:rsidR="003B7E02" w:rsidRPr="002B430C">
        <w:rPr>
          <w:color w:val="000000"/>
          <w:sz w:val="28"/>
          <w:szCs w:val="28"/>
          <w:lang w:eastAsia="ru-RU"/>
        </w:rPr>
        <w:t xml:space="preserve"> </w:t>
      </w:r>
      <w:r w:rsidR="003B7E02">
        <w:rPr>
          <w:color w:val="000000"/>
          <w:sz w:val="28"/>
          <w:szCs w:val="28"/>
          <w:lang w:eastAsia="ru-RU"/>
        </w:rPr>
        <w:t>Болохово</w:t>
      </w:r>
      <w:r>
        <w:rPr>
          <w:color w:val="000000"/>
          <w:sz w:val="28"/>
          <w:szCs w:val="28"/>
          <w:lang w:eastAsia="ru-RU"/>
        </w:rPr>
        <w:t xml:space="preserve"> Киреевского района</w:t>
      </w:r>
      <w:r w:rsidR="003B7E02">
        <w:rPr>
          <w:color w:val="000000"/>
          <w:sz w:val="28"/>
          <w:szCs w:val="28"/>
          <w:lang w:eastAsia="ru-RU"/>
        </w:rPr>
        <w:t xml:space="preserve"> </w:t>
      </w:r>
      <w:r w:rsidR="003B7E02" w:rsidRPr="002B430C">
        <w:rPr>
          <w:color w:val="000000"/>
          <w:sz w:val="28"/>
          <w:szCs w:val="28"/>
          <w:lang w:eastAsia="ru-RU"/>
        </w:rPr>
        <w:t xml:space="preserve">  находятся на обслуживании ООО </w:t>
      </w:r>
      <w:r w:rsidR="00DF4921">
        <w:rPr>
          <w:color w:val="000000"/>
          <w:sz w:val="28"/>
          <w:szCs w:val="28"/>
          <w:lang w:eastAsia="ru-RU"/>
        </w:rPr>
        <w:t>«</w:t>
      </w:r>
      <w:r w:rsidR="0070379C">
        <w:rPr>
          <w:color w:val="000000"/>
          <w:sz w:val="28"/>
          <w:szCs w:val="28"/>
          <w:lang w:eastAsia="ru-RU"/>
        </w:rPr>
        <w:t>ЭнергоГазИнвест-Тула</w:t>
      </w:r>
      <w:r w:rsidR="00DF4921">
        <w:rPr>
          <w:color w:val="000000"/>
          <w:sz w:val="28"/>
          <w:szCs w:val="28"/>
          <w:lang w:eastAsia="ru-RU"/>
        </w:rPr>
        <w:t>»</w:t>
      </w:r>
      <w:r w:rsidR="003B7E02" w:rsidRPr="002B430C">
        <w:rPr>
          <w:color w:val="000000"/>
          <w:sz w:val="28"/>
          <w:szCs w:val="28"/>
          <w:lang w:eastAsia="ru-RU"/>
        </w:rPr>
        <w:t>.</w:t>
      </w:r>
    </w:p>
    <w:p w14:paraId="33CFE62F" w14:textId="77777777" w:rsidR="003B7E02" w:rsidRDefault="000D2D2D" w:rsidP="00C108AE">
      <w:pPr>
        <w:suppressAutoHyphens w:val="0"/>
        <w:spacing w:line="276" w:lineRule="auto"/>
        <w:ind w:firstLine="851"/>
        <w:jc w:val="both"/>
        <w:rPr>
          <w:color w:val="000000"/>
          <w:sz w:val="28"/>
          <w:szCs w:val="28"/>
          <w:lang w:eastAsia="ru-RU"/>
        </w:rPr>
      </w:pPr>
      <w:r w:rsidRPr="002B430C">
        <w:rPr>
          <w:color w:val="000000"/>
          <w:sz w:val="28"/>
          <w:szCs w:val="28"/>
          <w:lang w:eastAsia="ru-RU"/>
        </w:rPr>
        <w:t>Система теплоснабжения</w:t>
      </w:r>
      <w:r>
        <w:rPr>
          <w:color w:val="000000"/>
          <w:sz w:val="28"/>
          <w:szCs w:val="28"/>
          <w:lang w:eastAsia="ru-RU"/>
        </w:rPr>
        <w:t xml:space="preserve"> от котельных </w:t>
      </w:r>
      <w:r>
        <w:rPr>
          <w:sz w:val="28"/>
          <w:szCs w:val="28"/>
          <w:lang w:eastAsia="ru-RU"/>
        </w:rPr>
        <w:t xml:space="preserve">«Больничная», «Энергетик», </w:t>
      </w:r>
      <w:r>
        <w:rPr>
          <w:sz w:val="28"/>
          <w:szCs w:val="28"/>
          <w:lang w:eastAsia="ru-RU"/>
        </w:rPr>
        <w:t>«Модульная», «Центральная»</w:t>
      </w:r>
      <w:r w:rsidR="00DF4921">
        <w:rPr>
          <w:sz w:val="28"/>
          <w:szCs w:val="28"/>
          <w:lang w:eastAsia="ru-RU"/>
        </w:rPr>
        <w:t xml:space="preserve"> </w:t>
      </w:r>
      <w:r w:rsidRPr="002B430C">
        <w:rPr>
          <w:color w:val="000000"/>
          <w:sz w:val="28"/>
          <w:szCs w:val="28"/>
          <w:lang w:eastAsia="ru-RU"/>
        </w:rPr>
        <w:t xml:space="preserve">– закрытая, двухтрубная. Общая протяженность тепловых сетей в двухтрубном исчислении </w:t>
      </w:r>
      <w:r>
        <w:rPr>
          <w:color w:val="000000"/>
          <w:sz w:val="28"/>
          <w:szCs w:val="28"/>
          <w:lang w:eastAsia="ru-RU"/>
        </w:rPr>
        <w:t>см. в таблицах ниже.</w:t>
      </w:r>
    </w:p>
    <w:p w14:paraId="49BE65A7" w14:textId="77777777" w:rsidR="00DF4921" w:rsidRDefault="000D2D2D" w:rsidP="00C108AE">
      <w:pPr>
        <w:suppressAutoHyphens w:val="0"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Характеристика тепловых сетей приведена в таблице 2.</w:t>
      </w:r>
      <w:r>
        <w:rPr>
          <w:color w:val="000000"/>
          <w:sz w:val="28"/>
          <w:szCs w:val="28"/>
          <w:lang w:eastAsia="ru-RU"/>
        </w:rPr>
        <w:t>2</w:t>
      </w:r>
      <w:r w:rsidR="00767921">
        <w:rPr>
          <w:color w:val="000000"/>
          <w:sz w:val="28"/>
          <w:szCs w:val="28"/>
          <w:lang w:eastAsia="ru-RU"/>
        </w:rPr>
        <w:t>4</w:t>
      </w:r>
      <w:r w:rsidRPr="005D24B7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5D24B7">
        <w:rPr>
          <w:color w:val="000000"/>
          <w:sz w:val="28"/>
          <w:szCs w:val="28"/>
          <w:lang w:eastAsia="ru-RU"/>
        </w:rPr>
        <w:t>2.</w:t>
      </w:r>
      <w:r w:rsidRPr="00AF47B2">
        <w:rPr>
          <w:color w:val="000000"/>
          <w:sz w:val="28"/>
          <w:szCs w:val="28"/>
          <w:lang w:eastAsia="ru-RU"/>
        </w:rPr>
        <w:t>2</w:t>
      </w:r>
      <w:r w:rsidR="00767921">
        <w:rPr>
          <w:color w:val="000000"/>
          <w:sz w:val="28"/>
          <w:szCs w:val="28"/>
          <w:lang w:eastAsia="ru-RU"/>
        </w:rPr>
        <w:t>5</w:t>
      </w:r>
      <w:r>
        <w:rPr>
          <w:color w:val="000000"/>
          <w:sz w:val="28"/>
          <w:szCs w:val="28"/>
          <w:lang w:eastAsia="ru-RU"/>
        </w:rPr>
        <w:t>, 2,</w:t>
      </w:r>
      <w:r w:rsidRPr="00AF47B2">
        <w:rPr>
          <w:color w:val="000000"/>
          <w:sz w:val="28"/>
          <w:szCs w:val="28"/>
          <w:lang w:eastAsia="ru-RU"/>
        </w:rPr>
        <w:t>2</w:t>
      </w:r>
      <w:r w:rsidR="00767921">
        <w:rPr>
          <w:color w:val="000000"/>
          <w:sz w:val="28"/>
          <w:szCs w:val="28"/>
          <w:lang w:eastAsia="ru-RU"/>
        </w:rPr>
        <w:t>6</w:t>
      </w:r>
      <w:r>
        <w:rPr>
          <w:color w:val="000000"/>
          <w:sz w:val="28"/>
          <w:szCs w:val="28"/>
          <w:lang w:eastAsia="ru-RU"/>
        </w:rPr>
        <w:t>, 2,</w:t>
      </w:r>
      <w:r w:rsidRPr="00AF47B2">
        <w:rPr>
          <w:color w:val="000000"/>
          <w:sz w:val="28"/>
          <w:szCs w:val="28"/>
          <w:lang w:eastAsia="ru-RU"/>
        </w:rPr>
        <w:t>2</w:t>
      </w:r>
      <w:r w:rsidR="00767921">
        <w:rPr>
          <w:color w:val="000000"/>
          <w:sz w:val="28"/>
          <w:szCs w:val="28"/>
          <w:lang w:eastAsia="ru-RU"/>
        </w:rPr>
        <w:t>7</w:t>
      </w:r>
      <w:r w:rsidRPr="005D24B7">
        <w:rPr>
          <w:color w:val="000000"/>
          <w:sz w:val="28"/>
          <w:szCs w:val="28"/>
          <w:lang w:eastAsia="ru-RU"/>
        </w:rPr>
        <w:t>.</w:t>
      </w:r>
    </w:p>
    <w:p w14:paraId="284E8392" w14:textId="77777777" w:rsidR="003B7E02" w:rsidRPr="00DF4921" w:rsidRDefault="000D2D2D" w:rsidP="00C108AE">
      <w:pPr>
        <w:suppressAutoHyphens w:val="0"/>
        <w:spacing w:line="276" w:lineRule="auto"/>
        <w:ind w:firstLine="851"/>
        <w:jc w:val="both"/>
        <w:rPr>
          <w:color w:val="000000"/>
          <w:sz w:val="28"/>
          <w:szCs w:val="28"/>
          <w:lang w:eastAsia="ru-RU"/>
        </w:rPr>
      </w:pPr>
      <w:r w:rsidRPr="002B430C">
        <w:rPr>
          <w:bCs/>
          <w:sz w:val="28"/>
          <w:szCs w:val="28"/>
          <w:lang w:eastAsia="ru-RU"/>
        </w:rPr>
        <w:t xml:space="preserve">Нормативный срок службы </w:t>
      </w:r>
      <w:r w:rsidRPr="002B430C">
        <w:rPr>
          <w:bCs/>
          <w:sz w:val="28"/>
          <w:szCs w:val="28"/>
          <w:lang w:eastAsia="ru-RU"/>
        </w:rPr>
        <w:t>трубопроводов тепловых сетей составляет 25 лет.</w:t>
      </w:r>
      <w:r w:rsidRPr="002B430C">
        <w:rPr>
          <w:sz w:val="28"/>
          <w:szCs w:val="28"/>
          <w:lang w:eastAsia="ru-RU"/>
        </w:rPr>
        <w:t xml:space="preserve"> Износ тепловых сетей составляет </w:t>
      </w:r>
      <w:r w:rsidR="0095276B">
        <w:rPr>
          <w:sz w:val="28"/>
          <w:szCs w:val="28"/>
          <w:lang w:eastAsia="ru-RU"/>
        </w:rPr>
        <w:t>30-50</w:t>
      </w:r>
      <w:r w:rsidRPr="002B430C">
        <w:rPr>
          <w:sz w:val="28"/>
          <w:szCs w:val="28"/>
          <w:lang w:eastAsia="ru-RU"/>
        </w:rPr>
        <w:t>%.</w:t>
      </w:r>
      <w:r w:rsidRPr="002B430C">
        <w:rPr>
          <w:bCs/>
          <w:sz w:val="28"/>
          <w:szCs w:val="28"/>
          <w:lang w:eastAsia="ru-RU"/>
        </w:rPr>
        <w:t xml:space="preserve"> </w:t>
      </w:r>
    </w:p>
    <w:p w14:paraId="671A51F3" w14:textId="77777777" w:rsidR="003B7E02" w:rsidRPr="002B430C" w:rsidRDefault="000D2D2D" w:rsidP="00C108AE">
      <w:pPr>
        <w:tabs>
          <w:tab w:val="num" w:pos="-6804"/>
        </w:tabs>
        <w:suppressAutoHyphens w:val="0"/>
        <w:spacing w:line="276" w:lineRule="auto"/>
        <w:ind w:firstLine="720"/>
        <w:jc w:val="both"/>
        <w:rPr>
          <w:b/>
          <w:i/>
          <w:sz w:val="28"/>
          <w:szCs w:val="28"/>
          <w:lang w:eastAsia="ru-RU"/>
        </w:rPr>
      </w:pPr>
      <w:r w:rsidRPr="002B430C">
        <w:rPr>
          <w:sz w:val="28"/>
          <w:szCs w:val="28"/>
          <w:lang w:eastAsia="ru-RU"/>
        </w:rPr>
        <w:t xml:space="preserve">Схема присоединения теплопотребляющих установок потребителей к тепловым сетям </w:t>
      </w:r>
      <w:r w:rsidR="00DF4921">
        <w:rPr>
          <w:sz w:val="28"/>
          <w:szCs w:val="28"/>
          <w:lang w:eastAsia="ru-RU"/>
        </w:rPr>
        <w:t>муниципального образования</w:t>
      </w:r>
      <w:r>
        <w:rPr>
          <w:sz w:val="28"/>
          <w:szCs w:val="28"/>
          <w:lang w:eastAsia="ru-RU"/>
        </w:rPr>
        <w:t xml:space="preserve"> г</w:t>
      </w:r>
      <w:r w:rsidR="00DF4921">
        <w:rPr>
          <w:sz w:val="28"/>
          <w:szCs w:val="28"/>
          <w:lang w:eastAsia="ru-RU"/>
        </w:rPr>
        <w:t>ород</w:t>
      </w:r>
      <w:r>
        <w:rPr>
          <w:sz w:val="28"/>
          <w:szCs w:val="28"/>
          <w:lang w:eastAsia="ru-RU"/>
        </w:rPr>
        <w:t xml:space="preserve"> Болохово</w:t>
      </w:r>
      <w:r w:rsidR="00DF4921">
        <w:rPr>
          <w:sz w:val="28"/>
          <w:szCs w:val="28"/>
          <w:lang w:eastAsia="ru-RU"/>
        </w:rPr>
        <w:t xml:space="preserve"> Киреевского района</w:t>
      </w:r>
      <w:r w:rsidRPr="002B430C">
        <w:rPr>
          <w:sz w:val="28"/>
          <w:szCs w:val="28"/>
          <w:lang w:eastAsia="ru-RU"/>
        </w:rPr>
        <w:t xml:space="preserve"> - зависимая. </w:t>
      </w:r>
    </w:p>
    <w:p w14:paraId="77C6D647" w14:textId="77777777" w:rsidR="00DF4921" w:rsidRDefault="000D2D2D" w:rsidP="00C108AE">
      <w:pPr>
        <w:tabs>
          <w:tab w:val="num" w:pos="-6804"/>
        </w:tabs>
        <w:suppressAutoHyphens w:val="0"/>
        <w:spacing w:line="276" w:lineRule="auto"/>
        <w:ind w:firstLine="720"/>
        <w:jc w:val="both"/>
        <w:rPr>
          <w:sz w:val="28"/>
          <w:szCs w:val="28"/>
          <w:lang w:eastAsia="ru-RU"/>
        </w:rPr>
      </w:pPr>
      <w:r w:rsidRPr="002B430C">
        <w:rPr>
          <w:sz w:val="28"/>
          <w:szCs w:val="28"/>
          <w:lang w:eastAsia="ru-RU"/>
        </w:rPr>
        <w:t>Гидравлические</w:t>
      </w:r>
      <w:r w:rsidRPr="002B430C">
        <w:rPr>
          <w:sz w:val="28"/>
          <w:szCs w:val="28"/>
          <w:lang w:eastAsia="ru-RU"/>
        </w:rPr>
        <w:t xml:space="preserve"> режи</w:t>
      </w:r>
      <w:r w:rsidR="0095276B">
        <w:rPr>
          <w:sz w:val="28"/>
          <w:szCs w:val="28"/>
          <w:lang w:eastAsia="ru-RU"/>
        </w:rPr>
        <w:t>мы системы теплоснабжения должны</w:t>
      </w:r>
      <w:r w:rsidRPr="002B430C">
        <w:rPr>
          <w:sz w:val="28"/>
          <w:szCs w:val="28"/>
          <w:lang w:eastAsia="ru-RU"/>
        </w:rPr>
        <w:t xml:space="preserve"> отвечать следующим требованиям:</w:t>
      </w:r>
    </w:p>
    <w:p w14:paraId="22175D6D" w14:textId="77777777" w:rsidR="00DF4921" w:rsidRDefault="000D2D2D" w:rsidP="00C108AE">
      <w:pPr>
        <w:tabs>
          <w:tab w:val="num" w:pos="-6804"/>
        </w:tabs>
        <w:suppressAutoHyphens w:val="0"/>
        <w:spacing w:line="276" w:lineRule="auto"/>
        <w:ind w:firstLine="720"/>
        <w:jc w:val="both"/>
        <w:rPr>
          <w:sz w:val="28"/>
          <w:szCs w:val="28"/>
          <w:lang w:eastAsia="ru-RU"/>
        </w:rPr>
      </w:pPr>
      <w:r w:rsidRPr="002B430C">
        <w:rPr>
          <w:sz w:val="28"/>
          <w:szCs w:val="28"/>
          <w:lang w:eastAsia="ru-RU"/>
        </w:rPr>
        <w:t>- обеспечение расчетного расхода теплоносителя и его распределение;</w:t>
      </w:r>
    </w:p>
    <w:p w14:paraId="7567ED58" w14:textId="77777777" w:rsidR="00DF4921" w:rsidRDefault="000D2D2D" w:rsidP="00C108AE">
      <w:pPr>
        <w:tabs>
          <w:tab w:val="num" w:pos="-6804"/>
        </w:tabs>
        <w:suppressAutoHyphens w:val="0"/>
        <w:spacing w:line="276" w:lineRule="auto"/>
        <w:ind w:firstLine="720"/>
        <w:jc w:val="both"/>
        <w:rPr>
          <w:sz w:val="28"/>
          <w:szCs w:val="28"/>
          <w:lang w:eastAsia="ru-RU"/>
        </w:rPr>
      </w:pPr>
      <w:r w:rsidRPr="002B430C">
        <w:rPr>
          <w:sz w:val="28"/>
          <w:szCs w:val="28"/>
          <w:lang w:eastAsia="ru-RU"/>
        </w:rPr>
        <w:t>- безопасность;</w:t>
      </w:r>
    </w:p>
    <w:p w14:paraId="2F094580" w14:textId="77777777" w:rsidR="003B7E02" w:rsidRPr="002B430C" w:rsidRDefault="000D2D2D" w:rsidP="00C108AE">
      <w:pPr>
        <w:tabs>
          <w:tab w:val="num" w:pos="-6804"/>
        </w:tabs>
        <w:suppressAutoHyphens w:val="0"/>
        <w:spacing w:line="276" w:lineRule="auto"/>
        <w:ind w:firstLine="720"/>
        <w:jc w:val="both"/>
        <w:rPr>
          <w:sz w:val="28"/>
          <w:szCs w:val="28"/>
          <w:lang w:eastAsia="ru-RU"/>
        </w:rPr>
      </w:pPr>
      <w:r w:rsidRPr="002B430C">
        <w:rPr>
          <w:sz w:val="28"/>
          <w:szCs w:val="28"/>
          <w:lang w:eastAsia="ru-RU"/>
        </w:rPr>
        <w:t>- надежность.</w:t>
      </w:r>
    </w:p>
    <w:p w14:paraId="11BC1525" w14:textId="77777777" w:rsidR="00C13BD8" w:rsidRDefault="00C13BD8" w:rsidP="00C13BD8">
      <w:pPr>
        <w:suppressAutoHyphens w:val="0"/>
        <w:rPr>
          <w:lang w:eastAsia="en-US"/>
        </w:rPr>
      </w:pPr>
    </w:p>
    <w:p w14:paraId="7783F784" w14:textId="77777777" w:rsidR="00193B67" w:rsidRPr="005D24B7" w:rsidRDefault="000D2D2D" w:rsidP="00DF4921">
      <w:pPr>
        <w:suppressAutoHyphens w:val="0"/>
        <w:spacing w:after="200" w:line="276" w:lineRule="auto"/>
        <w:jc w:val="center"/>
        <w:rPr>
          <w:sz w:val="28"/>
          <w:lang w:eastAsia="ru-RU"/>
        </w:rPr>
      </w:pPr>
      <w:r w:rsidRPr="00DF4921">
        <w:rPr>
          <w:b/>
          <w:sz w:val="28"/>
          <w:lang w:eastAsia="ru-RU"/>
        </w:rPr>
        <w:t xml:space="preserve">Участки </w:t>
      </w:r>
      <w:r w:rsidR="00915312">
        <w:rPr>
          <w:b/>
          <w:sz w:val="28"/>
          <w:lang w:eastAsia="ru-RU"/>
        </w:rPr>
        <w:t xml:space="preserve">тепловых </w:t>
      </w:r>
      <w:r w:rsidR="00282845">
        <w:rPr>
          <w:b/>
          <w:sz w:val="28"/>
          <w:lang w:eastAsia="ru-RU"/>
        </w:rPr>
        <w:t xml:space="preserve">сетей </w:t>
      </w:r>
      <w:r w:rsidR="00282845" w:rsidRPr="00DF4921">
        <w:rPr>
          <w:b/>
          <w:sz w:val="28"/>
          <w:lang w:eastAsia="ru-RU"/>
        </w:rPr>
        <w:t>котельной</w:t>
      </w:r>
      <w:r w:rsidRPr="00DF4921">
        <w:rPr>
          <w:b/>
          <w:sz w:val="28"/>
          <w:lang w:eastAsia="ru-RU"/>
        </w:rPr>
        <w:t xml:space="preserve"> </w:t>
      </w:r>
      <w:r w:rsidRPr="00DF4921">
        <w:rPr>
          <w:b/>
          <w:color w:val="000000"/>
          <w:sz w:val="28"/>
          <w:szCs w:val="28"/>
          <w:lang w:eastAsia="ru-RU"/>
        </w:rPr>
        <w:t>«Больничная»</w:t>
      </w:r>
      <w:r w:rsidRPr="005D24B7">
        <w:rPr>
          <w:sz w:val="28"/>
          <w:lang w:eastAsia="ru-RU"/>
        </w:rPr>
        <w:t xml:space="preserve"> </w:t>
      </w:r>
    </w:p>
    <w:p w14:paraId="1CBB834F" w14:textId="77777777" w:rsidR="00193B67" w:rsidRPr="005D24B7" w:rsidRDefault="000D2D2D" w:rsidP="004976FC">
      <w:pPr>
        <w:suppressAutoHyphens w:val="0"/>
        <w:spacing w:line="276" w:lineRule="auto"/>
        <w:jc w:val="center"/>
        <w:rPr>
          <w:sz w:val="28"/>
          <w:lang w:eastAsia="ru-RU"/>
        </w:rPr>
      </w:pPr>
      <w:r w:rsidRPr="005D24B7">
        <w:rPr>
          <w:sz w:val="28"/>
          <w:lang w:eastAsia="ru-RU"/>
        </w:rPr>
        <w:t>Таблица 2.</w:t>
      </w:r>
      <w:r w:rsidR="00D72CAB">
        <w:rPr>
          <w:sz w:val="28"/>
          <w:lang w:eastAsia="ru-RU"/>
        </w:rPr>
        <w:t>2</w:t>
      </w:r>
      <w:r w:rsidR="008512CD">
        <w:rPr>
          <w:sz w:val="28"/>
          <w:lang w:eastAsia="ru-RU"/>
        </w:rPr>
        <w:t>4</w:t>
      </w:r>
      <w:r w:rsidRPr="005D24B7">
        <w:rPr>
          <w:sz w:val="28"/>
          <w:lang w:eastAsia="ru-RU"/>
        </w:rPr>
        <w:t>.</w:t>
      </w:r>
    </w:p>
    <w:tbl>
      <w:tblPr>
        <w:tblW w:w="1049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701"/>
        <w:gridCol w:w="1134"/>
        <w:gridCol w:w="1559"/>
        <w:gridCol w:w="1417"/>
        <w:gridCol w:w="2126"/>
      </w:tblGrid>
      <w:tr w:rsidR="00D10752" w14:paraId="2353791A" w14:textId="77777777" w:rsidTr="00F93D98">
        <w:trPr>
          <w:trHeight w:val="322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92705" w14:textId="77777777" w:rsidR="00E01D63" w:rsidRPr="00DF4921" w:rsidRDefault="00E01D63" w:rsidP="0076792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AC2EE" w14:textId="77777777" w:rsidR="00E01D63" w:rsidRPr="00DF4921" w:rsidRDefault="000D2D2D" w:rsidP="0076792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Диаметр, 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515AD" w14:textId="77777777" w:rsidR="00E01D63" w:rsidRPr="00DF4921" w:rsidRDefault="000D2D2D" w:rsidP="00DF492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Длина, 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D794B" w14:textId="77777777" w:rsidR="00E01D63" w:rsidRPr="00F93D98" w:rsidRDefault="000D2D2D" w:rsidP="0035308D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Удельные теплопотери, Вт</w:t>
            </w:r>
            <w:r>
              <w:rPr>
                <w:b/>
                <w:color w:val="000000"/>
                <w:sz w:val="28"/>
                <w:szCs w:val="28"/>
                <w:lang w:val="en-US" w:eastAsia="ru-RU"/>
              </w:rPr>
              <w:t>/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31E39" w14:textId="77777777" w:rsidR="00E01D63" w:rsidRPr="00DF4921" w:rsidRDefault="000D2D2D" w:rsidP="00DF492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Т</w:t>
            </w:r>
            <w:r w:rsidR="00F93D98">
              <w:rPr>
                <w:b/>
                <w:color w:val="000000"/>
                <w:sz w:val="28"/>
                <w:szCs w:val="28"/>
                <w:lang w:eastAsia="ru-RU"/>
              </w:rPr>
              <w:t>еплопотери, Вт</w:t>
            </w:r>
            <w:r w:rsidR="00AF431E" w:rsidRPr="00DF4921">
              <w:rPr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B1A5F" w14:textId="77777777" w:rsidR="00E01D63" w:rsidRDefault="000D2D2D" w:rsidP="00DF492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 xml:space="preserve">Материал изоляции </w:t>
            </w:r>
          </w:p>
          <w:p w14:paraId="1FFF61B1" w14:textId="77777777" w:rsidR="003638D6" w:rsidRPr="00DF4921" w:rsidRDefault="000D2D2D" w:rsidP="00DF492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Способ прокладки</w:t>
            </w:r>
          </w:p>
        </w:tc>
      </w:tr>
      <w:tr w:rsidR="00D10752" w14:paraId="5AD64558" w14:textId="77777777" w:rsidTr="00F93D98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99DF4" w14:textId="77777777" w:rsidR="00E01D63" w:rsidRPr="00B62C1F" w:rsidRDefault="00E01D63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D8CBC" w14:textId="77777777" w:rsidR="00E01D63" w:rsidRPr="00B62C1F" w:rsidRDefault="00E01D63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CBBC5" w14:textId="77777777" w:rsidR="00E01D63" w:rsidRPr="00B62C1F" w:rsidRDefault="00E01D63" w:rsidP="00DF4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C6C9A" w14:textId="77777777" w:rsidR="00E01D63" w:rsidRPr="00B62C1F" w:rsidRDefault="00E01D63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F2955" w14:textId="77777777" w:rsidR="00E01D63" w:rsidRPr="00B62C1F" w:rsidRDefault="00E01D63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19678" w14:textId="77777777" w:rsidR="00E01D63" w:rsidRPr="00B62C1F" w:rsidRDefault="00E01D63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504148F8" w14:textId="77777777" w:rsidTr="00F93D98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F334F" w14:textId="77777777" w:rsidR="00E01D63" w:rsidRPr="00B62C1F" w:rsidRDefault="00E01D63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03E95" w14:textId="77777777" w:rsidR="00E01D63" w:rsidRPr="00B62C1F" w:rsidRDefault="00E01D63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DAEA7" w14:textId="77777777" w:rsidR="00E01D63" w:rsidRPr="00B62C1F" w:rsidRDefault="00E01D63" w:rsidP="00DF4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1EBF3" w14:textId="77777777" w:rsidR="00E01D63" w:rsidRPr="00B62C1F" w:rsidRDefault="00E01D63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5945C" w14:textId="77777777" w:rsidR="00E01D63" w:rsidRPr="00B62C1F" w:rsidRDefault="00E01D63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9410D" w14:textId="77777777" w:rsidR="00E01D63" w:rsidRPr="00B62C1F" w:rsidRDefault="00E01D63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003A6611" w14:textId="77777777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9233D" w14:textId="77777777" w:rsidR="00F93D9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Тепловые сети</w:t>
            </w:r>
          </w:p>
          <w:p w14:paraId="54E9D07F" w14:textId="77777777" w:rsidR="00F93D98" w:rsidRPr="00B62C1F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0835C" w14:textId="77777777" w:rsidR="00F93D98" w:rsidRPr="00B62C1F" w:rsidRDefault="00F93D98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C377D" w14:textId="77777777" w:rsidR="00F93D98" w:rsidRPr="00B62C1F" w:rsidRDefault="00F93D98" w:rsidP="00DF4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92CC" w14:textId="77777777" w:rsidR="00F93D98" w:rsidRPr="00B62C1F" w:rsidRDefault="00F93D98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17487" w14:textId="77777777"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01F67" w14:textId="77777777" w:rsidR="00F93D9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Надземная, подземная</w:t>
            </w:r>
          </w:p>
          <w:p w14:paraId="6641B3BE" w14:textId="77777777" w:rsidR="00D903E0" w:rsidRDefault="00D903E0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14:paraId="01996DA6" w14:textId="77777777" w:rsidR="00D903E0" w:rsidRDefault="00D903E0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14:paraId="761022D0" w14:textId="77777777" w:rsidR="00D903E0" w:rsidRDefault="00D903E0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14:paraId="64147787" w14:textId="77777777" w:rsidR="00D903E0" w:rsidRPr="00B62C1F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A66190">
              <w:rPr>
                <w:color w:val="000000"/>
                <w:sz w:val="28"/>
                <w:szCs w:val="28"/>
                <w:lang w:eastAsia="ru-RU"/>
              </w:rPr>
              <w:t>314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м.п.</w:t>
            </w:r>
          </w:p>
        </w:tc>
      </w:tr>
      <w:tr w:rsidR="00D10752" w14:paraId="4320F11B" w14:textId="77777777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A3C7E" w14:textId="77777777"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F8EF6" w14:textId="77777777" w:rsidR="00F93D98" w:rsidRPr="00B62C1F" w:rsidRDefault="000D2D2D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C256C" w14:textId="77777777" w:rsidR="00F93D98" w:rsidRPr="00B62C1F" w:rsidRDefault="000D2D2D" w:rsidP="00DF4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A66190">
              <w:rPr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4609A" w14:textId="77777777" w:rsidR="00F93D98" w:rsidRPr="00B62C1F" w:rsidRDefault="00F93D98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AA88B" w14:textId="77777777"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0C9F7" w14:textId="77777777"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09867C7E" w14:textId="77777777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E73B2" w14:textId="77777777"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95A2A" w14:textId="77777777" w:rsidR="00F93D98" w:rsidRPr="00B62C1F" w:rsidRDefault="000D2D2D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4E9AD" w14:textId="77777777" w:rsidR="00F93D98" w:rsidRPr="00B62C1F" w:rsidRDefault="000D2D2D" w:rsidP="00DF4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A66190">
              <w:rPr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58BAD" w14:textId="77777777" w:rsidR="00F93D98" w:rsidRPr="00B62C1F" w:rsidRDefault="00F93D98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C7964" w14:textId="77777777"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9A974" w14:textId="77777777"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16A331BA" w14:textId="77777777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2ADD7" w14:textId="77777777"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3D031" w14:textId="77777777" w:rsidR="00F93D98" w:rsidRPr="00B62C1F" w:rsidRDefault="000D2D2D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6E5C1" w14:textId="77777777" w:rsidR="00F93D98" w:rsidRPr="00B62C1F" w:rsidRDefault="000D2D2D" w:rsidP="00DF4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903FE" w14:textId="77777777" w:rsidR="00F93D98" w:rsidRPr="00B62C1F" w:rsidRDefault="00F93D98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AE9CF" w14:textId="77777777"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88F6D" w14:textId="77777777"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00851D11" w14:textId="77777777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75A0E" w14:textId="77777777"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68860" w14:textId="77777777" w:rsidR="00F93D98" w:rsidRPr="00B62C1F" w:rsidRDefault="000D2D2D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ABB0A" w14:textId="77777777" w:rsidR="00F93D98" w:rsidRPr="00B62C1F" w:rsidRDefault="000D2D2D" w:rsidP="00DF4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66B9E" w14:textId="77777777" w:rsidR="00F93D98" w:rsidRPr="00B62C1F" w:rsidRDefault="00F93D98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3EFA" w14:textId="77777777"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BC799" w14:textId="77777777"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16127A01" w14:textId="77777777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8B89F" w14:textId="77777777"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F5C05" w14:textId="77777777" w:rsidR="00F93D98" w:rsidRPr="00B62C1F" w:rsidRDefault="000D2D2D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9E9E5" w14:textId="77777777" w:rsidR="00F93D98" w:rsidRPr="00B62C1F" w:rsidRDefault="000D2D2D" w:rsidP="00DF4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ECF9E" w14:textId="77777777" w:rsidR="00F93D98" w:rsidRPr="00B62C1F" w:rsidRDefault="00F93D98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FDC41" w14:textId="77777777"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8D31" w14:textId="77777777"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09E90240" w14:textId="77777777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F2CBD" w14:textId="77777777"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42739" w14:textId="77777777" w:rsidR="00F93D98" w:rsidRPr="00B62C1F" w:rsidRDefault="000D2D2D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1AA5E" w14:textId="77777777" w:rsidR="00F93D98" w:rsidRPr="00B62C1F" w:rsidRDefault="000D2D2D" w:rsidP="00DF4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A66190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1D13B" w14:textId="77777777" w:rsidR="00F93D98" w:rsidRPr="00B62C1F" w:rsidRDefault="00F93D98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4B2A7" w14:textId="77777777"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691EC" w14:textId="77777777"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7468882A" w14:textId="77777777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7F9F0" w14:textId="77777777"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C37DE" w14:textId="77777777" w:rsidR="00F93D98" w:rsidRPr="00B62C1F" w:rsidRDefault="000D2D2D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804A8" w14:textId="77777777" w:rsidR="00F93D98" w:rsidRPr="00B62C1F" w:rsidRDefault="000D2D2D" w:rsidP="00DF4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78609" w14:textId="77777777" w:rsidR="00F93D98" w:rsidRPr="00B62C1F" w:rsidRDefault="00F93D98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DDB6A" w14:textId="77777777"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74AAC" w14:textId="77777777"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7FFB58CB" w14:textId="77777777" w:rsidTr="00F93D98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3CB1CF" w14:textId="77777777" w:rsidR="00E01D63" w:rsidRPr="00D24E09" w:rsidRDefault="000D2D2D" w:rsidP="004976FC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 xml:space="preserve">Годовые потери тепловой энергии </w:t>
            </w:r>
            <w:r w:rsidR="00282845" w:rsidRPr="00D24E09">
              <w:rPr>
                <w:color w:val="000000"/>
                <w:sz w:val="28"/>
                <w:szCs w:val="28"/>
                <w:lang w:eastAsia="ru-RU"/>
              </w:rPr>
              <w:t>по сетям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7E4A75" w14:textId="77777777" w:rsidR="00E01D63" w:rsidRPr="00D24E09" w:rsidRDefault="000D2D2D" w:rsidP="006241CA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  <w:r w:rsidR="000E1F8D">
              <w:rPr>
                <w:color w:val="000000"/>
                <w:sz w:val="28"/>
                <w:szCs w:val="28"/>
                <w:lang w:eastAsia="ru-RU"/>
              </w:rPr>
              <w:t>66,09</w:t>
            </w:r>
            <w:r w:rsidR="004976FC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>Гкал   </w:t>
            </w:r>
          </w:p>
        </w:tc>
      </w:tr>
      <w:tr w:rsidR="00D10752" w14:paraId="1C66B88C" w14:textId="77777777" w:rsidTr="00F93D98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8A7255" w14:textId="77777777" w:rsidR="00E01D63" w:rsidRPr="00D24E09" w:rsidRDefault="000D2D2D" w:rsidP="004976FC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>Тепловые потери с утечками</w:t>
            </w:r>
            <w:r w:rsidR="004976FC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24E09">
              <w:rPr>
                <w:color w:val="000000"/>
                <w:sz w:val="28"/>
                <w:szCs w:val="28"/>
                <w:lang w:eastAsia="ru-RU"/>
              </w:rPr>
              <w:t>теплоносителя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511A32" w14:textId="77777777" w:rsidR="00E01D63" w:rsidRPr="00D24E09" w:rsidRDefault="000D2D2D" w:rsidP="006241CA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0E1F8D">
              <w:rPr>
                <w:color w:val="000000"/>
                <w:sz w:val="28"/>
                <w:szCs w:val="28"/>
                <w:lang w:eastAsia="ru-RU"/>
              </w:rPr>
              <w:t>2,85</w:t>
            </w:r>
            <w:r w:rsidR="004976FC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>Гкал   </w:t>
            </w:r>
          </w:p>
        </w:tc>
      </w:tr>
      <w:tr w:rsidR="00D10752" w14:paraId="3C5DF660" w14:textId="77777777" w:rsidTr="00F93D98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C2982B" w14:textId="77777777" w:rsidR="00E01D63" w:rsidRPr="00D24E09" w:rsidRDefault="000D2D2D" w:rsidP="008D33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>Суммарные потери тепловой энергии по</w:t>
            </w:r>
            <w:r w:rsidR="008D3321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24E09">
              <w:rPr>
                <w:color w:val="000000"/>
                <w:sz w:val="28"/>
                <w:szCs w:val="28"/>
                <w:lang w:eastAsia="ru-RU"/>
              </w:rPr>
              <w:t>тепловым сетям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548422" w14:textId="77777777" w:rsidR="00E01D63" w:rsidRPr="00D24E09" w:rsidRDefault="000D2D2D" w:rsidP="006241CA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  <w:r w:rsidR="000E1F8D">
              <w:rPr>
                <w:color w:val="000000"/>
                <w:sz w:val="28"/>
                <w:szCs w:val="28"/>
                <w:lang w:eastAsia="ru-RU"/>
              </w:rPr>
              <w:t>78,94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 xml:space="preserve"> Гкал   </w:t>
            </w:r>
          </w:p>
        </w:tc>
      </w:tr>
    </w:tbl>
    <w:p w14:paraId="7BC19B89" w14:textId="77777777" w:rsidR="00193B67" w:rsidRDefault="00193B67" w:rsidP="00193B67">
      <w:pPr>
        <w:suppressAutoHyphens w:val="0"/>
        <w:rPr>
          <w:lang w:eastAsia="en-US"/>
        </w:rPr>
      </w:pPr>
    </w:p>
    <w:p w14:paraId="4D78CEBB" w14:textId="77777777" w:rsidR="003823C6" w:rsidRPr="005D24B7" w:rsidRDefault="000D2D2D" w:rsidP="004976FC">
      <w:pPr>
        <w:suppressAutoHyphens w:val="0"/>
        <w:spacing w:after="200" w:line="276" w:lineRule="auto"/>
        <w:jc w:val="center"/>
        <w:rPr>
          <w:sz w:val="28"/>
          <w:lang w:eastAsia="ru-RU"/>
        </w:rPr>
      </w:pPr>
      <w:r>
        <w:rPr>
          <w:b/>
          <w:sz w:val="28"/>
          <w:lang w:eastAsia="ru-RU"/>
        </w:rPr>
        <w:t>У</w:t>
      </w:r>
      <w:r w:rsidR="00AF431E" w:rsidRPr="004976FC">
        <w:rPr>
          <w:b/>
          <w:sz w:val="28"/>
          <w:lang w:eastAsia="ru-RU"/>
        </w:rPr>
        <w:t xml:space="preserve">частки </w:t>
      </w:r>
      <w:r w:rsidR="00DB3C05">
        <w:rPr>
          <w:b/>
          <w:sz w:val="28"/>
          <w:lang w:eastAsia="ru-RU"/>
        </w:rPr>
        <w:t>тепловых сетей и сетей ГВС</w:t>
      </w:r>
      <w:r w:rsidR="00AF431E" w:rsidRPr="004976FC">
        <w:rPr>
          <w:b/>
          <w:sz w:val="28"/>
          <w:lang w:eastAsia="ru-RU"/>
        </w:rPr>
        <w:t xml:space="preserve"> котельной </w:t>
      </w:r>
      <w:r w:rsidR="00AF431E" w:rsidRPr="004976FC">
        <w:rPr>
          <w:b/>
          <w:color w:val="000000"/>
          <w:sz w:val="28"/>
          <w:szCs w:val="28"/>
          <w:lang w:eastAsia="ru-RU"/>
        </w:rPr>
        <w:t>мкр «Энергетик»</w:t>
      </w:r>
      <w:r w:rsidR="00AF431E" w:rsidRPr="005D24B7">
        <w:rPr>
          <w:sz w:val="28"/>
          <w:lang w:eastAsia="ru-RU"/>
        </w:rPr>
        <w:t xml:space="preserve"> </w:t>
      </w:r>
    </w:p>
    <w:p w14:paraId="2E9FAE6E" w14:textId="77777777" w:rsidR="003823C6" w:rsidRDefault="000D2D2D" w:rsidP="004976FC">
      <w:pPr>
        <w:suppressAutoHyphens w:val="0"/>
        <w:spacing w:after="200" w:line="276" w:lineRule="auto"/>
        <w:jc w:val="center"/>
        <w:rPr>
          <w:sz w:val="28"/>
          <w:lang w:eastAsia="ru-RU"/>
        </w:rPr>
      </w:pPr>
      <w:r w:rsidRPr="005D24B7">
        <w:rPr>
          <w:sz w:val="28"/>
          <w:lang w:eastAsia="ru-RU"/>
        </w:rPr>
        <w:t>Таблица 2.</w:t>
      </w:r>
      <w:r w:rsidR="00D72CAB">
        <w:rPr>
          <w:sz w:val="28"/>
          <w:lang w:eastAsia="ru-RU"/>
        </w:rPr>
        <w:t>2</w:t>
      </w:r>
      <w:r w:rsidR="008512CD">
        <w:rPr>
          <w:sz w:val="28"/>
          <w:lang w:eastAsia="ru-RU"/>
        </w:rPr>
        <w:t>5</w:t>
      </w:r>
      <w:r w:rsidRPr="005D24B7">
        <w:rPr>
          <w:sz w:val="28"/>
          <w:lang w:eastAsia="ru-RU"/>
        </w:rPr>
        <w:t>.</w:t>
      </w:r>
    </w:p>
    <w:tbl>
      <w:tblPr>
        <w:tblW w:w="1049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701"/>
        <w:gridCol w:w="1134"/>
        <w:gridCol w:w="1559"/>
        <w:gridCol w:w="1417"/>
        <w:gridCol w:w="2126"/>
      </w:tblGrid>
      <w:tr w:rsidR="00D10752" w14:paraId="5A240DA1" w14:textId="77777777" w:rsidTr="00C41631">
        <w:trPr>
          <w:trHeight w:val="322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38B47" w14:textId="77777777" w:rsidR="00D903E0" w:rsidRPr="00DF4921" w:rsidRDefault="00D903E0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bookmarkStart w:id="5" w:name="_Hlk113608883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2EA0D" w14:textId="77777777" w:rsidR="00D903E0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 xml:space="preserve">Диаметр, 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lastRenderedPageBreak/>
              <w:t>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9C498" w14:textId="77777777" w:rsidR="00D903E0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Длина, 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lastRenderedPageBreak/>
              <w:t>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7ED30" w14:textId="77777777" w:rsidR="00D903E0" w:rsidRPr="00F93D98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Удельные 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lastRenderedPageBreak/>
              <w:t>теплопотери, Вт</w:t>
            </w:r>
            <w:r>
              <w:rPr>
                <w:b/>
                <w:color w:val="000000"/>
                <w:sz w:val="28"/>
                <w:szCs w:val="28"/>
                <w:lang w:val="en-US" w:eastAsia="ru-RU"/>
              </w:rPr>
              <w:t>/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087A" w14:textId="77777777" w:rsidR="00D903E0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lastRenderedPageBreak/>
              <w:t>Теплопо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lastRenderedPageBreak/>
              <w:t>тери, Вт</w:t>
            </w:r>
            <w:r w:rsidRPr="00DF4921">
              <w:rPr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91973" w14:textId="77777777" w:rsidR="00D903E0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Материал 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изоляции </w:t>
            </w:r>
          </w:p>
          <w:p w14:paraId="5321FE42" w14:textId="77777777" w:rsidR="00D903E0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Способ прокладки</w:t>
            </w:r>
          </w:p>
        </w:tc>
      </w:tr>
      <w:tr w:rsidR="00D10752" w14:paraId="2697797B" w14:textId="77777777" w:rsidTr="00C41631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BC9A8" w14:textId="77777777"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408A7" w14:textId="77777777"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CA13E" w14:textId="77777777"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2B8AB" w14:textId="77777777"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3363C" w14:textId="77777777"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48BE4" w14:textId="77777777"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1E2BE1E5" w14:textId="77777777" w:rsidTr="00FA105D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1A62" w14:textId="77777777"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CEC00" w14:textId="77777777"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6CA5D" w14:textId="77777777"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E301E" w14:textId="77777777"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F38E309" w14:textId="77777777"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46ABEF0" w14:textId="77777777"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1E406D16" w14:textId="77777777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C677" w14:textId="77777777" w:rsidR="00D903E0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Тепловые сети</w:t>
            </w:r>
          </w:p>
          <w:p w14:paraId="6B1B8684" w14:textId="77777777" w:rsidR="00D903E0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45424" w14:textId="77777777"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CA8FE" w14:textId="77777777"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D8BEFCA" w14:textId="77777777"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C7AF838" w14:textId="77777777"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4913C1D" w14:textId="77777777" w:rsidR="00D903E0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Надземная, подземная</w:t>
            </w:r>
          </w:p>
          <w:p w14:paraId="52BBC7C0" w14:textId="77777777" w:rsidR="00D903E0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14:paraId="08EAF8D4" w14:textId="77777777" w:rsidR="00D903E0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14:paraId="39589BF5" w14:textId="77777777" w:rsidR="00D903E0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14:paraId="1763CFA9" w14:textId="77777777" w:rsidR="00D903E0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14:paraId="6B224F13" w14:textId="77777777" w:rsidR="00D903E0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A66190">
              <w:rPr>
                <w:color w:val="000000"/>
                <w:sz w:val="28"/>
                <w:szCs w:val="28"/>
                <w:lang w:eastAsia="ru-RU"/>
              </w:rPr>
              <w:t>9</w:t>
            </w:r>
            <w:r w:rsidR="000E1F8D">
              <w:rPr>
                <w:color w:val="000000"/>
                <w:sz w:val="28"/>
                <w:szCs w:val="28"/>
                <w:lang w:eastAsia="ru-RU"/>
              </w:rPr>
              <w:t>7</w:t>
            </w:r>
            <w:r w:rsidR="00A66190">
              <w:rPr>
                <w:color w:val="000000"/>
                <w:sz w:val="28"/>
                <w:szCs w:val="28"/>
                <w:lang w:eastAsia="ru-RU"/>
              </w:rPr>
              <w:t>8</w:t>
            </w:r>
            <w:r w:rsidR="00AF431E">
              <w:rPr>
                <w:color w:val="000000"/>
                <w:sz w:val="28"/>
                <w:szCs w:val="28"/>
                <w:lang w:eastAsia="ru-RU"/>
              </w:rPr>
              <w:t xml:space="preserve"> м.п.</w:t>
            </w:r>
          </w:p>
        </w:tc>
      </w:tr>
      <w:tr w:rsidR="00D10752" w14:paraId="3BFF6AD0" w14:textId="77777777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5AF19" w14:textId="77777777"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B1E35" w14:textId="77777777" w:rsidR="00D903E0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2C613" w14:textId="77777777" w:rsidR="00D903E0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F759341" w14:textId="77777777"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C9F01F9" w14:textId="77777777"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B1B93BD" w14:textId="77777777"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2E2BFDAA" w14:textId="77777777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18D65" w14:textId="77777777"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A41BE" w14:textId="77777777" w:rsidR="00D903E0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8FF00" w14:textId="77777777" w:rsidR="00D903E0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12B68D6" w14:textId="77777777"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961984F" w14:textId="77777777"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01CDBE0" w14:textId="77777777"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0B5A2946" w14:textId="77777777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F1BB3" w14:textId="77777777"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6A408" w14:textId="77777777" w:rsidR="00D903E0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F8000" w14:textId="77777777" w:rsidR="00D903E0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F2E6993" w14:textId="77777777"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29503B1" w14:textId="77777777"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9BB8E97" w14:textId="77777777"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1A9008CA" w14:textId="77777777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E23EB" w14:textId="77777777"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4BEC4" w14:textId="77777777" w:rsidR="00D903E0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76196" w14:textId="77777777" w:rsidR="00D903E0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EE77F0D" w14:textId="77777777"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201DB1B" w14:textId="77777777"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2C3F7C4B" w14:textId="77777777"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2918C05A" w14:textId="77777777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DE20F" w14:textId="77777777"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62787" w14:textId="77777777" w:rsidR="00D903E0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723DB" w14:textId="77777777" w:rsidR="00D903E0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478,5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5578324" w14:textId="77777777"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94EDC35" w14:textId="77777777"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162DF2E" w14:textId="77777777"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0737C248" w14:textId="77777777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811F7" w14:textId="77777777" w:rsidR="00E8401C" w:rsidRPr="00E8401C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Сети ГВС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5FF55" w14:textId="77777777" w:rsidR="00E8401C" w:rsidRDefault="00E8401C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1281C" w14:textId="77777777" w:rsidR="00E8401C" w:rsidRDefault="00E8401C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97C97E8" w14:textId="77777777" w:rsidR="00E8401C" w:rsidRPr="00B62C1F" w:rsidRDefault="00E8401C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BDC8209" w14:textId="77777777" w:rsidR="00E8401C" w:rsidRPr="00B62C1F" w:rsidRDefault="00E8401C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05757C8C" w14:textId="77777777" w:rsidR="00E8401C" w:rsidRPr="00B62C1F" w:rsidRDefault="00E8401C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5C74E9F2" w14:textId="77777777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4F936" w14:textId="77777777"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930D0" w14:textId="77777777" w:rsidR="00D903E0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57-</w:t>
            </w:r>
            <w:r w:rsidR="000E1F8D">
              <w:rPr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244C5" w14:textId="77777777" w:rsidR="00D903E0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  <w:r w:rsidR="000E1F8D">
              <w:rPr>
                <w:color w:val="000000"/>
                <w:sz w:val="28"/>
                <w:szCs w:val="28"/>
                <w:lang w:eastAsia="ru-RU"/>
              </w:rPr>
              <w:t>8</w:t>
            </w:r>
            <w:r w:rsidR="00A66190"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5254186" w14:textId="77777777"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14F77E3" w14:textId="77777777"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0B720E0" w14:textId="77777777"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2F3351A6" w14:textId="77777777" w:rsidTr="00FA105D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2" w:space="0" w:color="auto"/>
            </w:tcBorders>
          </w:tcPr>
          <w:p w14:paraId="0C3FC814" w14:textId="77777777" w:rsidR="00D903E0" w:rsidRPr="00D24E09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 xml:space="preserve">Годовые потери тепловой энергии </w:t>
            </w:r>
            <w:r w:rsidR="00BC5508" w:rsidRPr="00D24E09">
              <w:rPr>
                <w:color w:val="000000"/>
                <w:sz w:val="28"/>
                <w:szCs w:val="28"/>
                <w:lang w:eastAsia="ru-RU"/>
              </w:rPr>
              <w:t>по сетям</w:t>
            </w:r>
          </w:p>
        </w:tc>
        <w:tc>
          <w:tcPr>
            <w:tcW w:w="35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EB4E9B" w14:textId="77777777" w:rsidR="00D903E0" w:rsidRPr="00D24E09" w:rsidRDefault="000D2D2D" w:rsidP="00C4163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  <w:r w:rsidR="000E1F8D">
              <w:rPr>
                <w:color w:val="000000"/>
                <w:sz w:val="28"/>
                <w:szCs w:val="28"/>
                <w:lang w:eastAsia="ru-RU"/>
              </w:rPr>
              <w:t>67,19</w:t>
            </w:r>
            <w:r w:rsidR="00AF431E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>Гкал   </w:t>
            </w:r>
          </w:p>
        </w:tc>
      </w:tr>
      <w:tr w:rsidR="00D10752" w14:paraId="7BF38C09" w14:textId="77777777" w:rsidTr="00FA105D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D00FC4" w14:textId="77777777" w:rsidR="00D903E0" w:rsidRPr="00D24E09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>Тепловые потери с утечками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24E09">
              <w:rPr>
                <w:color w:val="000000"/>
                <w:sz w:val="28"/>
                <w:szCs w:val="28"/>
                <w:lang w:eastAsia="ru-RU"/>
              </w:rPr>
              <w:t>теплоносителя</w:t>
            </w:r>
          </w:p>
        </w:tc>
        <w:tc>
          <w:tcPr>
            <w:tcW w:w="3543" w:type="dxa"/>
            <w:gridSpan w:val="2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F9B076" w14:textId="77777777" w:rsidR="00D903E0" w:rsidRPr="00D24E09" w:rsidRDefault="000D2D2D" w:rsidP="00C4163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20,42</w:t>
            </w:r>
            <w:r w:rsidR="00AF431E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>Гкал   </w:t>
            </w:r>
          </w:p>
        </w:tc>
      </w:tr>
      <w:tr w:rsidR="00D10752" w14:paraId="329D1D36" w14:textId="77777777" w:rsidTr="00C4163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502822" w14:textId="77777777" w:rsidR="00D903E0" w:rsidRPr="00D24E09" w:rsidRDefault="000D2D2D" w:rsidP="008D33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>Суммарные потери тепловой энергии по</w:t>
            </w:r>
            <w:r w:rsidR="008D3321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24E09">
              <w:rPr>
                <w:color w:val="000000"/>
                <w:sz w:val="28"/>
                <w:szCs w:val="28"/>
                <w:lang w:eastAsia="ru-RU"/>
              </w:rPr>
              <w:t>тепловым сетям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208BBA" w14:textId="77777777" w:rsidR="00D903E0" w:rsidRPr="00D24E09" w:rsidRDefault="000D2D2D" w:rsidP="00C4163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987,61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 xml:space="preserve"> Гкал   </w:t>
            </w:r>
          </w:p>
        </w:tc>
      </w:tr>
      <w:bookmarkEnd w:id="5"/>
    </w:tbl>
    <w:p w14:paraId="507674C3" w14:textId="77777777" w:rsidR="00C13BD8" w:rsidRDefault="00C13BD8" w:rsidP="004976FC">
      <w:pPr>
        <w:suppressAutoHyphens w:val="0"/>
        <w:spacing w:after="200" w:line="276" w:lineRule="auto"/>
        <w:jc w:val="center"/>
        <w:rPr>
          <w:sz w:val="28"/>
          <w:lang w:eastAsia="ru-RU"/>
        </w:rPr>
      </w:pPr>
    </w:p>
    <w:p w14:paraId="6B6A3601" w14:textId="77777777" w:rsidR="004976FC" w:rsidRDefault="000D2D2D" w:rsidP="004976FC">
      <w:pPr>
        <w:suppressAutoHyphens w:val="0"/>
        <w:spacing w:after="200" w:line="276" w:lineRule="auto"/>
        <w:jc w:val="center"/>
        <w:rPr>
          <w:sz w:val="28"/>
          <w:lang w:eastAsia="ru-RU"/>
        </w:rPr>
      </w:pPr>
      <w:r w:rsidRPr="004976FC">
        <w:rPr>
          <w:b/>
          <w:sz w:val="28"/>
          <w:lang w:eastAsia="ru-RU"/>
        </w:rPr>
        <w:t xml:space="preserve">Участки </w:t>
      </w:r>
      <w:r w:rsidR="00DB3C05">
        <w:rPr>
          <w:b/>
          <w:sz w:val="28"/>
          <w:lang w:eastAsia="ru-RU"/>
        </w:rPr>
        <w:t>тепловых сетей</w:t>
      </w:r>
      <w:r w:rsidRPr="004976FC">
        <w:rPr>
          <w:b/>
          <w:sz w:val="28"/>
          <w:lang w:eastAsia="ru-RU"/>
        </w:rPr>
        <w:t xml:space="preserve"> котельной </w:t>
      </w:r>
      <w:r w:rsidRPr="004976FC">
        <w:rPr>
          <w:b/>
          <w:color w:val="000000"/>
          <w:sz w:val="28"/>
          <w:szCs w:val="28"/>
          <w:lang w:eastAsia="ru-RU"/>
        </w:rPr>
        <w:t>«Модульная»</w:t>
      </w:r>
      <w:r w:rsidRPr="005D24B7">
        <w:rPr>
          <w:sz w:val="28"/>
          <w:lang w:eastAsia="ru-RU"/>
        </w:rPr>
        <w:t xml:space="preserve"> </w:t>
      </w:r>
    </w:p>
    <w:p w14:paraId="64A6A40B" w14:textId="77777777" w:rsidR="00193B67" w:rsidRDefault="000D2D2D" w:rsidP="004976FC">
      <w:pPr>
        <w:suppressAutoHyphens w:val="0"/>
        <w:spacing w:line="276" w:lineRule="auto"/>
        <w:jc w:val="center"/>
        <w:rPr>
          <w:b/>
          <w:lang w:eastAsia="ru-RU"/>
        </w:rPr>
      </w:pPr>
      <w:r w:rsidRPr="005D24B7">
        <w:rPr>
          <w:sz w:val="28"/>
          <w:lang w:eastAsia="ru-RU"/>
        </w:rPr>
        <w:t>Таблица 2.</w:t>
      </w:r>
      <w:r w:rsidR="008512CD">
        <w:rPr>
          <w:sz w:val="28"/>
          <w:lang w:eastAsia="ru-RU"/>
        </w:rPr>
        <w:t>26</w:t>
      </w:r>
      <w:r w:rsidRPr="005D24B7">
        <w:rPr>
          <w:sz w:val="28"/>
          <w:lang w:eastAsia="ru-RU"/>
        </w:rPr>
        <w:t>.</w:t>
      </w:r>
      <w:r>
        <w:rPr>
          <w:b/>
          <w:lang w:eastAsia="ru-RU"/>
        </w:rPr>
        <w:t xml:space="preserve"> </w:t>
      </w:r>
    </w:p>
    <w:tbl>
      <w:tblPr>
        <w:tblW w:w="1049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701"/>
        <w:gridCol w:w="1134"/>
        <w:gridCol w:w="1559"/>
        <w:gridCol w:w="1417"/>
        <w:gridCol w:w="2126"/>
      </w:tblGrid>
      <w:tr w:rsidR="00D10752" w14:paraId="53C1D448" w14:textId="77777777" w:rsidTr="00C41631">
        <w:trPr>
          <w:trHeight w:val="322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0388C" w14:textId="77777777" w:rsidR="0041448E" w:rsidRPr="00DF4921" w:rsidRDefault="0041448E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bookmarkStart w:id="6" w:name="_Hlk113611006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64B0C" w14:textId="77777777" w:rsidR="0041448E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Диаметр, 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9CC53" w14:textId="77777777" w:rsidR="0041448E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Длина, 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05223" w14:textId="77777777" w:rsidR="0041448E" w:rsidRPr="00F93D98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Удельные теплопотери, Вт</w:t>
            </w:r>
            <w:r>
              <w:rPr>
                <w:b/>
                <w:color w:val="000000"/>
                <w:sz w:val="28"/>
                <w:szCs w:val="28"/>
                <w:lang w:val="en-US" w:eastAsia="ru-RU"/>
              </w:rPr>
              <w:t>/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BD538" w14:textId="77777777" w:rsidR="0041448E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Теплопотери, Вт</w:t>
            </w:r>
            <w:r w:rsidRPr="00DF4921">
              <w:rPr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F8A47" w14:textId="77777777" w:rsidR="0041448E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 xml:space="preserve">Материал изоляции </w:t>
            </w:r>
          </w:p>
          <w:p w14:paraId="4E48A3D4" w14:textId="77777777" w:rsidR="0041448E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Способ прокладки</w:t>
            </w:r>
          </w:p>
        </w:tc>
      </w:tr>
      <w:tr w:rsidR="00D10752" w14:paraId="65586E30" w14:textId="77777777" w:rsidTr="00C41631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9A6F2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6751E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7EC9F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D58D2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52796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C8147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3A2EBC93" w14:textId="77777777" w:rsidTr="00C41631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808C6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54588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955B1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90E45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50B91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9780A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19F762B5" w14:textId="77777777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51BEF" w14:textId="77777777" w:rsidR="0041448E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Тепловые сети</w:t>
            </w:r>
          </w:p>
          <w:p w14:paraId="150D7313" w14:textId="77777777" w:rsidR="0041448E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44BD0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D2EF8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FDA13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E0003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36F9F" w14:textId="77777777" w:rsidR="0041448E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Надземная, подземная</w:t>
            </w:r>
          </w:p>
          <w:p w14:paraId="0B2DFC69" w14:textId="77777777" w:rsidR="0041448E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14:paraId="7E38ECDB" w14:textId="77777777" w:rsidR="0041448E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14:paraId="68E38DE9" w14:textId="77777777" w:rsidR="0041448E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14:paraId="7CC80353" w14:textId="77777777" w:rsidR="0041448E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14:paraId="203485A2" w14:textId="77777777" w:rsidR="0041448E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731</w:t>
            </w:r>
            <w:r w:rsidR="00AF431E">
              <w:rPr>
                <w:color w:val="000000"/>
                <w:sz w:val="28"/>
                <w:szCs w:val="28"/>
                <w:lang w:eastAsia="ru-RU"/>
              </w:rPr>
              <w:t xml:space="preserve"> м.п.</w:t>
            </w:r>
          </w:p>
        </w:tc>
      </w:tr>
      <w:tr w:rsidR="00D10752" w14:paraId="6493074E" w14:textId="77777777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27ED7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8C3B8" w14:textId="77777777" w:rsidR="0041448E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91382" w14:textId="77777777" w:rsidR="0041448E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E1567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7EC94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BD3A4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13585862" w14:textId="77777777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C152C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53105" w14:textId="77777777" w:rsidR="0041448E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6665B" w14:textId="77777777" w:rsidR="0041448E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18D39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38737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73C12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6CF55C5C" w14:textId="77777777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352E9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08E09" w14:textId="77777777" w:rsidR="0041448E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5BD7F" w14:textId="77777777" w:rsidR="0041448E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37CE4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B02CE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779B9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4709E905" w14:textId="77777777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5316E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6141D" w14:textId="77777777" w:rsidR="0041448E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E7D7D" w14:textId="77777777" w:rsidR="0041448E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12642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5A9F0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52E9C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2959C8D8" w14:textId="77777777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D3031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BDA9" w14:textId="77777777" w:rsidR="0041448E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EF1E3" w14:textId="77777777" w:rsidR="0041448E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E748D1">
              <w:rPr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23DC0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7AFA3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9E597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615AA2D5" w14:textId="77777777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ACB06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BAD1A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C851B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B1B4D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31F2E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0091F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473A4628" w14:textId="77777777" w:rsidTr="00C4163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25A489" w14:textId="77777777" w:rsidR="0041448E" w:rsidRPr="00D24E09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 xml:space="preserve">Годовые потери тепловой энергии </w:t>
            </w:r>
            <w:r w:rsidR="00291FF7" w:rsidRPr="00D24E09">
              <w:rPr>
                <w:color w:val="000000"/>
                <w:sz w:val="28"/>
                <w:szCs w:val="28"/>
                <w:lang w:eastAsia="ru-RU"/>
              </w:rPr>
              <w:t>по сетям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260FD5" w14:textId="77777777" w:rsidR="0041448E" w:rsidRPr="00D24E09" w:rsidRDefault="000D2D2D" w:rsidP="00C4163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257,58</w:t>
            </w:r>
            <w:r w:rsidR="00AF431E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>Гкал   </w:t>
            </w:r>
          </w:p>
        </w:tc>
      </w:tr>
      <w:tr w:rsidR="00D10752" w14:paraId="11D65A69" w14:textId="77777777" w:rsidTr="00C4163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A235F7" w14:textId="77777777" w:rsidR="0041448E" w:rsidRPr="00D24E09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>Тепловые потери с утечками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24E09">
              <w:rPr>
                <w:color w:val="000000"/>
                <w:sz w:val="28"/>
                <w:szCs w:val="28"/>
                <w:lang w:eastAsia="ru-RU"/>
              </w:rPr>
              <w:t>теплоносителя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FCF881" w14:textId="77777777" w:rsidR="0041448E" w:rsidRPr="00D24E09" w:rsidRDefault="000D2D2D" w:rsidP="00C4163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7,37</w:t>
            </w:r>
            <w:r w:rsidR="00AF431E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>Гкал   </w:t>
            </w:r>
          </w:p>
        </w:tc>
      </w:tr>
      <w:tr w:rsidR="00D10752" w14:paraId="305BA272" w14:textId="77777777" w:rsidTr="00C4163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57370C" w14:textId="77777777" w:rsidR="0041448E" w:rsidRPr="00D24E09" w:rsidRDefault="000D2D2D" w:rsidP="008D33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>Суммарные потери тепловой энергии по</w:t>
            </w:r>
            <w:r w:rsidR="008D3321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24E09">
              <w:rPr>
                <w:color w:val="000000"/>
                <w:sz w:val="28"/>
                <w:szCs w:val="28"/>
                <w:lang w:eastAsia="ru-RU"/>
              </w:rPr>
              <w:t>тепловым сетям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E7BD73" w14:textId="77777777" w:rsidR="0041448E" w:rsidRPr="00D24E09" w:rsidRDefault="000D2D2D" w:rsidP="00C4163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264,95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 xml:space="preserve"> Гкал   </w:t>
            </w:r>
          </w:p>
        </w:tc>
      </w:tr>
    </w:tbl>
    <w:bookmarkEnd w:id="6"/>
    <w:p w14:paraId="4673B5B2" w14:textId="77777777" w:rsidR="003823C6" w:rsidRPr="005D24B7" w:rsidRDefault="000D2D2D" w:rsidP="004976FC">
      <w:pPr>
        <w:suppressAutoHyphens w:val="0"/>
        <w:spacing w:after="200" w:line="276" w:lineRule="auto"/>
        <w:jc w:val="center"/>
        <w:rPr>
          <w:sz w:val="28"/>
          <w:lang w:eastAsia="ru-RU"/>
        </w:rPr>
      </w:pPr>
      <w:r w:rsidRPr="004976FC">
        <w:rPr>
          <w:b/>
          <w:sz w:val="28"/>
          <w:lang w:eastAsia="ru-RU"/>
        </w:rPr>
        <w:t xml:space="preserve">Участки </w:t>
      </w:r>
      <w:r w:rsidR="00C959A6">
        <w:rPr>
          <w:b/>
          <w:sz w:val="28"/>
          <w:lang w:eastAsia="ru-RU"/>
        </w:rPr>
        <w:t xml:space="preserve">тепловых </w:t>
      </w:r>
      <w:r w:rsidR="00291FF7">
        <w:rPr>
          <w:b/>
          <w:sz w:val="28"/>
          <w:lang w:eastAsia="ru-RU"/>
        </w:rPr>
        <w:t xml:space="preserve">сетей </w:t>
      </w:r>
      <w:r w:rsidR="00291FF7" w:rsidRPr="004976FC">
        <w:rPr>
          <w:b/>
          <w:sz w:val="28"/>
          <w:lang w:eastAsia="ru-RU"/>
        </w:rPr>
        <w:t>котельной</w:t>
      </w:r>
      <w:r w:rsidRPr="004976FC">
        <w:rPr>
          <w:b/>
          <w:sz w:val="28"/>
          <w:lang w:eastAsia="ru-RU"/>
        </w:rPr>
        <w:t xml:space="preserve"> </w:t>
      </w:r>
      <w:r w:rsidRPr="004976FC">
        <w:rPr>
          <w:b/>
          <w:color w:val="000000"/>
          <w:sz w:val="28"/>
          <w:szCs w:val="28"/>
          <w:lang w:eastAsia="ru-RU"/>
        </w:rPr>
        <w:t>«Центральная»</w:t>
      </w:r>
      <w:r w:rsidRPr="005D24B7">
        <w:rPr>
          <w:sz w:val="28"/>
          <w:lang w:eastAsia="ru-RU"/>
        </w:rPr>
        <w:t xml:space="preserve"> </w:t>
      </w:r>
    </w:p>
    <w:p w14:paraId="600E560A" w14:textId="77777777" w:rsidR="003823C6" w:rsidRDefault="000D2D2D" w:rsidP="004976FC">
      <w:pPr>
        <w:suppressAutoHyphens w:val="0"/>
        <w:spacing w:after="200" w:line="276" w:lineRule="auto"/>
        <w:jc w:val="center"/>
        <w:rPr>
          <w:sz w:val="28"/>
          <w:lang w:eastAsia="ru-RU"/>
        </w:rPr>
      </w:pPr>
      <w:r w:rsidRPr="005D24B7">
        <w:rPr>
          <w:sz w:val="28"/>
          <w:lang w:eastAsia="ru-RU"/>
        </w:rPr>
        <w:t>Таблица 2.</w:t>
      </w:r>
      <w:r w:rsidR="008512CD">
        <w:rPr>
          <w:sz w:val="28"/>
          <w:lang w:eastAsia="ru-RU"/>
        </w:rPr>
        <w:t>27</w:t>
      </w:r>
      <w:r w:rsidRPr="005D24B7">
        <w:rPr>
          <w:sz w:val="28"/>
          <w:lang w:eastAsia="ru-RU"/>
        </w:rPr>
        <w:t>.</w:t>
      </w:r>
    </w:p>
    <w:tbl>
      <w:tblPr>
        <w:tblW w:w="1049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701"/>
        <w:gridCol w:w="1134"/>
        <w:gridCol w:w="1559"/>
        <w:gridCol w:w="1417"/>
        <w:gridCol w:w="2126"/>
      </w:tblGrid>
      <w:tr w:rsidR="00D10752" w14:paraId="549C9934" w14:textId="77777777" w:rsidTr="00C41631">
        <w:trPr>
          <w:trHeight w:val="322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9873" w14:textId="77777777" w:rsidR="0041448E" w:rsidRPr="00DF4921" w:rsidRDefault="0041448E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bookmarkStart w:id="7" w:name="_Hlk113614912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02CF3" w14:textId="77777777" w:rsidR="0041448E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Диаметр, 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93075" w14:textId="77777777" w:rsidR="0041448E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Длина, 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4CB9A" w14:textId="77777777" w:rsidR="0041448E" w:rsidRPr="00F93D98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Удельные теплопотери, Вт</w:t>
            </w:r>
            <w:r>
              <w:rPr>
                <w:b/>
                <w:color w:val="000000"/>
                <w:sz w:val="28"/>
                <w:szCs w:val="28"/>
                <w:lang w:val="en-US" w:eastAsia="ru-RU"/>
              </w:rPr>
              <w:t>/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39747" w14:textId="77777777" w:rsidR="0041448E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Теплопотери, Вт</w:t>
            </w:r>
            <w:r w:rsidRPr="00DF4921">
              <w:rPr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F71CE" w14:textId="77777777" w:rsidR="0041448E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 xml:space="preserve">Материал изоляции </w:t>
            </w:r>
          </w:p>
          <w:p w14:paraId="6E8DE524" w14:textId="77777777" w:rsidR="0041448E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Способ прокладки</w:t>
            </w:r>
          </w:p>
        </w:tc>
      </w:tr>
      <w:tr w:rsidR="00D10752" w14:paraId="2EB591A0" w14:textId="77777777" w:rsidTr="00C41631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E34F0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194E2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976B1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B6746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5D5C0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6011C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0CFE9422" w14:textId="77777777" w:rsidTr="00C41631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063BF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F47D7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3D874" w14:textId="77777777"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38959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8DF71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0D028" w14:textId="77777777"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28AD2986" w14:textId="77777777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58ABC" w14:textId="77777777" w:rsidR="004C54D9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Тепловые сети</w:t>
            </w:r>
          </w:p>
          <w:p w14:paraId="2728127C" w14:textId="77777777" w:rsidR="004C54D9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9DDC3" w14:textId="77777777"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D5CF3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3D1AE" w14:textId="77777777"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006A2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B4999" w14:textId="77777777" w:rsidR="004C54D9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Надземная, подземная</w:t>
            </w:r>
          </w:p>
          <w:p w14:paraId="6B2336C4" w14:textId="77777777" w:rsidR="004C54D9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14:paraId="40F8E248" w14:textId="77777777" w:rsidR="004C54D9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14:paraId="270DBF59" w14:textId="77777777" w:rsidR="004C54D9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14:paraId="55726EFB" w14:textId="77777777" w:rsidR="004C54D9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14:paraId="22186F1F" w14:textId="77777777" w:rsidR="004C54D9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14:paraId="1E6BCD3C" w14:textId="77777777" w:rsidR="004C54D9" w:rsidRPr="00B62C1F" w:rsidRDefault="000D2D2D" w:rsidP="0074049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  <w:r w:rsidR="003C1CB1">
              <w:rPr>
                <w:color w:val="000000"/>
                <w:sz w:val="28"/>
                <w:szCs w:val="28"/>
                <w:lang w:eastAsia="ru-RU"/>
              </w:rPr>
              <w:t>904</w:t>
            </w:r>
            <w:r w:rsidR="00E748D1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F431E">
              <w:rPr>
                <w:color w:val="000000"/>
                <w:sz w:val="28"/>
                <w:szCs w:val="28"/>
                <w:lang w:eastAsia="ru-RU"/>
              </w:rPr>
              <w:t>м.п.</w:t>
            </w:r>
          </w:p>
        </w:tc>
      </w:tr>
      <w:tr w:rsidR="00D10752" w14:paraId="0A937DEC" w14:textId="77777777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ED266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A48EE" w14:textId="77777777" w:rsidR="004C54D9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C9CF0" w14:textId="77777777" w:rsidR="004C54D9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  <w:r w:rsidR="00E748D1">
              <w:rPr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D9228" w14:textId="77777777"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CE2BE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38789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3BB14371" w14:textId="77777777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27078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18C1B" w14:textId="77777777" w:rsidR="004C54D9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8997D" w14:textId="77777777" w:rsidR="004C54D9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  <w:r w:rsidR="00E748D1">
              <w:rPr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5144C" w14:textId="77777777"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870D1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CC729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5189F895" w14:textId="77777777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50DD6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07EAC" w14:textId="77777777" w:rsidR="004C54D9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83B3E" w14:textId="77777777" w:rsidR="004C54D9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567,5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57A30" w14:textId="77777777"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D53E9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905A2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46F8C4DA" w14:textId="77777777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25913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00BCA" w14:textId="77777777" w:rsidR="004C54D9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0EB6" w14:textId="77777777" w:rsidR="004C54D9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E748D1">
              <w:rPr>
                <w:color w:val="000000"/>
                <w:sz w:val="28"/>
                <w:szCs w:val="28"/>
                <w:lang w:eastAsia="ru-RU"/>
              </w:rPr>
              <w:t>0</w:t>
            </w:r>
            <w:r w:rsidR="00291FF7">
              <w:rPr>
                <w:color w:val="000000"/>
                <w:sz w:val="28"/>
                <w:szCs w:val="28"/>
                <w:lang w:eastAsia="ru-RU"/>
              </w:rPr>
              <w:t>62,5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E3D26" w14:textId="77777777"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CBD42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580BE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74785BE9" w14:textId="77777777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4B224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2EBD7" w14:textId="77777777" w:rsidR="004C54D9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E6BFF" w14:textId="77777777" w:rsidR="004C54D9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  <w:r w:rsidR="00DE7B66">
              <w:rPr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20E1F" w14:textId="77777777"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49819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BD2F3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05A89C65" w14:textId="77777777" w:rsidTr="00C41631">
        <w:trPr>
          <w:trHeight w:val="308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AFD38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125AF" w14:textId="77777777" w:rsidR="004C54D9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F8A55" w14:textId="77777777" w:rsidR="004C54D9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  <w:r w:rsidR="00E748D1">
              <w:rPr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ABDF8" w14:textId="77777777"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67376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861B2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40A66C21" w14:textId="77777777" w:rsidTr="00C41631">
        <w:trPr>
          <w:trHeight w:val="300"/>
        </w:trPr>
        <w:tc>
          <w:tcPr>
            <w:tcW w:w="25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4810B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75F3B" w14:textId="77777777" w:rsidR="004C54D9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D4B47" w14:textId="77777777" w:rsidR="004C54D9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  <w:r w:rsidR="00E748D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DAB65" w14:textId="77777777"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54246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C1F38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43C177DF" w14:textId="77777777" w:rsidTr="00915312">
        <w:trPr>
          <w:trHeight w:val="315"/>
        </w:trPr>
        <w:tc>
          <w:tcPr>
            <w:tcW w:w="25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EFE16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67280" w14:textId="77777777" w:rsidR="004C54D9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219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3708B" w14:textId="77777777" w:rsidR="004C54D9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  <w:r w:rsidR="00E748D1">
              <w:rPr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559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14862" w14:textId="77777777"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2A0CF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FEA6F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533A96AE" w14:textId="77777777" w:rsidTr="00915312">
        <w:trPr>
          <w:trHeight w:val="312"/>
        </w:trPr>
        <w:tc>
          <w:tcPr>
            <w:tcW w:w="25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06DCA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0DF09" w14:textId="77777777" w:rsidR="004C54D9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273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93177" w14:textId="77777777" w:rsidR="004C54D9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20</w:t>
            </w:r>
            <w:r w:rsidR="00E748D1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B69DC" w14:textId="77777777"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90FA3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9BD94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7790C7B9" w14:textId="77777777" w:rsidTr="00915312">
        <w:trPr>
          <w:trHeight w:val="255"/>
        </w:trPr>
        <w:tc>
          <w:tcPr>
            <w:tcW w:w="25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68BB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58767" w14:textId="77777777" w:rsidR="004C54D9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325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86079" w14:textId="77777777" w:rsidR="004C54D9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  <w:r w:rsidR="00F43261">
              <w:rPr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9C492" w14:textId="77777777"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6DAE0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781F0" w14:textId="77777777"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14:paraId="62FD6F28" w14:textId="77777777" w:rsidTr="00915312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07DC" w14:textId="77777777" w:rsidR="0041448E" w:rsidRPr="00D24E09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>Годовые потери тепловой энергии по</w:t>
            </w:r>
            <w:r w:rsidR="00DE7B66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24E09">
              <w:rPr>
                <w:color w:val="000000"/>
                <w:sz w:val="28"/>
                <w:szCs w:val="28"/>
                <w:lang w:eastAsia="ru-RU"/>
              </w:rPr>
              <w:t>сетям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793BF1" w14:textId="77777777" w:rsidR="0041448E" w:rsidRPr="00D24E09" w:rsidRDefault="000D2D2D" w:rsidP="00C4163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3026,44</w:t>
            </w:r>
            <w:r w:rsidR="00AF431E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>Гкал   </w:t>
            </w:r>
          </w:p>
        </w:tc>
      </w:tr>
      <w:tr w:rsidR="00D10752" w14:paraId="536B0347" w14:textId="77777777" w:rsidTr="00915312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E2CDF" w14:textId="77777777" w:rsidR="0041448E" w:rsidRPr="00D24E09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>Тепловые потери с утечками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24E09">
              <w:rPr>
                <w:color w:val="000000"/>
                <w:sz w:val="28"/>
                <w:szCs w:val="28"/>
                <w:lang w:eastAsia="ru-RU"/>
              </w:rPr>
              <w:t>теплоносителя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2C2A98" w14:textId="77777777" w:rsidR="0041448E" w:rsidRPr="00D24E09" w:rsidRDefault="000D2D2D" w:rsidP="00C4163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291FF7">
              <w:rPr>
                <w:color w:val="000000"/>
                <w:sz w:val="28"/>
                <w:szCs w:val="28"/>
                <w:lang w:eastAsia="ru-RU"/>
              </w:rPr>
              <w:t>51,04</w:t>
            </w:r>
            <w:r w:rsidR="00AF431E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>Гкал   </w:t>
            </w:r>
          </w:p>
        </w:tc>
      </w:tr>
      <w:tr w:rsidR="00D10752" w14:paraId="5C331A15" w14:textId="77777777" w:rsidTr="00915312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699083" w14:textId="77777777" w:rsidR="0041448E" w:rsidRPr="00D24E09" w:rsidRDefault="000D2D2D" w:rsidP="008D33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>Суммарные потери тепловой энергии по</w:t>
            </w:r>
            <w:r w:rsidR="008D3321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24E09">
              <w:rPr>
                <w:color w:val="000000"/>
                <w:sz w:val="28"/>
                <w:szCs w:val="28"/>
                <w:lang w:eastAsia="ru-RU"/>
              </w:rPr>
              <w:t>тепловым сетям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D9C3A3" w14:textId="77777777" w:rsidR="0041448E" w:rsidRPr="00D24E09" w:rsidRDefault="000D2D2D" w:rsidP="00C4163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3177,48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 xml:space="preserve"> Гкал   </w:t>
            </w:r>
          </w:p>
        </w:tc>
      </w:tr>
      <w:bookmarkEnd w:id="7"/>
    </w:tbl>
    <w:p w14:paraId="2F7C779D" w14:textId="77777777" w:rsidR="00915312" w:rsidRDefault="00915312" w:rsidP="00CA664F">
      <w:pPr>
        <w:suppressAutoHyphens w:val="0"/>
        <w:spacing w:line="360" w:lineRule="auto"/>
        <w:jc w:val="center"/>
        <w:rPr>
          <w:b/>
          <w:sz w:val="28"/>
          <w:szCs w:val="28"/>
          <w:lang w:eastAsia="ru-RU"/>
        </w:rPr>
      </w:pPr>
    </w:p>
    <w:p w14:paraId="55058FA9" w14:textId="77777777" w:rsidR="00CA664F" w:rsidRPr="005D24B7" w:rsidRDefault="000D2D2D" w:rsidP="00915312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2</w:t>
      </w:r>
      <w:r w:rsidRPr="005D24B7">
        <w:rPr>
          <w:b/>
          <w:sz w:val="28"/>
          <w:szCs w:val="28"/>
          <w:lang w:eastAsia="ru-RU"/>
        </w:rPr>
        <w:t>.</w:t>
      </w:r>
      <w:r>
        <w:rPr>
          <w:b/>
          <w:sz w:val="28"/>
          <w:szCs w:val="28"/>
          <w:lang w:eastAsia="ru-RU"/>
        </w:rPr>
        <w:t>5</w:t>
      </w:r>
      <w:r w:rsidRPr="005D24B7">
        <w:rPr>
          <w:b/>
          <w:sz w:val="28"/>
          <w:szCs w:val="28"/>
          <w:lang w:eastAsia="ru-RU"/>
        </w:rPr>
        <w:t>.</w:t>
      </w:r>
      <w:r>
        <w:rPr>
          <w:b/>
          <w:sz w:val="28"/>
          <w:szCs w:val="28"/>
          <w:lang w:eastAsia="ru-RU"/>
        </w:rPr>
        <w:t>4</w:t>
      </w:r>
      <w:r w:rsidRPr="005D24B7">
        <w:rPr>
          <w:b/>
          <w:sz w:val="28"/>
          <w:szCs w:val="28"/>
          <w:lang w:eastAsia="ru-RU"/>
        </w:rPr>
        <w:t xml:space="preserve">   Зоны действия источника тепла. Тепловые нагрузки потребителей тепловой энергии, групп потребителей тепловой энергии в зоне действия источников тепловой энергии.</w:t>
      </w:r>
    </w:p>
    <w:p w14:paraId="51652720" w14:textId="77777777" w:rsidR="00CA664F" w:rsidRPr="005D24B7" w:rsidRDefault="000D2D2D" w:rsidP="00915312">
      <w:pPr>
        <w:suppressAutoHyphens w:val="0"/>
        <w:spacing w:line="276" w:lineRule="auto"/>
        <w:ind w:firstLine="110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 xml:space="preserve">Количество потребляемой тепловой энергии потребителями зависит от следующих факторов:    </w:t>
      </w:r>
    </w:p>
    <w:p w14:paraId="309AE392" w14:textId="77777777" w:rsidR="00CA664F" w:rsidRPr="005D24B7" w:rsidRDefault="000D2D2D" w:rsidP="00915312">
      <w:pPr>
        <w:suppressAutoHyphens w:val="0"/>
        <w:spacing w:line="276" w:lineRule="auto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 xml:space="preserve">  </w:t>
      </w:r>
      <w:r w:rsidRPr="005D24B7">
        <w:rPr>
          <w:sz w:val="28"/>
          <w:szCs w:val="28"/>
          <w:lang w:eastAsia="ru-RU"/>
        </w:rPr>
        <w:t xml:space="preserve">   – температуры наружного воздуха;</w:t>
      </w:r>
    </w:p>
    <w:p w14:paraId="411935ED" w14:textId="77777777" w:rsidR="00CA664F" w:rsidRPr="005D24B7" w:rsidRDefault="000D2D2D" w:rsidP="00915312">
      <w:pPr>
        <w:suppressAutoHyphens w:val="0"/>
        <w:spacing w:line="276" w:lineRule="auto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 xml:space="preserve">     – от теплопроводности наружных ограждающих конструкций помещения;</w:t>
      </w:r>
    </w:p>
    <w:p w14:paraId="7F368F6C" w14:textId="77777777" w:rsidR="00CA664F" w:rsidRPr="005D24B7" w:rsidRDefault="000D2D2D" w:rsidP="00915312">
      <w:pPr>
        <w:suppressAutoHyphens w:val="0"/>
        <w:spacing w:line="276" w:lineRule="auto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 xml:space="preserve">     – от характера отопительного сезона;</w:t>
      </w:r>
    </w:p>
    <w:p w14:paraId="6B2929A1" w14:textId="77777777" w:rsidR="00CA664F" w:rsidRPr="005D24B7" w:rsidRDefault="000D2D2D" w:rsidP="0090490D">
      <w:pPr>
        <w:suppressAutoHyphens w:val="0"/>
        <w:spacing w:line="276" w:lineRule="auto"/>
        <w:jc w:val="both"/>
        <w:rPr>
          <w:b/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 xml:space="preserve">     – от назначения помещения.</w:t>
      </w:r>
      <w:r w:rsidRPr="005D24B7">
        <w:rPr>
          <w:b/>
          <w:color w:val="C0504D"/>
          <w:sz w:val="28"/>
          <w:szCs w:val="28"/>
          <w:lang w:eastAsia="ru-RU"/>
        </w:rPr>
        <w:t xml:space="preserve">                                 </w:t>
      </w:r>
    </w:p>
    <w:p w14:paraId="252EE805" w14:textId="77777777" w:rsidR="0008267F" w:rsidRDefault="000D2D2D" w:rsidP="00915312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5D24B7">
        <w:rPr>
          <w:b/>
          <w:sz w:val="28"/>
          <w:szCs w:val="28"/>
          <w:lang w:eastAsia="ru-RU"/>
        </w:rPr>
        <w:t>2.</w:t>
      </w:r>
      <w:r>
        <w:rPr>
          <w:b/>
          <w:sz w:val="28"/>
          <w:szCs w:val="28"/>
          <w:lang w:eastAsia="ru-RU"/>
        </w:rPr>
        <w:t>5</w:t>
      </w:r>
      <w:r w:rsidRPr="005D24B7">
        <w:rPr>
          <w:b/>
          <w:sz w:val="28"/>
          <w:szCs w:val="28"/>
          <w:lang w:eastAsia="ru-RU"/>
        </w:rPr>
        <w:t>.</w:t>
      </w:r>
      <w:r>
        <w:rPr>
          <w:b/>
          <w:sz w:val="28"/>
          <w:szCs w:val="28"/>
          <w:lang w:eastAsia="ru-RU"/>
        </w:rPr>
        <w:t>5</w:t>
      </w:r>
      <w:r w:rsidRPr="005D24B7">
        <w:rPr>
          <w:b/>
          <w:sz w:val="28"/>
          <w:szCs w:val="28"/>
          <w:lang w:eastAsia="ru-RU"/>
        </w:rPr>
        <w:t xml:space="preserve">   </w:t>
      </w:r>
      <w:r w:rsidRPr="005D24B7">
        <w:rPr>
          <w:b/>
          <w:color w:val="000000"/>
          <w:sz w:val="28"/>
          <w:szCs w:val="28"/>
          <w:lang w:eastAsia="ru-RU"/>
        </w:rPr>
        <w:t xml:space="preserve">Соотношение нагрузок </w:t>
      </w:r>
      <w:r w:rsidRPr="005D24B7">
        <w:rPr>
          <w:b/>
          <w:color w:val="000000"/>
          <w:sz w:val="28"/>
          <w:szCs w:val="28"/>
          <w:lang w:eastAsia="ru-RU"/>
        </w:rPr>
        <w:t>отопления, вентиляции и горячего водоснабжения от котельн</w:t>
      </w:r>
      <w:r>
        <w:rPr>
          <w:b/>
          <w:color w:val="000000"/>
          <w:sz w:val="28"/>
          <w:szCs w:val="28"/>
          <w:lang w:eastAsia="ru-RU"/>
        </w:rPr>
        <w:t xml:space="preserve">ых </w:t>
      </w:r>
      <w:r w:rsidRPr="00CA664F">
        <w:rPr>
          <w:b/>
          <w:sz w:val="28"/>
          <w:szCs w:val="28"/>
          <w:lang w:eastAsia="ru-RU"/>
        </w:rPr>
        <w:t xml:space="preserve">«Больничная», «Энергетик», </w:t>
      </w:r>
    </w:p>
    <w:p w14:paraId="1387DC43" w14:textId="77777777" w:rsidR="00C13BD8" w:rsidRDefault="000D2D2D" w:rsidP="00F42B6F">
      <w:pPr>
        <w:suppressAutoHyphens w:val="0"/>
        <w:spacing w:line="276" w:lineRule="auto"/>
        <w:jc w:val="center"/>
        <w:rPr>
          <w:b/>
          <w:color w:val="000000"/>
          <w:sz w:val="28"/>
          <w:szCs w:val="28"/>
          <w:lang w:eastAsia="ru-RU"/>
        </w:rPr>
      </w:pPr>
      <w:r w:rsidRPr="00CA664F">
        <w:rPr>
          <w:b/>
          <w:sz w:val="28"/>
          <w:szCs w:val="28"/>
          <w:lang w:eastAsia="ru-RU"/>
        </w:rPr>
        <w:t>«Модульная», «Центральная»</w:t>
      </w:r>
      <w:r w:rsidR="00C959A6">
        <w:rPr>
          <w:b/>
          <w:sz w:val="28"/>
          <w:szCs w:val="28"/>
          <w:lang w:eastAsia="ru-RU"/>
        </w:rPr>
        <w:t xml:space="preserve"> г. Болохово</w:t>
      </w:r>
      <w:r>
        <w:rPr>
          <w:b/>
          <w:sz w:val="28"/>
          <w:szCs w:val="28"/>
          <w:lang w:eastAsia="ru-RU"/>
        </w:rPr>
        <w:t>.</w:t>
      </w:r>
    </w:p>
    <w:p w14:paraId="5E19C503" w14:textId="77777777" w:rsidR="00CA664F" w:rsidRPr="005D24B7" w:rsidRDefault="000D2D2D" w:rsidP="0008267F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  <w:r w:rsidRPr="005D24B7">
        <w:rPr>
          <w:b/>
          <w:color w:val="000000"/>
          <w:sz w:val="28"/>
          <w:szCs w:val="28"/>
          <w:lang w:eastAsia="ru-RU"/>
        </w:rPr>
        <w:t>Тепловая мощность котельных</w:t>
      </w:r>
      <w:r w:rsidR="00D72CAB">
        <w:rPr>
          <w:b/>
          <w:color w:val="000000"/>
          <w:sz w:val="28"/>
          <w:szCs w:val="28"/>
          <w:lang w:eastAsia="ru-RU"/>
        </w:rPr>
        <w:t xml:space="preserve"> в таблице 2.</w:t>
      </w:r>
      <w:r w:rsidR="008512CD">
        <w:rPr>
          <w:b/>
          <w:color w:val="000000"/>
          <w:sz w:val="28"/>
          <w:szCs w:val="28"/>
          <w:lang w:eastAsia="ru-RU"/>
        </w:rPr>
        <w:t>28</w:t>
      </w:r>
      <w:r w:rsidR="00D72CAB">
        <w:rPr>
          <w:b/>
          <w:color w:val="000000"/>
          <w:sz w:val="28"/>
          <w:szCs w:val="28"/>
          <w:lang w:eastAsia="ru-RU"/>
        </w:rPr>
        <w:t>.</w:t>
      </w:r>
    </w:p>
    <w:p w14:paraId="1DA7F9A8" w14:textId="77777777" w:rsidR="00CA664F" w:rsidRDefault="000D2D2D" w:rsidP="0008267F">
      <w:pPr>
        <w:suppressAutoHyphens w:val="0"/>
        <w:spacing w:line="360" w:lineRule="auto"/>
        <w:ind w:left="110"/>
        <w:jc w:val="center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таблица 2.</w:t>
      </w:r>
      <w:r w:rsidR="008512CD">
        <w:rPr>
          <w:color w:val="000000"/>
          <w:sz w:val="28"/>
          <w:szCs w:val="28"/>
          <w:lang w:eastAsia="ru-RU"/>
        </w:rPr>
        <w:t>28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7"/>
        <w:gridCol w:w="1833"/>
        <w:gridCol w:w="1840"/>
        <w:gridCol w:w="1700"/>
        <w:gridCol w:w="1704"/>
      </w:tblGrid>
      <w:tr w:rsidR="00D10752" w14:paraId="25B50216" w14:textId="77777777" w:rsidTr="0090490D"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215548" w14:textId="77777777" w:rsidR="00CA664F" w:rsidRPr="0008267F" w:rsidRDefault="000D2D2D" w:rsidP="0008267F">
            <w:pPr>
              <w:suppressAutoHyphens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8267F">
              <w:rPr>
                <w:b/>
                <w:color w:val="000000"/>
                <w:sz w:val="28"/>
                <w:szCs w:val="28"/>
                <w:lang w:eastAsia="ru-RU"/>
              </w:rPr>
              <w:t>Источник тепла</w:t>
            </w:r>
          </w:p>
        </w:tc>
        <w:tc>
          <w:tcPr>
            <w:tcW w:w="1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D18E4A" w14:textId="77777777" w:rsidR="009A18BB" w:rsidRDefault="000D2D2D" w:rsidP="0008267F">
            <w:pPr>
              <w:suppressAutoHyphens w:val="0"/>
              <w:spacing w:line="360" w:lineRule="auto"/>
              <w:ind w:left="272" w:hanging="272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8267F">
              <w:rPr>
                <w:b/>
                <w:color w:val="000000"/>
                <w:sz w:val="28"/>
                <w:szCs w:val="28"/>
                <w:lang w:eastAsia="ru-RU"/>
              </w:rPr>
              <w:t>Отопление,</w:t>
            </w:r>
          </w:p>
          <w:p w14:paraId="674C6C45" w14:textId="77777777" w:rsidR="00CA664F" w:rsidRPr="0008267F" w:rsidRDefault="000D2D2D" w:rsidP="0008267F">
            <w:pPr>
              <w:suppressAutoHyphens w:val="0"/>
              <w:spacing w:line="360" w:lineRule="auto"/>
              <w:ind w:left="272" w:hanging="272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8267F">
              <w:rPr>
                <w:b/>
                <w:color w:val="000000"/>
                <w:sz w:val="28"/>
                <w:szCs w:val="28"/>
                <w:lang w:eastAsia="ru-RU"/>
              </w:rPr>
              <w:t>Гкал/год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E28687" w14:textId="77777777" w:rsidR="00CA664F" w:rsidRPr="0008267F" w:rsidRDefault="000D2D2D" w:rsidP="0008267F">
            <w:pPr>
              <w:suppressAutoHyphens w:val="0"/>
              <w:spacing w:line="360" w:lineRule="auto"/>
              <w:ind w:left="257" w:hanging="257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8267F">
              <w:rPr>
                <w:b/>
                <w:color w:val="000000"/>
                <w:sz w:val="28"/>
                <w:szCs w:val="28"/>
                <w:lang w:eastAsia="ru-RU"/>
              </w:rPr>
              <w:t>Вентиляция, Гкал/год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4FE5BA" w14:textId="77777777" w:rsidR="00CA664F" w:rsidRPr="0008267F" w:rsidRDefault="000D2D2D" w:rsidP="009A18BB">
            <w:pPr>
              <w:suppressAutoHyphens w:val="0"/>
              <w:spacing w:line="360" w:lineRule="auto"/>
              <w:ind w:left="360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8267F">
              <w:rPr>
                <w:b/>
                <w:color w:val="000000"/>
                <w:sz w:val="28"/>
                <w:szCs w:val="28"/>
                <w:lang w:eastAsia="ru-RU"/>
              </w:rPr>
              <w:t>ГВС,</w:t>
            </w:r>
          </w:p>
          <w:p w14:paraId="4E2CCDA3" w14:textId="77777777" w:rsidR="00CA664F" w:rsidRPr="0008267F" w:rsidRDefault="000D2D2D" w:rsidP="0008267F">
            <w:pPr>
              <w:suppressAutoHyphens w:val="0"/>
              <w:spacing w:line="360" w:lineRule="auto"/>
              <w:ind w:left="36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8267F">
              <w:rPr>
                <w:b/>
                <w:color w:val="000000"/>
                <w:sz w:val="28"/>
                <w:szCs w:val="28"/>
                <w:lang w:eastAsia="ru-RU"/>
              </w:rPr>
              <w:t>Гкал/год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D9C17B" w14:textId="77777777" w:rsidR="00CA664F" w:rsidRPr="0008267F" w:rsidRDefault="000D2D2D" w:rsidP="0008267F">
            <w:pPr>
              <w:suppressAutoHyphens w:val="0"/>
              <w:spacing w:line="360" w:lineRule="auto"/>
              <w:ind w:left="36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8267F">
              <w:rPr>
                <w:b/>
                <w:color w:val="000000"/>
                <w:sz w:val="28"/>
                <w:szCs w:val="28"/>
                <w:lang w:eastAsia="ru-RU"/>
              </w:rPr>
              <w:t>Итого,</w:t>
            </w:r>
          </w:p>
          <w:p w14:paraId="67E05F4D" w14:textId="77777777" w:rsidR="00CA664F" w:rsidRPr="0008267F" w:rsidRDefault="000D2D2D" w:rsidP="0008267F">
            <w:pPr>
              <w:suppressAutoHyphens w:val="0"/>
              <w:spacing w:line="360" w:lineRule="auto"/>
              <w:ind w:left="36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8267F">
              <w:rPr>
                <w:b/>
                <w:color w:val="000000"/>
                <w:sz w:val="28"/>
                <w:szCs w:val="28"/>
                <w:lang w:eastAsia="ru-RU"/>
              </w:rPr>
              <w:t>Гкал/год</w:t>
            </w:r>
          </w:p>
        </w:tc>
      </w:tr>
      <w:tr w:rsidR="00D10752" w14:paraId="0197CAC9" w14:textId="77777777" w:rsidTr="0090490D">
        <w:trPr>
          <w:trHeight w:val="587"/>
        </w:trPr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1DDC29" w14:textId="77777777" w:rsidR="00CA664F" w:rsidRPr="005D24B7" w:rsidRDefault="000D2D2D" w:rsidP="00767921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5D24B7">
              <w:rPr>
                <w:color w:val="000000"/>
                <w:sz w:val="28"/>
                <w:szCs w:val="28"/>
                <w:lang w:eastAsia="ru-RU"/>
              </w:rPr>
              <w:t xml:space="preserve">Котельная </w:t>
            </w:r>
            <w:r w:rsidR="00E01D63">
              <w:rPr>
                <w:color w:val="000000"/>
                <w:sz w:val="28"/>
                <w:szCs w:val="28"/>
                <w:lang w:eastAsia="ru-RU"/>
              </w:rPr>
              <w:t>«Б</w:t>
            </w:r>
            <w:r>
              <w:rPr>
                <w:color w:val="000000"/>
                <w:sz w:val="28"/>
                <w:szCs w:val="28"/>
                <w:lang w:eastAsia="ru-RU"/>
              </w:rPr>
              <w:t>ольничная»</w:t>
            </w:r>
          </w:p>
        </w:tc>
        <w:tc>
          <w:tcPr>
            <w:tcW w:w="1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93E664" w14:textId="77777777" w:rsidR="00CA664F" w:rsidRPr="00D4098C" w:rsidRDefault="000D2D2D" w:rsidP="00767921">
            <w:pPr>
              <w:suppressAutoHyphens w:val="0"/>
              <w:ind w:left="357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1274,26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FA4779" w14:textId="77777777" w:rsidR="00CA664F" w:rsidRPr="00D4098C" w:rsidRDefault="000D2D2D" w:rsidP="00CA664F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4098C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94A8D3" w14:textId="77777777" w:rsidR="00CA664F" w:rsidRPr="00D4098C" w:rsidRDefault="000D2D2D" w:rsidP="00CA664F">
            <w:pPr>
              <w:suppressAutoHyphens w:val="0"/>
              <w:ind w:left="226" w:firstLine="131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4098C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1D8583" w14:textId="77777777" w:rsidR="00CA664F" w:rsidRPr="0090490D" w:rsidRDefault="000D2D2D" w:rsidP="00767921">
            <w:pPr>
              <w:suppressAutoHyphens w:val="0"/>
              <w:ind w:left="357"/>
              <w:rPr>
                <w:color w:val="000000"/>
                <w:sz w:val="28"/>
                <w:szCs w:val="28"/>
                <w:lang w:eastAsia="ru-RU"/>
              </w:rPr>
            </w:pPr>
            <w:r w:rsidRPr="0090490D">
              <w:rPr>
                <w:color w:val="000000"/>
                <w:sz w:val="28"/>
                <w:szCs w:val="28"/>
                <w:lang w:eastAsia="ru-RU"/>
              </w:rPr>
              <w:t>1274,26</w:t>
            </w:r>
          </w:p>
        </w:tc>
      </w:tr>
      <w:tr w:rsidR="00D10752" w14:paraId="2B41BF94" w14:textId="77777777" w:rsidTr="0090490D">
        <w:trPr>
          <w:trHeight w:val="551"/>
        </w:trPr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4B2C7B" w14:textId="77777777" w:rsidR="00CA664F" w:rsidRDefault="000D2D2D" w:rsidP="00767921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Котельная</w:t>
            </w:r>
          </w:p>
          <w:p w14:paraId="59F62BA5" w14:textId="77777777" w:rsidR="00CA664F" w:rsidRPr="005D24B7" w:rsidRDefault="000D2D2D" w:rsidP="00767921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мкр. Энергетик</w:t>
            </w:r>
          </w:p>
        </w:tc>
        <w:tc>
          <w:tcPr>
            <w:tcW w:w="1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F550C0" w14:textId="77777777" w:rsidR="00CA664F" w:rsidRPr="00D4098C" w:rsidRDefault="000D2D2D" w:rsidP="00767921">
            <w:pPr>
              <w:suppressAutoHyphens w:val="0"/>
              <w:ind w:left="357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3E027C">
              <w:rPr>
                <w:color w:val="000000"/>
                <w:sz w:val="28"/>
                <w:szCs w:val="28"/>
                <w:lang w:eastAsia="ru-RU"/>
              </w:rPr>
              <w:t>227,03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27C09A" w14:textId="77777777" w:rsidR="00CA664F" w:rsidRPr="00D4098C" w:rsidRDefault="000D2D2D" w:rsidP="00CA664F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4098C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14882B" w14:textId="77777777" w:rsidR="00CA664F" w:rsidRPr="00D4098C" w:rsidRDefault="000D2D2D" w:rsidP="001861AF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638,40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B8CA9C" w14:textId="77777777" w:rsidR="00CA664F" w:rsidRPr="0090490D" w:rsidRDefault="000D2D2D" w:rsidP="001861AF">
            <w:pPr>
              <w:suppressAutoHyphens w:val="0"/>
              <w:ind w:left="357"/>
              <w:rPr>
                <w:color w:val="000000"/>
                <w:sz w:val="28"/>
                <w:szCs w:val="28"/>
                <w:lang w:eastAsia="ru-RU"/>
              </w:rPr>
            </w:pPr>
            <w:r w:rsidRPr="0090490D">
              <w:rPr>
                <w:color w:val="000000"/>
                <w:sz w:val="28"/>
                <w:szCs w:val="28"/>
                <w:lang w:eastAsia="ru-RU"/>
              </w:rPr>
              <w:t>1865,43</w:t>
            </w:r>
          </w:p>
        </w:tc>
      </w:tr>
      <w:tr w:rsidR="00D10752" w14:paraId="32CA4C3B" w14:textId="77777777" w:rsidTr="0090490D">
        <w:trPr>
          <w:trHeight w:val="503"/>
        </w:trPr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5F62D1" w14:textId="77777777" w:rsidR="0090490D" w:rsidRPr="005D24B7" w:rsidRDefault="000D2D2D" w:rsidP="0090490D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Котельная «Модульная»</w:t>
            </w:r>
          </w:p>
        </w:tc>
        <w:tc>
          <w:tcPr>
            <w:tcW w:w="1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5E9B6F" w14:textId="77777777" w:rsidR="0090490D" w:rsidRPr="00D4098C" w:rsidRDefault="000D2D2D" w:rsidP="0090490D">
            <w:pPr>
              <w:suppressAutoHyphens w:val="0"/>
              <w:ind w:left="357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2317,83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7DAAF3" w14:textId="77777777" w:rsidR="0090490D" w:rsidRPr="00D4098C" w:rsidRDefault="000D2D2D" w:rsidP="0090490D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4098C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13D38B" w14:textId="77777777" w:rsidR="0090490D" w:rsidRPr="00D4098C" w:rsidRDefault="000D2D2D" w:rsidP="0090490D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4098C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A735DE" w14:textId="77777777" w:rsidR="0090490D" w:rsidRPr="00D4098C" w:rsidRDefault="000D2D2D" w:rsidP="0090490D">
            <w:pPr>
              <w:suppressAutoHyphens w:val="0"/>
              <w:ind w:left="357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2317,83</w:t>
            </w:r>
          </w:p>
        </w:tc>
      </w:tr>
      <w:tr w:rsidR="00D10752" w14:paraId="60C4FC6C" w14:textId="77777777" w:rsidTr="0090490D">
        <w:trPr>
          <w:trHeight w:val="520"/>
        </w:trPr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DB5152" w14:textId="77777777" w:rsidR="0090490D" w:rsidRDefault="000D2D2D" w:rsidP="0090490D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Котельная</w:t>
            </w:r>
          </w:p>
          <w:p w14:paraId="19CB811F" w14:textId="77777777" w:rsidR="0090490D" w:rsidRPr="005D24B7" w:rsidRDefault="000D2D2D" w:rsidP="0090490D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«Центральная»</w:t>
            </w:r>
          </w:p>
        </w:tc>
        <w:tc>
          <w:tcPr>
            <w:tcW w:w="1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253CEF" w14:textId="77777777" w:rsidR="0090490D" w:rsidRPr="00D4098C" w:rsidRDefault="000D2D2D" w:rsidP="0090490D">
            <w:pPr>
              <w:suppressAutoHyphens w:val="0"/>
              <w:ind w:left="357"/>
              <w:rPr>
                <w:color w:val="000000"/>
                <w:sz w:val="28"/>
                <w:szCs w:val="28"/>
                <w:lang w:eastAsia="ru-RU"/>
              </w:rPr>
            </w:pPr>
            <w:r w:rsidRPr="00D4098C">
              <w:rPr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5563,44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9F58EB" w14:textId="77777777" w:rsidR="0090490D" w:rsidRPr="00D4098C" w:rsidRDefault="000D2D2D" w:rsidP="0090490D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4098C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22FCC5" w14:textId="77777777" w:rsidR="0090490D" w:rsidRPr="00D4098C" w:rsidRDefault="000D2D2D" w:rsidP="0090490D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4098C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4803C2" w14:textId="77777777" w:rsidR="0090490D" w:rsidRPr="00D4098C" w:rsidRDefault="000D2D2D" w:rsidP="0090490D">
            <w:pPr>
              <w:suppressAutoHyphens w:val="0"/>
              <w:ind w:left="357"/>
              <w:rPr>
                <w:color w:val="000000"/>
                <w:sz w:val="28"/>
                <w:szCs w:val="28"/>
                <w:lang w:eastAsia="ru-RU"/>
              </w:rPr>
            </w:pPr>
            <w:r w:rsidRPr="00D4098C">
              <w:rPr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5563,44</w:t>
            </w:r>
          </w:p>
        </w:tc>
      </w:tr>
    </w:tbl>
    <w:p w14:paraId="00149800" w14:textId="77777777" w:rsidR="00915312" w:rsidRDefault="00915312" w:rsidP="006603D8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</w:p>
    <w:p w14:paraId="3117E688" w14:textId="77777777" w:rsidR="00F860A3" w:rsidRPr="005D24B7" w:rsidRDefault="000D2D2D" w:rsidP="006603D8">
      <w:pPr>
        <w:suppressAutoHyphens w:val="0"/>
        <w:spacing w:line="360" w:lineRule="auto"/>
        <w:ind w:firstLine="567"/>
        <w:jc w:val="both"/>
        <w:rPr>
          <w:color w:val="000000"/>
          <w:lang w:eastAsia="ru-RU"/>
        </w:rPr>
      </w:pPr>
      <w:r w:rsidRPr="005D24B7">
        <w:rPr>
          <w:sz w:val="28"/>
          <w:szCs w:val="28"/>
          <w:lang w:eastAsia="ru-RU"/>
        </w:rPr>
        <w:lastRenderedPageBreak/>
        <w:t xml:space="preserve">Индивидуальное отопление </w:t>
      </w:r>
      <w:r w:rsidRPr="005D24B7">
        <w:rPr>
          <w:sz w:val="28"/>
          <w:szCs w:val="28"/>
          <w:lang w:eastAsia="ru-RU"/>
        </w:rPr>
        <w:t>осуществляется от теплоснабжающих</w:t>
      </w:r>
      <w:r w:rsidR="0008267F">
        <w:rPr>
          <w:sz w:val="28"/>
          <w:szCs w:val="28"/>
          <w:lang w:eastAsia="ru-RU"/>
        </w:rPr>
        <w:t xml:space="preserve">   </w:t>
      </w:r>
      <w:r w:rsidRPr="005D24B7">
        <w:rPr>
          <w:sz w:val="28"/>
          <w:szCs w:val="28"/>
          <w:lang w:eastAsia="ru-RU"/>
        </w:rPr>
        <w:t xml:space="preserve"> устройств без потерь при передаче теплоэнергии, так как нет внешних систем транспортировки тепла.</w:t>
      </w:r>
      <w:r w:rsidRPr="005D24B7">
        <w:rPr>
          <w:color w:val="000000"/>
          <w:sz w:val="28"/>
          <w:szCs w:val="28"/>
          <w:lang w:eastAsia="ru-RU"/>
        </w:rPr>
        <w:t xml:space="preserve">                                                                                 </w:t>
      </w:r>
    </w:p>
    <w:p w14:paraId="7CF3C187" w14:textId="77777777" w:rsidR="00F860A3" w:rsidRPr="005D24B7" w:rsidRDefault="000D2D2D" w:rsidP="00F860A3">
      <w:pPr>
        <w:suppressAutoHyphens w:val="0"/>
        <w:spacing w:line="360" w:lineRule="auto"/>
        <w:ind w:firstLine="708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Главной тенденцией децентрализованного т</w:t>
      </w:r>
      <w:r w:rsidRPr="005D24B7">
        <w:rPr>
          <w:color w:val="000000"/>
          <w:sz w:val="28"/>
          <w:szCs w:val="28"/>
          <w:lang w:eastAsia="ru-RU"/>
        </w:rPr>
        <w:t xml:space="preserve">еплоснабжения населения, производства тепла индивидуальными теплогенераторами является увеличение потребления газа. В связи с дальнейшей газификацией поселений указанная тенденция будет сохраняться. По территории </w:t>
      </w:r>
      <w:r w:rsidR="00C1194E">
        <w:rPr>
          <w:color w:val="000000"/>
          <w:sz w:val="28"/>
          <w:szCs w:val="28"/>
          <w:lang w:eastAsia="ru-RU"/>
        </w:rPr>
        <w:t>муниципального образования</w:t>
      </w:r>
      <w:r w:rsidRPr="005D24B7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город Болохово</w:t>
      </w:r>
      <w:r w:rsidR="00C1194E">
        <w:rPr>
          <w:color w:val="000000"/>
          <w:sz w:val="28"/>
          <w:szCs w:val="28"/>
          <w:lang w:eastAsia="ru-RU"/>
        </w:rPr>
        <w:t xml:space="preserve"> Киреевского района</w:t>
      </w:r>
      <w:r w:rsidRPr="005D24B7">
        <w:rPr>
          <w:color w:val="000000"/>
          <w:sz w:val="28"/>
          <w:szCs w:val="28"/>
          <w:lang w:eastAsia="ru-RU"/>
        </w:rPr>
        <w:t xml:space="preserve"> проходит газопровод высокого давления, что также создает благоприятные условия для газификации поселения, поэтому необходимо разработать план поэтапного перевода жилого фонда и объектов социальной сферы, использующих электроэнергию и твер</w:t>
      </w:r>
      <w:r w:rsidRPr="005D24B7">
        <w:rPr>
          <w:color w:val="000000"/>
          <w:sz w:val="28"/>
          <w:szCs w:val="28"/>
          <w:lang w:eastAsia="ru-RU"/>
        </w:rPr>
        <w:t>дое топливо на газовые источники теплоснабжения.</w:t>
      </w:r>
    </w:p>
    <w:p w14:paraId="2E544284" w14:textId="77777777" w:rsidR="002C289D" w:rsidRPr="005D24B7" w:rsidRDefault="002C289D" w:rsidP="00DD4403">
      <w:pPr>
        <w:suppressAutoHyphens w:val="0"/>
        <w:ind w:firstLine="709"/>
        <w:jc w:val="both"/>
        <w:rPr>
          <w:b/>
          <w:color w:val="000000"/>
          <w:sz w:val="28"/>
          <w:szCs w:val="28"/>
          <w:lang w:eastAsia="ru-RU"/>
        </w:rPr>
      </w:pPr>
    </w:p>
    <w:p w14:paraId="7188A023" w14:textId="77777777" w:rsidR="00F860A3" w:rsidRDefault="000D2D2D" w:rsidP="00C1194E">
      <w:pPr>
        <w:suppressAutoHyphens w:val="0"/>
        <w:autoSpaceDE w:val="0"/>
        <w:autoSpaceDN w:val="0"/>
        <w:adjustRightInd w:val="0"/>
        <w:spacing w:line="360" w:lineRule="auto"/>
        <w:ind w:firstLine="708"/>
        <w:jc w:val="center"/>
        <w:rPr>
          <w:b/>
          <w:color w:val="000000"/>
          <w:sz w:val="28"/>
          <w:szCs w:val="28"/>
          <w:lang w:eastAsia="ru-RU"/>
        </w:rPr>
      </w:pPr>
      <w:r w:rsidRPr="005D24B7">
        <w:rPr>
          <w:b/>
          <w:color w:val="000000"/>
          <w:sz w:val="28"/>
          <w:szCs w:val="28"/>
          <w:lang w:eastAsia="ru-RU"/>
        </w:rPr>
        <w:t>2.</w:t>
      </w:r>
      <w:r w:rsidR="00C6728A">
        <w:rPr>
          <w:b/>
          <w:color w:val="000000"/>
          <w:sz w:val="28"/>
          <w:szCs w:val="28"/>
          <w:lang w:eastAsia="ru-RU"/>
        </w:rPr>
        <w:t>7</w:t>
      </w:r>
      <w:r w:rsidRPr="005D24B7">
        <w:rPr>
          <w:b/>
          <w:color w:val="000000"/>
          <w:sz w:val="28"/>
          <w:szCs w:val="28"/>
          <w:lang w:eastAsia="ru-RU"/>
        </w:rPr>
        <w:t>.   Учет тепла. Цены (тарифы) в сфере теплоснабжения</w:t>
      </w:r>
    </w:p>
    <w:p w14:paraId="217444EB" w14:textId="77777777" w:rsidR="005B1966" w:rsidRPr="00C108AE" w:rsidRDefault="000D2D2D" w:rsidP="005B1966">
      <w:pPr>
        <w:suppressAutoHyphens w:val="0"/>
        <w:spacing w:line="360" w:lineRule="auto"/>
        <w:rPr>
          <w:spacing w:val="-10"/>
          <w:sz w:val="28"/>
          <w:szCs w:val="28"/>
          <w:lang w:eastAsia="ru-RU"/>
        </w:rPr>
      </w:pPr>
      <w:r w:rsidRPr="00C108AE">
        <w:rPr>
          <w:spacing w:val="-10"/>
          <w:sz w:val="28"/>
          <w:szCs w:val="28"/>
          <w:lang w:eastAsia="ru-RU"/>
        </w:rPr>
        <w:t xml:space="preserve">Тариф на тепловую энергию по МО г. Болохово </w:t>
      </w:r>
      <w:r w:rsidR="009A18BB" w:rsidRPr="00C108AE">
        <w:rPr>
          <w:spacing w:val="-10"/>
          <w:sz w:val="28"/>
          <w:szCs w:val="28"/>
          <w:lang w:eastAsia="ru-RU"/>
        </w:rPr>
        <w:t>Киреевского района</w:t>
      </w:r>
      <w:r w:rsidRPr="00C108AE">
        <w:rPr>
          <w:spacing w:val="-10"/>
          <w:sz w:val="28"/>
          <w:szCs w:val="28"/>
          <w:lang w:eastAsia="ru-RU"/>
        </w:rPr>
        <w:t xml:space="preserve"> установлен в </w:t>
      </w:r>
      <w:r w:rsidR="009A18BB" w:rsidRPr="00C108AE">
        <w:rPr>
          <w:spacing w:val="-10"/>
          <w:sz w:val="28"/>
          <w:szCs w:val="28"/>
          <w:lang w:eastAsia="ru-RU"/>
        </w:rPr>
        <w:t>размере 2</w:t>
      </w:r>
      <w:r w:rsidR="009A18BB">
        <w:rPr>
          <w:spacing w:val="-10"/>
          <w:sz w:val="28"/>
          <w:szCs w:val="28"/>
          <w:lang w:eastAsia="ru-RU"/>
        </w:rPr>
        <w:t>243,88</w:t>
      </w:r>
      <w:r w:rsidRPr="00C108AE">
        <w:rPr>
          <w:spacing w:val="-10"/>
          <w:sz w:val="28"/>
          <w:szCs w:val="28"/>
          <w:lang w:eastAsia="ru-RU"/>
        </w:rPr>
        <w:t xml:space="preserve"> руб./Гкал без НДС с </w:t>
      </w:r>
      <w:r w:rsidR="009A18BB" w:rsidRPr="00C108AE">
        <w:rPr>
          <w:spacing w:val="-10"/>
          <w:sz w:val="28"/>
          <w:szCs w:val="28"/>
          <w:lang w:eastAsia="ru-RU"/>
        </w:rPr>
        <w:t>1 июля</w:t>
      </w:r>
      <w:r w:rsidRPr="00C108AE">
        <w:rPr>
          <w:spacing w:val="-10"/>
          <w:sz w:val="28"/>
          <w:szCs w:val="28"/>
          <w:lang w:eastAsia="ru-RU"/>
        </w:rPr>
        <w:t xml:space="preserve"> 202</w:t>
      </w:r>
      <w:r w:rsidR="009A18BB">
        <w:rPr>
          <w:spacing w:val="-10"/>
          <w:sz w:val="28"/>
          <w:szCs w:val="28"/>
          <w:lang w:eastAsia="ru-RU"/>
        </w:rPr>
        <w:t>2</w:t>
      </w:r>
      <w:r w:rsidRPr="00C108AE">
        <w:rPr>
          <w:spacing w:val="-10"/>
          <w:sz w:val="28"/>
          <w:szCs w:val="28"/>
          <w:lang w:eastAsia="ru-RU"/>
        </w:rPr>
        <w:t xml:space="preserve"> года. </w:t>
      </w:r>
    </w:p>
    <w:p w14:paraId="0484BBEC" w14:textId="77777777" w:rsidR="00F860A3" w:rsidRDefault="000D2D2D" w:rsidP="00C1194E">
      <w:pPr>
        <w:suppressAutoHyphens w:val="0"/>
        <w:ind w:firstLine="709"/>
        <w:jc w:val="both"/>
        <w:rPr>
          <w:color w:val="000000"/>
          <w:spacing w:val="-10"/>
          <w:sz w:val="28"/>
          <w:szCs w:val="28"/>
          <w:lang w:eastAsia="ru-RU"/>
        </w:rPr>
      </w:pPr>
      <w:r w:rsidRPr="005D24B7">
        <w:rPr>
          <w:color w:val="000000"/>
          <w:spacing w:val="-10"/>
          <w:sz w:val="28"/>
          <w:szCs w:val="28"/>
          <w:lang w:eastAsia="ru-RU"/>
        </w:rPr>
        <w:t xml:space="preserve">Расчеты с </w:t>
      </w:r>
      <w:r w:rsidRPr="005D24B7">
        <w:rPr>
          <w:color w:val="000000"/>
          <w:spacing w:val="-10"/>
          <w:sz w:val="28"/>
          <w:szCs w:val="28"/>
          <w:lang w:eastAsia="ru-RU"/>
        </w:rPr>
        <w:t>потребителями производятся по показаниям теплосчетчиков. При отсутствии</w:t>
      </w:r>
      <w:r w:rsidR="006603D8">
        <w:rPr>
          <w:color w:val="000000"/>
          <w:spacing w:val="-10"/>
          <w:sz w:val="28"/>
          <w:szCs w:val="28"/>
          <w:lang w:eastAsia="ru-RU"/>
        </w:rPr>
        <w:t xml:space="preserve"> таковых – на договорной основе.</w:t>
      </w:r>
    </w:p>
    <w:p w14:paraId="732A0A53" w14:textId="77777777" w:rsidR="002A2088" w:rsidRPr="005D24B7" w:rsidRDefault="000D2D2D" w:rsidP="002A2088">
      <w:pPr>
        <w:suppressAutoHyphens w:val="0"/>
        <w:ind w:left="8140" w:hanging="7590"/>
        <w:rPr>
          <w:b/>
          <w:sz w:val="28"/>
          <w:szCs w:val="28"/>
          <w:lang w:eastAsia="ru-RU"/>
        </w:rPr>
      </w:pPr>
      <w:r w:rsidRPr="005D24B7">
        <w:rPr>
          <w:b/>
          <w:color w:val="C0504D"/>
          <w:sz w:val="28"/>
          <w:szCs w:val="28"/>
          <w:lang w:eastAsia="ru-RU"/>
        </w:rPr>
        <w:t xml:space="preserve">                                 </w:t>
      </w:r>
    </w:p>
    <w:p w14:paraId="2EDAF7D5" w14:textId="77777777" w:rsidR="00C1194E" w:rsidRDefault="000D2D2D" w:rsidP="00C1194E">
      <w:pPr>
        <w:suppressAutoHyphens w:val="0"/>
        <w:jc w:val="center"/>
        <w:rPr>
          <w:b/>
          <w:sz w:val="28"/>
          <w:szCs w:val="28"/>
          <w:lang w:eastAsia="ru-RU"/>
        </w:rPr>
      </w:pPr>
      <w:r w:rsidRPr="005D24B7">
        <w:rPr>
          <w:b/>
          <w:bCs/>
          <w:sz w:val="28"/>
          <w:szCs w:val="28"/>
          <w:lang w:eastAsia="ru-RU"/>
        </w:rPr>
        <w:t>2.</w:t>
      </w:r>
      <w:r w:rsidR="00767921">
        <w:rPr>
          <w:b/>
          <w:bCs/>
          <w:sz w:val="28"/>
          <w:szCs w:val="28"/>
          <w:lang w:eastAsia="ru-RU"/>
        </w:rPr>
        <w:t>8</w:t>
      </w:r>
      <w:r w:rsidRPr="005D24B7">
        <w:rPr>
          <w:b/>
          <w:bCs/>
          <w:sz w:val="28"/>
          <w:szCs w:val="28"/>
          <w:lang w:eastAsia="ru-RU"/>
        </w:rPr>
        <w:t xml:space="preserve">. </w:t>
      </w:r>
      <w:r>
        <w:rPr>
          <w:b/>
          <w:sz w:val="28"/>
          <w:szCs w:val="28"/>
          <w:lang w:eastAsia="ru-RU"/>
        </w:rPr>
        <w:t xml:space="preserve">Котельные </w:t>
      </w:r>
      <w:r w:rsidRPr="00765094">
        <w:rPr>
          <w:b/>
          <w:sz w:val="28"/>
          <w:szCs w:val="28"/>
          <w:lang w:eastAsia="ru-RU"/>
        </w:rPr>
        <w:t>промышленных предприятий и ведомств</w:t>
      </w:r>
      <w:r w:rsidR="00AF431E">
        <w:rPr>
          <w:b/>
          <w:sz w:val="28"/>
          <w:szCs w:val="28"/>
          <w:lang w:eastAsia="ru-RU"/>
        </w:rPr>
        <w:t>,</w:t>
      </w:r>
    </w:p>
    <w:p w14:paraId="21626C97" w14:textId="77777777" w:rsidR="00C1194E" w:rsidRDefault="000D2D2D" w:rsidP="00C1194E">
      <w:pPr>
        <w:suppressAutoHyphens w:val="0"/>
        <w:jc w:val="center"/>
        <w:rPr>
          <w:b/>
          <w:sz w:val="28"/>
          <w:szCs w:val="28"/>
          <w:lang w:eastAsia="ru-RU"/>
        </w:rPr>
      </w:pPr>
      <w:r w:rsidRPr="00765094">
        <w:rPr>
          <w:b/>
          <w:sz w:val="28"/>
          <w:szCs w:val="28"/>
          <w:lang w:eastAsia="ru-RU"/>
        </w:rPr>
        <w:t xml:space="preserve">не осуществляющие теплоснабжение внешних потребителей </w:t>
      </w:r>
    </w:p>
    <w:p w14:paraId="57EC97E6" w14:textId="77777777" w:rsidR="00504220" w:rsidRDefault="000D2D2D" w:rsidP="00C1194E">
      <w:pPr>
        <w:suppressAutoHyphens w:val="0"/>
        <w:jc w:val="center"/>
        <w:rPr>
          <w:b/>
          <w:sz w:val="28"/>
          <w:szCs w:val="28"/>
          <w:lang w:eastAsia="ru-RU"/>
        </w:rPr>
      </w:pPr>
      <w:r w:rsidRPr="00765094">
        <w:rPr>
          <w:b/>
          <w:sz w:val="28"/>
          <w:szCs w:val="28"/>
          <w:lang w:eastAsia="ru-RU"/>
        </w:rPr>
        <w:t>(без формирования тарифа)</w:t>
      </w:r>
    </w:p>
    <w:p w14:paraId="2A8C317E" w14:textId="77777777" w:rsidR="00504220" w:rsidRDefault="00504220" w:rsidP="00504220">
      <w:pPr>
        <w:suppressAutoHyphens w:val="0"/>
        <w:rPr>
          <w:sz w:val="28"/>
          <w:lang w:eastAsia="ru-RU"/>
        </w:rPr>
      </w:pPr>
    </w:p>
    <w:p w14:paraId="5F536791" w14:textId="77777777" w:rsidR="00504220" w:rsidRDefault="000D2D2D" w:rsidP="00C1194E">
      <w:pPr>
        <w:suppressAutoHyphens w:val="0"/>
        <w:jc w:val="center"/>
        <w:rPr>
          <w:b/>
          <w:sz w:val="28"/>
          <w:szCs w:val="28"/>
          <w:u w:val="single"/>
          <w:lang w:eastAsia="ru-RU"/>
        </w:rPr>
      </w:pPr>
      <w:r w:rsidRPr="00E241BB">
        <w:rPr>
          <w:b/>
          <w:sz w:val="28"/>
          <w:lang w:eastAsia="ru-RU"/>
        </w:rPr>
        <w:t xml:space="preserve">Котельная: </w:t>
      </w:r>
      <w:r w:rsidRPr="00E241BB">
        <w:rPr>
          <w:b/>
          <w:sz w:val="28"/>
          <w:szCs w:val="28"/>
          <w:u w:val="single"/>
          <w:lang w:eastAsia="ru-RU"/>
        </w:rPr>
        <w:t>ОАО «Холодильная техника»</w:t>
      </w:r>
    </w:p>
    <w:p w14:paraId="1DB919BE" w14:textId="77777777" w:rsidR="00C1194E" w:rsidRPr="00DD4403" w:rsidRDefault="00C1194E" w:rsidP="00C1194E">
      <w:pPr>
        <w:suppressAutoHyphens w:val="0"/>
        <w:jc w:val="center"/>
        <w:rPr>
          <w:b/>
          <w:sz w:val="14"/>
          <w:szCs w:val="14"/>
          <w:lang w:eastAsia="ru-RU"/>
        </w:rPr>
      </w:pP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4"/>
        <w:gridCol w:w="3276"/>
      </w:tblGrid>
      <w:tr w:rsidR="00D10752" w14:paraId="3E8B0026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611D4F5C" w14:textId="77777777" w:rsidR="00504220" w:rsidRPr="00C1194E" w:rsidRDefault="000D2D2D" w:rsidP="001E4656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C1194E">
              <w:rPr>
                <w:b/>
                <w:bCs/>
                <w:sz w:val="28"/>
                <w:szCs w:val="28"/>
                <w:lang w:eastAsia="ru-RU"/>
              </w:rPr>
              <w:t>Наименование предприятия (организации)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3C7A653F" w14:textId="77777777" w:rsidR="00504220" w:rsidRPr="00C1194E" w:rsidRDefault="000D2D2D" w:rsidP="001E4656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C1194E">
              <w:rPr>
                <w:b/>
                <w:sz w:val="28"/>
                <w:szCs w:val="28"/>
                <w:lang w:eastAsia="ru-RU"/>
              </w:rPr>
              <w:t>ОАО «Холодильная техника» </w:t>
            </w:r>
          </w:p>
        </w:tc>
      </w:tr>
      <w:tr w:rsidR="00D10752" w14:paraId="56E103AE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7591789C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Адрес предприятия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68CCEB76" w14:textId="77777777" w:rsidR="00C1194E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301280 Тульская обл., Киреевский р-н, </w:t>
            </w:r>
          </w:p>
          <w:p w14:paraId="1871F233" w14:textId="77777777" w:rsidR="00C1194E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г. Болохово, </w:t>
            </w:r>
          </w:p>
          <w:p w14:paraId="66654A51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ул. Советская, д.10 </w:t>
            </w:r>
          </w:p>
        </w:tc>
      </w:tr>
      <w:tr w:rsidR="00D10752" w14:paraId="2EEAFA79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11570687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Наименование теплоисточника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52A21420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Собственная котельная </w:t>
            </w:r>
          </w:p>
        </w:tc>
      </w:tr>
      <w:tr w:rsidR="00D10752" w14:paraId="34E8E0F4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0797CE8D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Адрес котельной (если отличается от адреса предприятия)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65DB9B7C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68D8CFEF" w14:textId="77777777" w:rsidTr="00504220">
        <w:tc>
          <w:tcPr>
            <w:tcW w:w="10620" w:type="dxa"/>
            <w:gridSpan w:val="2"/>
            <w:shd w:val="clear" w:color="auto" w:fill="auto"/>
            <w:noWrap/>
            <w:vAlign w:val="bottom"/>
          </w:tcPr>
          <w:p w14:paraId="650AC29C" w14:textId="77777777" w:rsidR="00504220" w:rsidRPr="00C1194E" w:rsidRDefault="000D2D2D" w:rsidP="00C1194E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C1194E">
              <w:rPr>
                <w:b/>
                <w:bCs/>
                <w:sz w:val="28"/>
                <w:szCs w:val="28"/>
                <w:lang w:eastAsia="ru-RU"/>
              </w:rPr>
              <w:t>Тепловая мощность:</w:t>
            </w:r>
          </w:p>
        </w:tc>
      </w:tr>
      <w:tr w:rsidR="00D10752" w14:paraId="5282C45F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60ADE7ED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установленная, Гкал/ч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0AA762B7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 0,82 Гкал/ч</w:t>
            </w:r>
          </w:p>
        </w:tc>
      </w:tr>
      <w:tr w:rsidR="00D10752" w14:paraId="1F60D192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7DB44BB2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- </w:t>
            </w:r>
            <w:r w:rsidRPr="00504220">
              <w:rPr>
                <w:sz w:val="28"/>
                <w:szCs w:val="28"/>
                <w:lang w:eastAsia="ru-RU"/>
              </w:rPr>
              <w:t>фактическая, Гкал/</w:t>
            </w:r>
            <w:r w:rsidR="00D4098C" w:rsidRPr="00504220">
              <w:rPr>
                <w:sz w:val="28"/>
                <w:szCs w:val="28"/>
                <w:lang w:eastAsia="ru-RU"/>
              </w:rPr>
              <w:t>ч (</w:t>
            </w:r>
            <w:r w:rsidRPr="00504220">
              <w:rPr>
                <w:sz w:val="28"/>
                <w:szCs w:val="28"/>
                <w:lang w:eastAsia="ru-RU"/>
              </w:rPr>
              <w:t>по результатам последних РНИ)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08C8EE0B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  0,82 Гкал/ч</w:t>
            </w:r>
          </w:p>
        </w:tc>
      </w:tr>
      <w:tr w:rsidR="00D10752" w14:paraId="1E3B96A5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6054A302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Тип присоединения систем ГВС (открытая, закрытая, отсутствует)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29FE5CD1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14:paraId="202432EC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6F0EEDD0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lastRenderedPageBreak/>
              <w:t>Присоединенная (договорная) тепловая</w:t>
            </w:r>
            <w:r w:rsidR="00AF431E" w:rsidRPr="00504220">
              <w:rPr>
                <w:bCs/>
                <w:sz w:val="28"/>
                <w:szCs w:val="28"/>
                <w:lang w:eastAsia="ru-RU"/>
              </w:rPr>
              <w:t xml:space="preserve"> нагрузка (теплоноситель – горячая вода), </w:t>
            </w:r>
            <w:r w:rsidR="00AF431E" w:rsidRPr="00504220">
              <w:rPr>
                <w:sz w:val="28"/>
                <w:szCs w:val="28"/>
                <w:lang w:eastAsia="ru-RU"/>
              </w:rPr>
              <w:t>Гкал/ч, в том числе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2AC63568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  <w:p w14:paraId="10FB9F8A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14:paraId="25FFA961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27C24DA5" w14:textId="77777777"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64297879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14:paraId="56A0B8FB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5C11A589" w14:textId="77777777"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2C08548F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14:paraId="5A3263CD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6EE55683" w14:textId="77777777"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6F34DDEB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14:paraId="6693B27F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5A2B8ACF" w14:textId="77777777"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53791126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14:paraId="1CDE0E33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4B33AE38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Перечень присоединенных потребителей с указанием типа </w:t>
            </w:r>
            <w:r w:rsidRPr="00504220">
              <w:rPr>
                <w:bCs/>
                <w:sz w:val="28"/>
                <w:szCs w:val="28"/>
                <w:lang w:eastAsia="ru-RU"/>
              </w:rPr>
              <w:t>(жилищно-коммунальный сектор, промышленные и т.д.)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18AF6C65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14:paraId="335993B2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0DD37427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Присоединенная  (договорная)  тепловая нагрузка (теплоноситель – пар), </w:t>
            </w:r>
            <w:r w:rsidRPr="00504220">
              <w:rPr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041BA36F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14:paraId="2550F643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0E83DA40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Присоединенная  (</w:t>
            </w:r>
            <w:r w:rsidRPr="00504220">
              <w:rPr>
                <w:bCs/>
                <w:sz w:val="28"/>
                <w:szCs w:val="28"/>
                <w:lang w:eastAsia="ru-RU"/>
              </w:rPr>
              <w:t xml:space="preserve">договорная)  тепловая нагрузка (теплоноситель – пар), </w:t>
            </w:r>
            <w:r w:rsidRPr="00504220">
              <w:rPr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735880C5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14:paraId="2FEE667A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2E042303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Тепловые потери в сетях через теплоизоляцию, в % или Гкал/ч: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6FBFE62E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14:paraId="0944B268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67DE2238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нормативные (утвержденные);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4FD3BE9F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14:paraId="3BFE0A5D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2B7CEEB0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фактические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72DDA489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14:paraId="3B2BAFD0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1BE06F86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Протяженность тепловых сетей в двухтрубно</w:t>
            </w:r>
            <w:r w:rsidRPr="00504220">
              <w:rPr>
                <w:sz w:val="28"/>
                <w:szCs w:val="28"/>
                <w:lang w:eastAsia="ru-RU"/>
              </w:rPr>
              <w:t>м исчислении, м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0C232413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14:paraId="76AEAF43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1604A046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Средний диаметр тепловых сетей, мм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4A854B83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100</w:t>
            </w:r>
          </w:p>
        </w:tc>
      </w:tr>
      <w:tr w:rsidR="00D10752" w14:paraId="0E7F0169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268692E7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Материальная характеристика тепловых сетей, м</w:t>
            </w:r>
            <w:r w:rsidRPr="00504220"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13BE819C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14:paraId="210F9D58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3965D46A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Структура себестоимости выработки единицы  тепловой  энергии  в 2009-2012 гг., руб./Гкал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1292B3FD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14:paraId="1F7C568D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6F1407CA" w14:textId="77777777" w:rsidR="00504220" w:rsidRPr="00504220" w:rsidRDefault="000D2D2D" w:rsidP="00C1194E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Планы по развитию </w:t>
            </w:r>
            <w:r w:rsidRPr="00504220">
              <w:rPr>
                <w:sz w:val="28"/>
                <w:szCs w:val="28"/>
                <w:lang w:eastAsia="ru-RU"/>
              </w:rPr>
              <w:t>котельной (реконструкция, ликвидация, модернизация</w:t>
            </w:r>
            <w:r w:rsidR="00C1194E">
              <w:rPr>
                <w:sz w:val="28"/>
                <w:szCs w:val="28"/>
                <w:lang w:eastAsia="ru-RU"/>
              </w:rPr>
              <w:t>)</w:t>
            </w:r>
            <w:r w:rsidRPr="00504220">
              <w:rPr>
                <w:sz w:val="28"/>
                <w:szCs w:val="28"/>
                <w:lang w:eastAsia="ru-RU"/>
              </w:rPr>
              <w:t>, в том числе ожидаемый объем производства продукции по видам производимой продукции с целью определения объема прироста потребления теплоты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6E7BD3E1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модернизация</w:t>
            </w:r>
          </w:p>
        </w:tc>
      </w:tr>
      <w:tr w:rsidR="00D10752" w14:paraId="274DB17E" w14:textId="77777777" w:rsidTr="00C1194E">
        <w:tc>
          <w:tcPr>
            <w:tcW w:w="7344" w:type="dxa"/>
            <w:shd w:val="clear" w:color="auto" w:fill="auto"/>
            <w:noWrap/>
            <w:vAlign w:val="bottom"/>
          </w:tcPr>
          <w:p w14:paraId="001123C9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Удельные расходы тепловой энергии для обеспечения </w:t>
            </w:r>
            <w:r w:rsidRPr="00504220">
              <w:rPr>
                <w:sz w:val="28"/>
                <w:szCs w:val="28"/>
                <w:lang w:eastAsia="ru-RU"/>
              </w:rPr>
              <w:t>технологических процессов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14:paraId="2C969137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</w:tbl>
    <w:p w14:paraId="6A9EECF6" w14:textId="77777777" w:rsidR="00504220" w:rsidRPr="00DD4403" w:rsidRDefault="000D2D2D" w:rsidP="00DD4403">
      <w:pPr>
        <w:suppressAutoHyphens w:val="0"/>
        <w:jc w:val="center"/>
        <w:rPr>
          <w:b/>
          <w:sz w:val="28"/>
          <w:szCs w:val="28"/>
          <w:lang w:eastAsia="ru-RU"/>
        </w:rPr>
      </w:pPr>
      <w:r w:rsidRPr="00DD4403">
        <w:rPr>
          <w:b/>
          <w:sz w:val="28"/>
          <w:szCs w:val="28"/>
          <w:lang w:eastAsia="ru-RU"/>
        </w:rPr>
        <w:t>По каждому котлу:</w:t>
      </w: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0"/>
        <w:gridCol w:w="2340"/>
      </w:tblGrid>
      <w:tr w:rsidR="00D10752" w14:paraId="5E6A73D8" w14:textId="77777777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14:paraId="6DF5906D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Тип (марка) котла, завод-изготовитель</w:t>
            </w:r>
          </w:p>
        </w:tc>
        <w:tc>
          <w:tcPr>
            <w:tcW w:w="2340" w:type="dxa"/>
          </w:tcPr>
          <w:p w14:paraId="00B2977E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Е1/9Г</w:t>
            </w:r>
          </w:p>
        </w:tc>
      </w:tr>
      <w:tr w:rsidR="00D10752" w14:paraId="7ABA42CB" w14:textId="77777777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14:paraId="34EB12B7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Год ввода</w:t>
            </w:r>
          </w:p>
        </w:tc>
        <w:tc>
          <w:tcPr>
            <w:tcW w:w="2340" w:type="dxa"/>
          </w:tcPr>
          <w:p w14:paraId="3939D557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1995</w:t>
            </w:r>
          </w:p>
        </w:tc>
      </w:tr>
      <w:tr w:rsidR="00D10752" w14:paraId="3AB0BD5E" w14:textId="77777777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14:paraId="56A15DEE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2340" w:type="dxa"/>
          </w:tcPr>
          <w:p w14:paraId="079D5ACA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0,82 Гкал/ч</w:t>
            </w:r>
          </w:p>
        </w:tc>
      </w:tr>
      <w:tr w:rsidR="00D10752" w14:paraId="5311D3FB" w14:textId="77777777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14:paraId="295D8BA7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Возраст на 01.01.2012, лет</w:t>
            </w:r>
          </w:p>
        </w:tc>
        <w:tc>
          <w:tcPr>
            <w:tcW w:w="2340" w:type="dxa"/>
          </w:tcPr>
          <w:p w14:paraId="04C34A9B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20</w:t>
            </w:r>
          </w:p>
        </w:tc>
      </w:tr>
      <w:tr w:rsidR="00D10752" w14:paraId="4737DDF5" w14:textId="77777777" w:rsidTr="00504220">
        <w:trPr>
          <w:trHeight w:val="315"/>
        </w:trPr>
        <w:tc>
          <w:tcPr>
            <w:tcW w:w="8280" w:type="dxa"/>
            <w:shd w:val="clear" w:color="auto" w:fill="auto"/>
            <w:vAlign w:val="center"/>
          </w:tcPr>
          <w:p w14:paraId="6DFE1C72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Год последней реконструкции или </w:t>
            </w:r>
            <w:r w:rsidRPr="00504220">
              <w:rPr>
                <w:bCs/>
                <w:sz w:val="28"/>
                <w:szCs w:val="28"/>
                <w:lang w:eastAsia="ru-RU"/>
              </w:rPr>
              <w:t>модернизации</w:t>
            </w:r>
          </w:p>
        </w:tc>
        <w:tc>
          <w:tcPr>
            <w:tcW w:w="2340" w:type="dxa"/>
          </w:tcPr>
          <w:p w14:paraId="48964091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2012</w:t>
            </w:r>
          </w:p>
        </w:tc>
      </w:tr>
      <w:tr w:rsidR="00D10752" w14:paraId="50A6FBBA" w14:textId="77777777" w:rsidTr="00504220">
        <w:tc>
          <w:tcPr>
            <w:tcW w:w="8280" w:type="dxa"/>
            <w:shd w:val="clear" w:color="auto" w:fill="auto"/>
            <w:vAlign w:val="center"/>
          </w:tcPr>
          <w:p w14:paraId="454ACD54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Топливо:  </w:t>
            </w:r>
          </w:p>
        </w:tc>
        <w:tc>
          <w:tcPr>
            <w:tcW w:w="2340" w:type="dxa"/>
          </w:tcPr>
          <w:p w14:paraId="61B3FABC" w14:textId="77777777"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29BC9C99" w14:textId="77777777" w:rsidTr="00504220">
        <w:tc>
          <w:tcPr>
            <w:tcW w:w="8280" w:type="dxa"/>
            <w:shd w:val="clear" w:color="auto" w:fill="auto"/>
            <w:vAlign w:val="center"/>
          </w:tcPr>
          <w:p w14:paraId="3113EAF5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основное</w:t>
            </w:r>
          </w:p>
        </w:tc>
        <w:tc>
          <w:tcPr>
            <w:tcW w:w="2340" w:type="dxa"/>
          </w:tcPr>
          <w:p w14:paraId="6429916B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газ</w:t>
            </w:r>
          </w:p>
        </w:tc>
      </w:tr>
      <w:tr w:rsidR="00D10752" w14:paraId="296A1D08" w14:textId="77777777" w:rsidTr="00504220">
        <w:tc>
          <w:tcPr>
            <w:tcW w:w="8280" w:type="dxa"/>
            <w:shd w:val="clear" w:color="auto" w:fill="auto"/>
            <w:vAlign w:val="center"/>
          </w:tcPr>
          <w:p w14:paraId="43D0748C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340" w:type="dxa"/>
          </w:tcPr>
          <w:p w14:paraId="2F13E5F8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0,4 тыс.</w:t>
            </w:r>
          </w:p>
        </w:tc>
      </w:tr>
      <w:tr w:rsidR="00D10752" w14:paraId="57800B96" w14:textId="77777777" w:rsidTr="00504220">
        <w:tc>
          <w:tcPr>
            <w:tcW w:w="8280" w:type="dxa"/>
            <w:shd w:val="clear" w:color="auto" w:fill="auto"/>
            <w:vAlign w:val="center"/>
          </w:tcPr>
          <w:p w14:paraId="66E88FC0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340" w:type="dxa"/>
          </w:tcPr>
          <w:p w14:paraId="02DF9C69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410 тыс.</w:t>
            </w:r>
          </w:p>
        </w:tc>
      </w:tr>
      <w:tr w:rsidR="00D10752" w14:paraId="1AF66A9D" w14:textId="77777777" w:rsidTr="00504220">
        <w:tc>
          <w:tcPr>
            <w:tcW w:w="8280" w:type="dxa"/>
            <w:shd w:val="clear" w:color="auto" w:fill="auto"/>
            <w:vAlign w:val="center"/>
          </w:tcPr>
          <w:p w14:paraId="6649501C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резервное</w:t>
            </w:r>
          </w:p>
        </w:tc>
        <w:tc>
          <w:tcPr>
            <w:tcW w:w="2340" w:type="dxa"/>
          </w:tcPr>
          <w:p w14:paraId="2593321E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14:paraId="6AEB9013" w14:textId="77777777" w:rsidTr="00504220">
        <w:tc>
          <w:tcPr>
            <w:tcW w:w="8280" w:type="dxa"/>
            <w:shd w:val="clear" w:color="auto" w:fill="auto"/>
            <w:vAlign w:val="center"/>
          </w:tcPr>
          <w:p w14:paraId="7A64C7F9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340" w:type="dxa"/>
          </w:tcPr>
          <w:p w14:paraId="07588B7B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14:paraId="5388BAE9" w14:textId="77777777" w:rsidTr="00504220">
        <w:tc>
          <w:tcPr>
            <w:tcW w:w="8280" w:type="dxa"/>
            <w:shd w:val="clear" w:color="auto" w:fill="auto"/>
            <w:vAlign w:val="center"/>
          </w:tcPr>
          <w:p w14:paraId="6A03110D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340" w:type="dxa"/>
          </w:tcPr>
          <w:p w14:paraId="12B20C26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14:paraId="64DAA0C5" w14:textId="77777777" w:rsidTr="00504220">
        <w:tc>
          <w:tcPr>
            <w:tcW w:w="8280" w:type="dxa"/>
            <w:shd w:val="clear" w:color="auto" w:fill="auto"/>
            <w:vAlign w:val="center"/>
          </w:tcPr>
          <w:p w14:paraId="3F7763D2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аварийное</w:t>
            </w:r>
          </w:p>
        </w:tc>
        <w:tc>
          <w:tcPr>
            <w:tcW w:w="2340" w:type="dxa"/>
          </w:tcPr>
          <w:p w14:paraId="623D4DB2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14:paraId="5DBC9B25" w14:textId="77777777" w:rsidTr="00504220">
        <w:tc>
          <w:tcPr>
            <w:tcW w:w="8280" w:type="dxa"/>
            <w:shd w:val="clear" w:color="auto" w:fill="auto"/>
            <w:vAlign w:val="center"/>
          </w:tcPr>
          <w:p w14:paraId="3256901E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340" w:type="dxa"/>
          </w:tcPr>
          <w:p w14:paraId="3DE38D9D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14:paraId="0EC4906D" w14:textId="77777777" w:rsidTr="00504220">
        <w:tc>
          <w:tcPr>
            <w:tcW w:w="8280" w:type="dxa"/>
            <w:shd w:val="clear" w:color="auto" w:fill="auto"/>
            <w:vAlign w:val="center"/>
          </w:tcPr>
          <w:p w14:paraId="2798D5DA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340" w:type="dxa"/>
          </w:tcPr>
          <w:p w14:paraId="2D50C5E4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</w:tbl>
    <w:p w14:paraId="25E55BD9" w14:textId="77777777" w:rsidR="00504220" w:rsidRPr="00504220" w:rsidRDefault="00504220" w:rsidP="00504220">
      <w:pPr>
        <w:suppressAutoHyphens w:val="0"/>
        <w:rPr>
          <w:sz w:val="28"/>
          <w:szCs w:val="28"/>
          <w:lang w:eastAsia="ru-RU"/>
        </w:rPr>
      </w:pPr>
    </w:p>
    <w:p w14:paraId="6B015AC9" w14:textId="77777777" w:rsidR="00504220" w:rsidRDefault="000D2D2D" w:rsidP="00DD4403">
      <w:pPr>
        <w:suppressAutoHyphens w:val="0"/>
        <w:jc w:val="center"/>
        <w:rPr>
          <w:b/>
          <w:sz w:val="28"/>
          <w:szCs w:val="28"/>
          <w:u w:val="single"/>
          <w:lang w:eastAsia="ru-RU"/>
        </w:rPr>
      </w:pPr>
      <w:r w:rsidRPr="00E241BB">
        <w:rPr>
          <w:b/>
          <w:sz w:val="28"/>
          <w:szCs w:val="28"/>
          <w:lang w:eastAsia="ru-RU"/>
        </w:rPr>
        <w:t>Котельная: З</w:t>
      </w:r>
      <w:r w:rsidRPr="00E241BB">
        <w:rPr>
          <w:b/>
          <w:sz w:val="28"/>
          <w:szCs w:val="28"/>
          <w:u w:val="single"/>
          <w:lang w:eastAsia="ru-RU"/>
        </w:rPr>
        <w:t>АО «Болоховский хлебозавод»</w:t>
      </w:r>
      <w:r w:rsidR="00C13BD8">
        <w:rPr>
          <w:b/>
          <w:sz w:val="28"/>
          <w:szCs w:val="28"/>
          <w:u w:val="single"/>
          <w:lang w:eastAsia="ru-RU"/>
        </w:rPr>
        <w:t xml:space="preserve"> </w:t>
      </w:r>
    </w:p>
    <w:p w14:paraId="2E04D1BF" w14:textId="77777777" w:rsidR="00C13BD8" w:rsidRDefault="00C13BD8" w:rsidP="00DD4403">
      <w:pPr>
        <w:suppressAutoHyphens w:val="0"/>
        <w:jc w:val="center"/>
        <w:rPr>
          <w:b/>
          <w:sz w:val="28"/>
          <w:szCs w:val="28"/>
          <w:u w:val="single"/>
          <w:lang w:eastAsia="ru-RU"/>
        </w:rPr>
      </w:pPr>
    </w:p>
    <w:p w14:paraId="09EF68A1" w14:textId="77777777" w:rsidR="00DD4403" w:rsidRPr="00DD4403" w:rsidRDefault="00DD4403" w:rsidP="00DD4403">
      <w:pPr>
        <w:suppressAutoHyphens w:val="0"/>
        <w:jc w:val="center"/>
        <w:rPr>
          <w:b/>
          <w:sz w:val="14"/>
          <w:szCs w:val="14"/>
          <w:lang w:eastAsia="ru-RU"/>
        </w:rPr>
      </w:pP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4"/>
        <w:gridCol w:w="3261"/>
      </w:tblGrid>
      <w:tr w:rsidR="00D10752" w14:paraId="730F9138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408D8C9B" w14:textId="77777777" w:rsidR="00504220" w:rsidRPr="00DD4403" w:rsidRDefault="000D2D2D" w:rsidP="00DD4403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D4403">
              <w:rPr>
                <w:b/>
                <w:bCs/>
                <w:sz w:val="28"/>
                <w:szCs w:val="28"/>
                <w:lang w:eastAsia="ru-RU"/>
              </w:rPr>
              <w:t>Наименование предприятия (организации)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1157DEEB" w14:textId="77777777" w:rsidR="00504220" w:rsidRPr="00DD4403" w:rsidRDefault="000D2D2D" w:rsidP="00DD4403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DD4403">
              <w:rPr>
                <w:b/>
                <w:sz w:val="28"/>
                <w:szCs w:val="28"/>
                <w:lang w:eastAsia="ru-RU"/>
              </w:rPr>
              <w:t>ЗАО «</w:t>
            </w:r>
            <w:r w:rsidRPr="00DD4403">
              <w:rPr>
                <w:b/>
                <w:sz w:val="28"/>
                <w:szCs w:val="28"/>
                <w:lang w:eastAsia="ru-RU"/>
              </w:rPr>
              <w:t>Болоховский хлебозавод»</w:t>
            </w:r>
          </w:p>
        </w:tc>
      </w:tr>
      <w:tr w:rsidR="00D10752" w14:paraId="4AEE08A2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374305DC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Адрес предприятия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21448DC8" w14:textId="77777777" w:rsidR="00DD4403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301280 Тульская обл., Киреевский р-н, </w:t>
            </w:r>
          </w:p>
          <w:p w14:paraId="5E0008B9" w14:textId="77777777" w:rsidR="00DD4403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г. Болохово, </w:t>
            </w:r>
          </w:p>
          <w:p w14:paraId="425B7D98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ул. Советская, д.2 </w:t>
            </w:r>
          </w:p>
        </w:tc>
      </w:tr>
      <w:tr w:rsidR="00D10752" w14:paraId="0462320B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28CE1594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Наименование теплоисточника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051EA9BC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Собственная котельная </w:t>
            </w:r>
          </w:p>
        </w:tc>
      </w:tr>
      <w:tr w:rsidR="00D10752" w14:paraId="707EF0C6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462691EF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Адрес котельной (если отличается от адреса предприятия)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50B951AB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678DB1C6" w14:textId="77777777" w:rsidTr="00767921">
        <w:tc>
          <w:tcPr>
            <w:tcW w:w="10605" w:type="dxa"/>
            <w:gridSpan w:val="2"/>
            <w:shd w:val="clear" w:color="auto" w:fill="auto"/>
            <w:noWrap/>
            <w:vAlign w:val="bottom"/>
          </w:tcPr>
          <w:p w14:paraId="50E7CC19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Тепловая мощность:</w:t>
            </w:r>
          </w:p>
        </w:tc>
      </w:tr>
      <w:tr w:rsidR="00D10752" w14:paraId="3548FBB2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41E9D8D7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- </w:t>
            </w:r>
            <w:r w:rsidRPr="00504220">
              <w:rPr>
                <w:sz w:val="28"/>
                <w:szCs w:val="28"/>
                <w:lang w:eastAsia="ru-RU"/>
              </w:rPr>
              <w:t>установленная, Гкал/ч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433076C3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1,14 Гкал/ч</w:t>
            </w:r>
          </w:p>
        </w:tc>
      </w:tr>
      <w:tr w:rsidR="00D10752" w14:paraId="48DDECCE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4BECA1DF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фактическая, Гкал/ч  (по результатам последних РНИ)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500AC96B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  1,06 Гкал/ч</w:t>
            </w:r>
          </w:p>
        </w:tc>
      </w:tr>
      <w:tr w:rsidR="00D10752" w14:paraId="02D03FF2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04D27A00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Тип присоединения систем ГВС (открытая, закрытая, отсутствует)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199EF957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14:paraId="43416464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0A31E961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Присоединенная  (</w:t>
            </w:r>
            <w:r w:rsidRPr="00504220">
              <w:rPr>
                <w:bCs/>
                <w:sz w:val="28"/>
                <w:szCs w:val="28"/>
                <w:lang w:eastAsia="ru-RU"/>
              </w:rPr>
              <w:t xml:space="preserve">договорная)  тепловая нагрузка (теплоноситель – горячая вода), </w:t>
            </w:r>
            <w:r w:rsidRPr="00504220">
              <w:rPr>
                <w:sz w:val="28"/>
                <w:szCs w:val="28"/>
                <w:lang w:eastAsia="ru-RU"/>
              </w:rPr>
              <w:t>Гкал/ч, в том числе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37D2E623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  <w:p w14:paraId="30D3AA84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1B1E4831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3EB53362" w14:textId="77777777"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48811563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5367B874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73C42F61" w14:textId="77777777"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485A8331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52BC9B01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4D1C292F" w14:textId="77777777"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4C64D141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37ACBEE6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289360E3" w14:textId="77777777"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38F8B10B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63842623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79245777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Перечень присоединенных потребителей с указанием типа (жилищно-коммунальный сектор, промышленные и т.д.)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023C6F3D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производство</w:t>
            </w:r>
          </w:p>
        </w:tc>
      </w:tr>
      <w:tr w:rsidR="00D10752" w14:paraId="0EFA14EB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5FB808A6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Присоединенная  (договорная)  тепловая нагрузка (теплоноситель – пар), </w:t>
            </w:r>
            <w:r w:rsidRPr="00504220">
              <w:rPr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3230A36B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0,4</w:t>
            </w:r>
          </w:p>
        </w:tc>
      </w:tr>
      <w:tr w:rsidR="00D10752" w14:paraId="6B13DF2D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2B013511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Присоединенная  (договорная)  тепловая нагрузка (теплоноситель – пар), </w:t>
            </w:r>
            <w:r w:rsidRPr="00504220">
              <w:rPr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685DA1C5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0,2</w:t>
            </w:r>
          </w:p>
        </w:tc>
      </w:tr>
      <w:tr w:rsidR="00D10752" w14:paraId="75844114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7465AEAA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Тепловые потери в сетях через теплоизоляцию, в % или Гкал/ч: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7BEAB08E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68164586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6DC18217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- </w:t>
            </w:r>
            <w:r w:rsidRPr="00504220">
              <w:rPr>
                <w:sz w:val="28"/>
                <w:szCs w:val="28"/>
                <w:lang w:eastAsia="ru-RU"/>
              </w:rPr>
              <w:t>нормативные (утвержденные);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33A8A6DD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5%</w:t>
            </w:r>
          </w:p>
        </w:tc>
      </w:tr>
      <w:tr w:rsidR="00D10752" w14:paraId="7763189A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39760C55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фактические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00C3ECE1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5%</w:t>
            </w:r>
          </w:p>
        </w:tc>
      </w:tr>
      <w:tr w:rsidR="00D10752" w14:paraId="06B16C18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2FB3B3E0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Протяженность тепловых сетей в двухтрубном исчислении, м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1C0854FF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150</w:t>
            </w:r>
          </w:p>
        </w:tc>
      </w:tr>
      <w:tr w:rsidR="00D10752" w14:paraId="5A8594B1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5F8C83B2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Средний диаметр тепловых сетей, мм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2CA53F99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57</w:t>
            </w:r>
          </w:p>
        </w:tc>
      </w:tr>
      <w:tr w:rsidR="00D10752" w14:paraId="527F14E8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51A62869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Материальная характеристика тепловых сетей, м</w:t>
            </w:r>
            <w:r w:rsidRPr="00504220"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6E692360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267F93EF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7051EC02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Структура себестоимости выработки единицы  тепловой  энергии  в 2009-2012 гг., руб./Гкал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11D7FFDE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669E2FC2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075AF8B7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Планы по развитию котельной (реконструкция, ликвидация, модернизация, …), в том числе ожидаемый объем производства продукции по видам производимой продукции с целью</w:t>
            </w:r>
            <w:r w:rsidRPr="00504220">
              <w:rPr>
                <w:sz w:val="28"/>
                <w:szCs w:val="28"/>
                <w:lang w:eastAsia="ru-RU"/>
              </w:rPr>
              <w:t xml:space="preserve"> определения объема прироста потребления теплоты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4804437F" w14:textId="77777777" w:rsidR="00504220" w:rsidRPr="00504220" w:rsidRDefault="000D2D2D" w:rsidP="001E4656">
            <w:pPr>
              <w:suppressAutoHyphens w:val="0"/>
              <w:spacing w:after="24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реконструкция</w:t>
            </w:r>
          </w:p>
        </w:tc>
      </w:tr>
      <w:tr w:rsidR="00D10752" w14:paraId="0C2B1F8C" w14:textId="77777777" w:rsidTr="00DD4403">
        <w:tc>
          <w:tcPr>
            <w:tcW w:w="7344" w:type="dxa"/>
            <w:shd w:val="clear" w:color="auto" w:fill="auto"/>
            <w:noWrap/>
            <w:vAlign w:val="bottom"/>
          </w:tcPr>
          <w:p w14:paraId="5D9B1066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Удельные расходы тепловой энергии для обеспечения </w:t>
            </w:r>
            <w:r w:rsidRPr="00504220">
              <w:rPr>
                <w:sz w:val="28"/>
                <w:szCs w:val="28"/>
                <w:lang w:eastAsia="ru-RU"/>
              </w:rPr>
              <w:lastRenderedPageBreak/>
              <w:t>технологических процессов, пар кг/тонну, х/б продукции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20D0FA9D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lastRenderedPageBreak/>
              <w:t>200кг/тонну</w:t>
            </w:r>
          </w:p>
        </w:tc>
      </w:tr>
    </w:tbl>
    <w:p w14:paraId="6D65EE69" w14:textId="77777777" w:rsidR="00504220" w:rsidRPr="00DD4403" w:rsidRDefault="000D2D2D" w:rsidP="00DD4403">
      <w:pPr>
        <w:suppressAutoHyphens w:val="0"/>
        <w:jc w:val="center"/>
        <w:rPr>
          <w:b/>
          <w:sz w:val="28"/>
          <w:szCs w:val="28"/>
          <w:lang w:eastAsia="ru-RU"/>
        </w:rPr>
      </w:pPr>
      <w:r w:rsidRPr="00DD4403">
        <w:rPr>
          <w:b/>
          <w:sz w:val="28"/>
          <w:szCs w:val="28"/>
          <w:lang w:eastAsia="ru-RU"/>
        </w:rPr>
        <w:t>По каждому котлу: 2 котла В-1</w:t>
      </w: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0"/>
        <w:gridCol w:w="2340"/>
      </w:tblGrid>
      <w:tr w:rsidR="00D10752" w14:paraId="0EFACA52" w14:textId="77777777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14:paraId="7A7826F4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Тип (марка) котла, </w:t>
            </w:r>
            <w:r w:rsidRPr="00504220">
              <w:rPr>
                <w:bCs/>
                <w:sz w:val="28"/>
                <w:szCs w:val="28"/>
                <w:lang w:eastAsia="ru-RU"/>
              </w:rPr>
              <w:t>завод-изготовитель</w:t>
            </w:r>
          </w:p>
        </w:tc>
        <w:tc>
          <w:tcPr>
            <w:tcW w:w="2340" w:type="dxa"/>
          </w:tcPr>
          <w:p w14:paraId="6E7B65BC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В-1, БЗСТЗ</w:t>
            </w:r>
          </w:p>
        </w:tc>
      </w:tr>
      <w:tr w:rsidR="00D10752" w14:paraId="5095C515" w14:textId="77777777" w:rsidTr="00504220">
        <w:trPr>
          <w:trHeight w:val="395"/>
        </w:trPr>
        <w:tc>
          <w:tcPr>
            <w:tcW w:w="8280" w:type="dxa"/>
            <w:shd w:val="clear" w:color="auto" w:fill="auto"/>
            <w:vAlign w:val="center"/>
          </w:tcPr>
          <w:p w14:paraId="46306A5B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Год ввода</w:t>
            </w:r>
          </w:p>
        </w:tc>
        <w:tc>
          <w:tcPr>
            <w:tcW w:w="2340" w:type="dxa"/>
          </w:tcPr>
          <w:p w14:paraId="4A6CF23C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1984</w:t>
            </w:r>
          </w:p>
        </w:tc>
      </w:tr>
      <w:tr w:rsidR="00D10752" w14:paraId="3D70C51D" w14:textId="77777777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14:paraId="1CB695F1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2340" w:type="dxa"/>
          </w:tcPr>
          <w:p w14:paraId="23A2F3D4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0,45</w:t>
            </w:r>
          </w:p>
        </w:tc>
      </w:tr>
      <w:tr w:rsidR="00D10752" w14:paraId="5330E845" w14:textId="77777777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14:paraId="2A46ACBF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Возраст на 01.01.2012, лет</w:t>
            </w:r>
          </w:p>
        </w:tc>
        <w:tc>
          <w:tcPr>
            <w:tcW w:w="2340" w:type="dxa"/>
          </w:tcPr>
          <w:p w14:paraId="745DF29A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28</w:t>
            </w:r>
          </w:p>
        </w:tc>
      </w:tr>
      <w:tr w:rsidR="00D10752" w14:paraId="293CD107" w14:textId="77777777" w:rsidTr="00504220">
        <w:trPr>
          <w:trHeight w:val="315"/>
        </w:trPr>
        <w:tc>
          <w:tcPr>
            <w:tcW w:w="8280" w:type="dxa"/>
            <w:shd w:val="clear" w:color="auto" w:fill="auto"/>
            <w:vAlign w:val="center"/>
          </w:tcPr>
          <w:p w14:paraId="164B6F51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Год последней реконструкции или модернизации</w:t>
            </w:r>
          </w:p>
        </w:tc>
        <w:tc>
          <w:tcPr>
            <w:tcW w:w="2340" w:type="dxa"/>
          </w:tcPr>
          <w:p w14:paraId="66FA3E81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D10752" w14:paraId="5093CFC3" w14:textId="77777777" w:rsidTr="00504220">
        <w:tc>
          <w:tcPr>
            <w:tcW w:w="8280" w:type="dxa"/>
            <w:shd w:val="clear" w:color="auto" w:fill="auto"/>
            <w:vAlign w:val="center"/>
          </w:tcPr>
          <w:p w14:paraId="1D2BBE2E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Топливо:  </w:t>
            </w:r>
          </w:p>
        </w:tc>
        <w:tc>
          <w:tcPr>
            <w:tcW w:w="2340" w:type="dxa"/>
          </w:tcPr>
          <w:p w14:paraId="322BACE0" w14:textId="77777777"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13BAA836" w14:textId="77777777" w:rsidTr="00504220">
        <w:tc>
          <w:tcPr>
            <w:tcW w:w="8280" w:type="dxa"/>
            <w:shd w:val="clear" w:color="auto" w:fill="auto"/>
            <w:vAlign w:val="center"/>
          </w:tcPr>
          <w:p w14:paraId="51964321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основное газ</w:t>
            </w:r>
          </w:p>
        </w:tc>
        <w:tc>
          <w:tcPr>
            <w:tcW w:w="2340" w:type="dxa"/>
          </w:tcPr>
          <w:p w14:paraId="0C9A3A49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Газ природный</w:t>
            </w:r>
          </w:p>
        </w:tc>
      </w:tr>
      <w:tr w:rsidR="00D10752" w14:paraId="2D555C59" w14:textId="77777777" w:rsidTr="00504220">
        <w:tc>
          <w:tcPr>
            <w:tcW w:w="8280" w:type="dxa"/>
            <w:shd w:val="clear" w:color="auto" w:fill="auto"/>
            <w:vAlign w:val="center"/>
          </w:tcPr>
          <w:p w14:paraId="7AD3E11A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340" w:type="dxa"/>
          </w:tcPr>
          <w:p w14:paraId="2D6F9935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108 т.ут./год</w:t>
            </w:r>
          </w:p>
        </w:tc>
      </w:tr>
      <w:tr w:rsidR="00D10752" w14:paraId="1ACB31EF" w14:textId="77777777" w:rsidTr="00504220">
        <w:tc>
          <w:tcPr>
            <w:tcW w:w="8280" w:type="dxa"/>
            <w:shd w:val="clear" w:color="auto" w:fill="auto"/>
            <w:vAlign w:val="center"/>
          </w:tcPr>
          <w:p w14:paraId="3EC490DB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340" w:type="dxa"/>
          </w:tcPr>
          <w:p w14:paraId="15F60930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D10752" w14:paraId="79A762DD" w14:textId="77777777" w:rsidTr="00504220">
        <w:tc>
          <w:tcPr>
            <w:tcW w:w="8280" w:type="dxa"/>
            <w:shd w:val="clear" w:color="auto" w:fill="auto"/>
            <w:vAlign w:val="center"/>
          </w:tcPr>
          <w:p w14:paraId="004759D9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резервное</w:t>
            </w:r>
          </w:p>
        </w:tc>
        <w:tc>
          <w:tcPr>
            <w:tcW w:w="2340" w:type="dxa"/>
          </w:tcPr>
          <w:p w14:paraId="4C4E79E7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40CBBB5F" w14:textId="77777777" w:rsidTr="00504220">
        <w:tc>
          <w:tcPr>
            <w:tcW w:w="8280" w:type="dxa"/>
            <w:shd w:val="clear" w:color="auto" w:fill="auto"/>
            <w:vAlign w:val="center"/>
          </w:tcPr>
          <w:p w14:paraId="2588BF9C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340" w:type="dxa"/>
          </w:tcPr>
          <w:p w14:paraId="0A2B78F3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11950F95" w14:textId="77777777" w:rsidTr="00504220">
        <w:tc>
          <w:tcPr>
            <w:tcW w:w="8280" w:type="dxa"/>
            <w:shd w:val="clear" w:color="auto" w:fill="auto"/>
            <w:vAlign w:val="center"/>
          </w:tcPr>
          <w:p w14:paraId="62E01515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Потребление топлива в </w:t>
            </w:r>
            <w:r w:rsidRPr="00504220">
              <w:rPr>
                <w:bCs/>
                <w:sz w:val="28"/>
                <w:szCs w:val="28"/>
                <w:lang w:eastAsia="ru-RU"/>
              </w:rPr>
              <w:t>2009-2012 гг., т н.т. (по каждому из видов)</w:t>
            </w:r>
          </w:p>
        </w:tc>
        <w:tc>
          <w:tcPr>
            <w:tcW w:w="2340" w:type="dxa"/>
          </w:tcPr>
          <w:p w14:paraId="4995C435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4BBDE3AD" w14:textId="77777777" w:rsidTr="00504220">
        <w:tc>
          <w:tcPr>
            <w:tcW w:w="8280" w:type="dxa"/>
            <w:shd w:val="clear" w:color="auto" w:fill="auto"/>
            <w:vAlign w:val="center"/>
          </w:tcPr>
          <w:p w14:paraId="1E8370F1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аварийное</w:t>
            </w:r>
          </w:p>
        </w:tc>
        <w:tc>
          <w:tcPr>
            <w:tcW w:w="2340" w:type="dxa"/>
          </w:tcPr>
          <w:p w14:paraId="33908EAA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5FF09391" w14:textId="77777777" w:rsidTr="00504220">
        <w:tc>
          <w:tcPr>
            <w:tcW w:w="8280" w:type="dxa"/>
            <w:shd w:val="clear" w:color="auto" w:fill="auto"/>
            <w:vAlign w:val="center"/>
          </w:tcPr>
          <w:p w14:paraId="4ED44E78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340" w:type="dxa"/>
          </w:tcPr>
          <w:p w14:paraId="41D33DA4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2C40DBFD" w14:textId="77777777" w:rsidTr="00504220">
        <w:tc>
          <w:tcPr>
            <w:tcW w:w="8280" w:type="dxa"/>
            <w:shd w:val="clear" w:color="auto" w:fill="auto"/>
            <w:vAlign w:val="center"/>
          </w:tcPr>
          <w:p w14:paraId="2B5A1D75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340" w:type="dxa"/>
          </w:tcPr>
          <w:p w14:paraId="3B28EE0A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</w:tbl>
    <w:p w14:paraId="4F443108" w14:textId="77777777" w:rsidR="00504220" w:rsidRPr="00504220" w:rsidRDefault="00504220" w:rsidP="00504220">
      <w:pPr>
        <w:suppressAutoHyphens w:val="0"/>
        <w:rPr>
          <w:sz w:val="28"/>
          <w:szCs w:val="28"/>
          <w:lang w:eastAsia="ru-RU"/>
        </w:rPr>
      </w:pPr>
    </w:p>
    <w:p w14:paraId="0619DB9F" w14:textId="77777777" w:rsidR="00504220" w:rsidRDefault="000D2D2D" w:rsidP="00DD4403">
      <w:pPr>
        <w:suppressAutoHyphens w:val="0"/>
        <w:jc w:val="center"/>
        <w:rPr>
          <w:b/>
          <w:sz w:val="28"/>
          <w:szCs w:val="28"/>
          <w:u w:val="single"/>
          <w:lang w:eastAsia="ru-RU"/>
        </w:rPr>
      </w:pPr>
      <w:r w:rsidRPr="00E241BB">
        <w:rPr>
          <w:b/>
          <w:sz w:val="28"/>
          <w:szCs w:val="28"/>
          <w:lang w:eastAsia="ru-RU"/>
        </w:rPr>
        <w:t xml:space="preserve">Котельная: </w:t>
      </w:r>
      <w:r w:rsidRPr="00E241BB">
        <w:rPr>
          <w:b/>
          <w:sz w:val="28"/>
          <w:szCs w:val="28"/>
          <w:u w:val="single"/>
          <w:lang w:eastAsia="ru-RU"/>
        </w:rPr>
        <w:t>ООО «Профит-Плюс»</w:t>
      </w:r>
      <w:r w:rsidR="00C13BD8">
        <w:rPr>
          <w:b/>
          <w:sz w:val="28"/>
          <w:szCs w:val="28"/>
          <w:u w:val="single"/>
          <w:lang w:eastAsia="ru-RU"/>
        </w:rPr>
        <w:t xml:space="preserve"> </w:t>
      </w:r>
    </w:p>
    <w:p w14:paraId="290B22D4" w14:textId="77777777" w:rsidR="00C13BD8" w:rsidRDefault="00C13BD8" w:rsidP="00DD4403">
      <w:pPr>
        <w:suppressAutoHyphens w:val="0"/>
        <w:jc w:val="center"/>
        <w:rPr>
          <w:b/>
          <w:sz w:val="28"/>
          <w:szCs w:val="28"/>
          <w:u w:val="single"/>
          <w:lang w:eastAsia="ru-RU"/>
        </w:rPr>
      </w:pPr>
    </w:p>
    <w:p w14:paraId="2B43DE1B" w14:textId="77777777" w:rsidR="00DD4403" w:rsidRPr="00DD4403" w:rsidRDefault="00DD4403" w:rsidP="00DD4403">
      <w:pPr>
        <w:suppressAutoHyphens w:val="0"/>
        <w:jc w:val="center"/>
        <w:rPr>
          <w:b/>
          <w:sz w:val="14"/>
          <w:szCs w:val="14"/>
          <w:lang w:eastAsia="ru-RU"/>
        </w:rPr>
      </w:pP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3"/>
        <w:gridCol w:w="2567"/>
      </w:tblGrid>
      <w:tr w:rsidR="00D10752" w14:paraId="1001577E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65AC8966" w14:textId="77777777" w:rsidR="00504220" w:rsidRPr="00DD4403" w:rsidRDefault="000D2D2D" w:rsidP="00DD4403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D4403">
              <w:rPr>
                <w:b/>
                <w:bCs/>
                <w:sz w:val="28"/>
                <w:szCs w:val="28"/>
                <w:lang w:eastAsia="ru-RU"/>
              </w:rPr>
              <w:t>Наименование предприятия (организации)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271FF4DC" w14:textId="77777777" w:rsidR="00504220" w:rsidRPr="00DD4403" w:rsidRDefault="000D2D2D" w:rsidP="00DD4403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DD4403">
              <w:rPr>
                <w:b/>
                <w:sz w:val="28"/>
                <w:szCs w:val="28"/>
                <w:lang w:eastAsia="ru-RU"/>
              </w:rPr>
              <w:t>ООО «Профит-Плюс»</w:t>
            </w:r>
          </w:p>
        </w:tc>
      </w:tr>
      <w:tr w:rsidR="00D10752" w14:paraId="497F4E7E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1E863FC3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Адрес предприятия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1F48DE27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301280 Тульская обл., Киреевский р-н, г. Болохово, ул. Соловцова, д.7а </w:t>
            </w:r>
          </w:p>
        </w:tc>
      </w:tr>
      <w:tr w:rsidR="00D10752" w14:paraId="4135B9E3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33F306D3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Наименование теплоисточника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0D599855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Собственная котельная </w:t>
            </w:r>
          </w:p>
        </w:tc>
      </w:tr>
      <w:tr w:rsidR="00D10752" w14:paraId="1282ECD4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45291E78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Адрес котельной (если отличается от адреса </w:t>
            </w:r>
            <w:r w:rsidRPr="00504220">
              <w:rPr>
                <w:bCs/>
                <w:sz w:val="28"/>
                <w:szCs w:val="28"/>
                <w:lang w:eastAsia="ru-RU"/>
              </w:rPr>
              <w:t>предприятия)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5582B5BD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59FECD5B" w14:textId="77777777" w:rsidTr="00504220">
        <w:tc>
          <w:tcPr>
            <w:tcW w:w="10620" w:type="dxa"/>
            <w:gridSpan w:val="2"/>
            <w:shd w:val="clear" w:color="auto" w:fill="auto"/>
            <w:noWrap/>
            <w:vAlign w:val="bottom"/>
          </w:tcPr>
          <w:p w14:paraId="43C43A56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Тепловая мощность:</w:t>
            </w:r>
          </w:p>
        </w:tc>
      </w:tr>
      <w:tr w:rsidR="00D10752" w14:paraId="08637A5A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1F190D47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установленная, Гкал/ч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1F1F21E1" w14:textId="77777777" w:rsidR="00504220" w:rsidRPr="00504220" w:rsidRDefault="00504220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41020DD2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6B59785A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фактическая, Гкал/ч  (по результатам последних РНИ)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626B1499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17B1DB33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06D8FBC6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Тип присоединения систем ГВС (открытая, закрытая, отсутствует)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4D3F7D2C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34970ECE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1D3301AE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Присоединенная  (</w:t>
            </w:r>
            <w:r w:rsidRPr="00504220">
              <w:rPr>
                <w:bCs/>
                <w:sz w:val="28"/>
                <w:szCs w:val="28"/>
                <w:lang w:eastAsia="ru-RU"/>
              </w:rPr>
              <w:t xml:space="preserve">договорная)  тепловая нагрузка (теплоноситель – горячая вода), </w:t>
            </w:r>
            <w:r w:rsidRPr="00504220">
              <w:rPr>
                <w:sz w:val="28"/>
                <w:szCs w:val="28"/>
                <w:lang w:eastAsia="ru-RU"/>
              </w:rPr>
              <w:t>Гкал/ч, в том числе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48D434FF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  <w:p w14:paraId="1001EABD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59DC9E54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221FCCE1" w14:textId="77777777"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390397A0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6D95117C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7FB2E81C" w14:textId="77777777"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0D7F7415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422F3C06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0ACCA34F" w14:textId="77777777"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67A1B87B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435A88A2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291E76E4" w14:textId="77777777"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10C3D1F6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0D378E06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03388686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Перечень присоединенных потребителей с указанием типа (жилищно-коммунальный сектор, промышленные и т.д.)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2A8D63BA" w14:textId="77777777" w:rsidR="00504220" w:rsidRPr="00504220" w:rsidRDefault="00504220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413DE504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2750302F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Присоединенная  (договорная)  тепловая нагрузка (теплоноситель – пар), </w:t>
            </w:r>
            <w:r w:rsidRPr="00504220">
              <w:rPr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4A5530CC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2C934808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7E879B4C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lastRenderedPageBreak/>
              <w:t xml:space="preserve">Присоединенная  (договорная)  тепловая нагрузка (теплоноситель – пар), </w:t>
            </w:r>
            <w:r w:rsidRPr="00504220">
              <w:rPr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335DB270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6A396612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293F307A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Тепловые потери в сетях через теплоизоляцию, в % или Гкал/ч: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78337C6D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31A9282A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370D9FC6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- нормативные </w:t>
            </w:r>
            <w:r w:rsidRPr="00504220">
              <w:rPr>
                <w:sz w:val="28"/>
                <w:szCs w:val="28"/>
                <w:lang w:eastAsia="ru-RU"/>
              </w:rPr>
              <w:t>(утвержденные);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20B7439A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3E03EE12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41769618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фактические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7D68F174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294128A8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37D0F6FD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Протяженность тепловых сетей в двухтрубном исчислении, м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66A02891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49D0AB07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43C170AD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Средний диаметр тепловых сетей, мм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6F0C66CD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5A9C7DF0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653DFC63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Материальная характеристика тепловых сетей, м</w:t>
            </w:r>
            <w:r w:rsidRPr="00504220"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160861CC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3E678BF5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40984E2F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Структура себестоимости выработки единицы  тепловой</w:t>
            </w:r>
            <w:r w:rsidRPr="00504220">
              <w:rPr>
                <w:sz w:val="28"/>
                <w:szCs w:val="28"/>
                <w:lang w:eastAsia="ru-RU"/>
              </w:rPr>
              <w:t xml:space="preserve">  энергии  в 2009-2012 гг., руб./Гкал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2DFC2D6D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401D1F51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25711C48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Планы по развитию котельной (реконструкция, ликвидация, модернизация, …), в том числе ожидаемый объем производства продукции по видам производимой продукции с целью определения объема прироста потребления теплоты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7F56CDAB" w14:textId="77777777" w:rsidR="00504220" w:rsidRPr="00504220" w:rsidRDefault="00504220" w:rsidP="001E4656">
            <w:pPr>
              <w:suppressAutoHyphens w:val="0"/>
              <w:spacing w:after="240"/>
              <w:rPr>
                <w:sz w:val="28"/>
                <w:szCs w:val="28"/>
                <w:lang w:eastAsia="ru-RU"/>
              </w:rPr>
            </w:pPr>
          </w:p>
        </w:tc>
      </w:tr>
      <w:tr w:rsidR="00D10752" w14:paraId="0C100C56" w14:textId="77777777" w:rsidTr="00DD4403">
        <w:tc>
          <w:tcPr>
            <w:tcW w:w="8053" w:type="dxa"/>
            <w:shd w:val="clear" w:color="auto" w:fill="auto"/>
            <w:noWrap/>
            <w:vAlign w:val="bottom"/>
          </w:tcPr>
          <w:p w14:paraId="38474C8E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У</w:t>
            </w:r>
            <w:r w:rsidRPr="00504220">
              <w:rPr>
                <w:sz w:val="28"/>
                <w:szCs w:val="28"/>
                <w:lang w:eastAsia="ru-RU"/>
              </w:rPr>
              <w:t>дельные расходы тепловой энергии для обеспечения технологических процессов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14:paraId="2250AD2B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</w:tbl>
    <w:p w14:paraId="5EB5FE2E" w14:textId="77777777" w:rsidR="00C13BD8" w:rsidRDefault="00C13BD8" w:rsidP="00DD4403">
      <w:pPr>
        <w:suppressAutoHyphens w:val="0"/>
        <w:jc w:val="center"/>
        <w:rPr>
          <w:b/>
          <w:sz w:val="28"/>
          <w:szCs w:val="28"/>
          <w:lang w:eastAsia="ru-RU"/>
        </w:rPr>
      </w:pPr>
    </w:p>
    <w:p w14:paraId="06E51ABC" w14:textId="77777777" w:rsidR="00504220" w:rsidRPr="00DD4403" w:rsidRDefault="000D2D2D" w:rsidP="00DD4403">
      <w:pPr>
        <w:suppressAutoHyphens w:val="0"/>
        <w:jc w:val="center"/>
        <w:rPr>
          <w:b/>
          <w:sz w:val="28"/>
          <w:szCs w:val="28"/>
          <w:lang w:eastAsia="ru-RU"/>
        </w:rPr>
      </w:pPr>
      <w:r w:rsidRPr="00DD4403">
        <w:rPr>
          <w:b/>
          <w:sz w:val="28"/>
          <w:szCs w:val="28"/>
          <w:lang w:eastAsia="ru-RU"/>
        </w:rPr>
        <w:t>По каждому котлу: ЗАО Гидронмаш Москва</w:t>
      </w: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0"/>
        <w:gridCol w:w="2340"/>
      </w:tblGrid>
      <w:tr w:rsidR="00D10752" w14:paraId="10A83660" w14:textId="77777777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14:paraId="1E3F409E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Тип (марка) котла, завод-изготовитель</w:t>
            </w:r>
          </w:p>
        </w:tc>
        <w:tc>
          <w:tcPr>
            <w:tcW w:w="2340" w:type="dxa"/>
          </w:tcPr>
          <w:p w14:paraId="7B9EA837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Гидроник 280-3шт</w:t>
            </w:r>
          </w:p>
        </w:tc>
      </w:tr>
      <w:tr w:rsidR="00D10752" w14:paraId="752237BB" w14:textId="77777777" w:rsidTr="00504220">
        <w:trPr>
          <w:trHeight w:val="395"/>
        </w:trPr>
        <w:tc>
          <w:tcPr>
            <w:tcW w:w="8280" w:type="dxa"/>
            <w:shd w:val="clear" w:color="auto" w:fill="auto"/>
            <w:vAlign w:val="center"/>
          </w:tcPr>
          <w:p w14:paraId="203AC609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Год ввода</w:t>
            </w:r>
          </w:p>
        </w:tc>
        <w:tc>
          <w:tcPr>
            <w:tcW w:w="2340" w:type="dxa"/>
          </w:tcPr>
          <w:p w14:paraId="09CC13DA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2003</w:t>
            </w:r>
          </w:p>
        </w:tc>
      </w:tr>
      <w:tr w:rsidR="00D10752" w14:paraId="7D98B23E" w14:textId="77777777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14:paraId="3CC10136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2340" w:type="dxa"/>
          </w:tcPr>
          <w:p w14:paraId="53584D42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0,245-3шт</w:t>
            </w:r>
          </w:p>
        </w:tc>
      </w:tr>
      <w:tr w:rsidR="00D10752" w14:paraId="4A12D92F" w14:textId="77777777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14:paraId="65FAE97C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Возраст на </w:t>
            </w:r>
            <w:r w:rsidRPr="00504220">
              <w:rPr>
                <w:bCs/>
                <w:sz w:val="28"/>
                <w:szCs w:val="28"/>
                <w:lang w:eastAsia="ru-RU"/>
              </w:rPr>
              <w:t>01.01.2012, лет</w:t>
            </w:r>
          </w:p>
        </w:tc>
        <w:tc>
          <w:tcPr>
            <w:tcW w:w="2340" w:type="dxa"/>
          </w:tcPr>
          <w:p w14:paraId="65DC28B7" w14:textId="77777777"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3D8AC09A" w14:textId="77777777" w:rsidTr="00504220">
        <w:trPr>
          <w:trHeight w:val="315"/>
        </w:trPr>
        <w:tc>
          <w:tcPr>
            <w:tcW w:w="8280" w:type="dxa"/>
            <w:shd w:val="clear" w:color="auto" w:fill="auto"/>
            <w:vAlign w:val="center"/>
          </w:tcPr>
          <w:p w14:paraId="5022BEB5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Год последней реконструкции или модернизации</w:t>
            </w:r>
          </w:p>
        </w:tc>
        <w:tc>
          <w:tcPr>
            <w:tcW w:w="2340" w:type="dxa"/>
          </w:tcPr>
          <w:p w14:paraId="5FFB0F67" w14:textId="77777777"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6EA6A4A6" w14:textId="77777777" w:rsidTr="00504220">
        <w:tc>
          <w:tcPr>
            <w:tcW w:w="8280" w:type="dxa"/>
            <w:shd w:val="clear" w:color="auto" w:fill="auto"/>
            <w:vAlign w:val="center"/>
          </w:tcPr>
          <w:p w14:paraId="0F0BBA27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Топливо:  </w:t>
            </w:r>
          </w:p>
        </w:tc>
        <w:tc>
          <w:tcPr>
            <w:tcW w:w="2340" w:type="dxa"/>
          </w:tcPr>
          <w:p w14:paraId="4FF1145A" w14:textId="77777777"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30557385" w14:textId="77777777" w:rsidTr="00504220">
        <w:tc>
          <w:tcPr>
            <w:tcW w:w="8280" w:type="dxa"/>
            <w:shd w:val="clear" w:color="auto" w:fill="auto"/>
            <w:vAlign w:val="center"/>
          </w:tcPr>
          <w:p w14:paraId="0A0759FC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- основное </w:t>
            </w:r>
          </w:p>
        </w:tc>
        <w:tc>
          <w:tcPr>
            <w:tcW w:w="2340" w:type="dxa"/>
          </w:tcPr>
          <w:p w14:paraId="5713DEC1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Газ </w:t>
            </w:r>
          </w:p>
        </w:tc>
      </w:tr>
      <w:tr w:rsidR="00D10752" w14:paraId="3B669BD9" w14:textId="77777777" w:rsidTr="00504220">
        <w:tc>
          <w:tcPr>
            <w:tcW w:w="8280" w:type="dxa"/>
            <w:shd w:val="clear" w:color="auto" w:fill="auto"/>
            <w:vAlign w:val="center"/>
          </w:tcPr>
          <w:p w14:paraId="593D9440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 2010-2012г</w:t>
            </w:r>
          </w:p>
        </w:tc>
        <w:tc>
          <w:tcPr>
            <w:tcW w:w="2340" w:type="dxa"/>
          </w:tcPr>
          <w:p w14:paraId="2A6D3A69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659,71 тыс. м</w:t>
            </w:r>
            <w:r w:rsidRPr="00504220">
              <w:rPr>
                <w:bCs/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D10752" w14:paraId="60D4A2AC" w14:textId="77777777" w:rsidTr="00504220">
        <w:tc>
          <w:tcPr>
            <w:tcW w:w="8280" w:type="dxa"/>
            <w:shd w:val="clear" w:color="auto" w:fill="auto"/>
            <w:vAlign w:val="center"/>
          </w:tcPr>
          <w:p w14:paraId="6A75952B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340" w:type="dxa"/>
          </w:tcPr>
          <w:p w14:paraId="3BE87B72" w14:textId="77777777"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142096D6" w14:textId="77777777" w:rsidTr="00504220">
        <w:tc>
          <w:tcPr>
            <w:tcW w:w="8280" w:type="dxa"/>
            <w:shd w:val="clear" w:color="auto" w:fill="auto"/>
            <w:vAlign w:val="center"/>
          </w:tcPr>
          <w:p w14:paraId="58718DA7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резервное</w:t>
            </w:r>
          </w:p>
        </w:tc>
        <w:tc>
          <w:tcPr>
            <w:tcW w:w="2340" w:type="dxa"/>
          </w:tcPr>
          <w:p w14:paraId="17543276" w14:textId="77777777"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42B895B5" w14:textId="77777777" w:rsidTr="00504220">
        <w:tc>
          <w:tcPr>
            <w:tcW w:w="8280" w:type="dxa"/>
            <w:shd w:val="clear" w:color="auto" w:fill="auto"/>
            <w:vAlign w:val="center"/>
          </w:tcPr>
          <w:p w14:paraId="41474B89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340" w:type="dxa"/>
          </w:tcPr>
          <w:p w14:paraId="67299EA9" w14:textId="77777777"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6E195276" w14:textId="77777777" w:rsidTr="00504220">
        <w:tc>
          <w:tcPr>
            <w:tcW w:w="8280" w:type="dxa"/>
            <w:shd w:val="clear" w:color="auto" w:fill="auto"/>
            <w:vAlign w:val="center"/>
          </w:tcPr>
          <w:p w14:paraId="3E541234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340" w:type="dxa"/>
          </w:tcPr>
          <w:p w14:paraId="3A4B1960" w14:textId="77777777"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5352EE33" w14:textId="77777777" w:rsidTr="00504220">
        <w:tc>
          <w:tcPr>
            <w:tcW w:w="8280" w:type="dxa"/>
            <w:shd w:val="clear" w:color="auto" w:fill="auto"/>
            <w:vAlign w:val="center"/>
          </w:tcPr>
          <w:p w14:paraId="5C7D69DC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аварийное</w:t>
            </w:r>
          </w:p>
        </w:tc>
        <w:tc>
          <w:tcPr>
            <w:tcW w:w="2340" w:type="dxa"/>
          </w:tcPr>
          <w:p w14:paraId="5252F377" w14:textId="77777777"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159334AA" w14:textId="77777777" w:rsidTr="00504220">
        <w:tc>
          <w:tcPr>
            <w:tcW w:w="8280" w:type="dxa"/>
            <w:shd w:val="clear" w:color="auto" w:fill="auto"/>
            <w:vAlign w:val="center"/>
          </w:tcPr>
          <w:p w14:paraId="2F890FCB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340" w:type="dxa"/>
          </w:tcPr>
          <w:p w14:paraId="382F9C7D" w14:textId="77777777"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6AB2DFC8" w14:textId="77777777" w:rsidTr="00504220">
        <w:tc>
          <w:tcPr>
            <w:tcW w:w="8280" w:type="dxa"/>
            <w:shd w:val="clear" w:color="auto" w:fill="auto"/>
            <w:vAlign w:val="center"/>
          </w:tcPr>
          <w:p w14:paraId="4B581BA6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340" w:type="dxa"/>
          </w:tcPr>
          <w:p w14:paraId="0E298A7F" w14:textId="77777777"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</w:tbl>
    <w:p w14:paraId="6B3FFDF4" w14:textId="77777777" w:rsidR="00504220" w:rsidRPr="00E241BB" w:rsidRDefault="000D2D2D" w:rsidP="00504220">
      <w:pPr>
        <w:suppressAutoHyphens w:val="0"/>
        <w:rPr>
          <w:b/>
          <w:sz w:val="28"/>
          <w:szCs w:val="28"/>
          <w:lang w:eastAsia="ru-RU"/>
        </w:rPr>
      </w:pPr>
      <w:r w:rsidRPr="00E241BB">
        <w:rPr>
          <w:b/>
          <w:sz w:val="28"/>
          <w:szCs w:val="28"/>
          <w:lang w:eastAsia="ru-RU"/>
        </w:rPr>
        <w:t xml:space="preserve">Котельная: </w:t>
      </w:r>
      <w:r w:rsidRPr="00E241BB">
        <w:rPr>
          <w:b/>
          <w:sz w:val="28"/>
          <w:szCs w:val="28"/>
          <w:u w:val="single"/>
          <w:lang w:eastAsia="ru-RU"/>
        </w:rPr>
        <w:t>ГОУ СПО ТО</w:t>
      </w:r>
      <w:r w:rsidRPr="00E241BB">
        <w:rPr>
          <w:b/>
          <w:sz w:val="28"/>
          <w:szCs w:val="28"/>
          <w:lang w:eastAsia="ru-RU"/>
        </w:rPr>
        <w:t xml:space="preserve"> </w:t>
      </w:r>
      <w:r w:rsidRPr="00E241BB">
        <w:rPr>
          <w:b/>
          <w:sz w:val="28"/>
          <w:szCs w:val="28"/>
          <w:u w:val="single"/>
          <w:lang w:eastAsia="ru-RU"/>
        </w:rPr>
        <w:t>«Болоховский машиностроительный техникум»</w:t>
      </w:r>
    </w:p>
    <w:tbl>
      <w:tblPr>
        <w:tblW w:w="1054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86"/>
        <w:gridCol w:w="83"/>
        <w:gridCol w:w="3028"/>
      </w:tblGrid>
      <w:tr w:rsidR="00D10752" w14:paraId="2DE38C51" w14:textId="77777777" w:rsidTr="000C0AFE">
        <w:tc>
          <w:tcPr>
            <w:tcW w:w="7486" w:type="dxa"/>
            <w:shd w:val="clear" w:color="auto" w:fill="auto"/>
            <w:noWrap/>
            <w:vAlign w:val="bottom"/>
          </w:tcPr>
          <w:p w14:paraId="10FE74FA" w14:textId="77777777" w:rsidR="00504220" w:rsidRPr="000C0AFE" w:rsidRDefault="000D2D2D" w:rsidP="001E4656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0C0AFE">
              <w:rPr>
                <w:b/>
                <w:bCs/>
                <w:sz w:val="28"/>
                <w:szCs w:val="28"/>
                <w:lang w:eastAsia="ru-RU"/>
              </w:rPr>
              <w:t>Наименование предприятия (организации)</w:t>
            </w:r>
          </w:p>
        </w:tc>
        <w:tc>
          <w:tcPr>
            <w:tcW w:w="3062" w:type="dxa"/>
            <w:gridSpan w:val="2"/>
            <w:shd w:val="clear" w:color="auto" w:fill="auto"/>
            <w:noWrap/>
            <w:vAlign w:val="bottom"/>
          </w:tcPr>
          <w:p w14:paraId="0CDA4DB3" w14:textId="77777777" w:rsidR="00504220" w:rsidRPr="000C0AFE" w:rsidRDefault="000D2D2D" w:rsidP="001E4656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0C0AFE">
              <w:rPr>
                <w:b/>
                <w:sz w:val="28"/>
                <w:szCs w:val="28"/>
                <w:lang w:eastAsia="ru-RU"/>
              </w:rPr>
              <w:t>ГОУ СПО ТО «Болох</w:t>
            </w:r>
            <w:r w:rsidRPr="000C0AFE">
              <w:rPr>
                <w:b/>
                <w:sz w:val="28"/>
                <w:szCs w:val="28"/>
                <w:lang w:eastAsia="ru-RU"/>
              </w:rPr>
              <w:t>овский машиностроительный техникум»</w:t>
            </w:r>
          </w:p>
        </w:tc>
      </w:tr>
      <w:tr w:rsidR="00D10752" w14:paraId="4E8813CB" w14:textId="77777777" w:rsidTr="000C0AFE">
        <w:tc>
          <w:tcPr>
            <w:tcW w:w="7486" w:type="dxa"/>
            <w:shd w:val="clear" w:color="auto" w:fill="auto"/>
            <w:noWrap/>
            <w:vAlign w:val="bottom"/>
          </w:tcPr>
          <w:p w14:paraId="0D8AD36C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Адрес предприятия</w:t>
            </w:r>
          </w:p>
        </w:tc>
        <w:tc>
          <w:tcPr>
            <w:tcW w:w="3062" w:type="dxa"/>
            <w:gridSpan w:val="2"/>
            <w:shd w:val="clear" w:color="auto" w:fill="auto"/>
            <w:noWrap/>
            <w:vAlign w:val="bottom"/>
          </w:tcPr>
          <w:p w14:paraId="21DDA177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301280 Тульская обл., Киреевский р-н, г. Болохово, ул. Соловцова, д.22 </w:t>
            </w:r>
          </w:p>
        </w:tc>
      </w:tr>
      <w:tr w:rsidR="00D10752" w14:paraId="3F84A641" w14:textId="77777777" w:rsidTr="000C0AFE">
        <w:tc>
          <w:tcPr>
            <w:tcW w:w="7486" w:type="dxa"/>
            <w:shd w:val="clear" w:color="auto" w:fill="auto"/>
            <w:noWrap/>
            <w:vAlign w:val="bottom"/>
          </w:tcPr>
          <w:p w14:paraId="556C2A1D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lastRenderedPageBreak/>
              <w:t>Наименование теплоисточника</w:t>
            </w:r>
          </w:p>
        </w:tc>
        <w:tc>
          <w:tcPr>
            <w:tcW w:w="3062" w:type="dxa"/>
            <w:gridSpan w:val="2"/>
            <w:shd w:val="clear" w:color="auto" w:fill="auto"/>
            <w:noWrap/>
            <w:vAlign w:val="bottom"/>
          </w:tcPr>
          <w:p w14:paraId="31986C6F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Собственная котельная </w:t>
            </w:r>
          </w:p>
        </w:tc>
      </w:tr>
      <w:tr w:rsidR="00D10752" w14:paraId="7204C3F5" w14:textId="77777777" w:rsidTr="000C0AFE">
        <w:tc>
          <w:tcPr>
            <w:tcW w:w="7486" w:type="dxa"/>
            <w:shd w:val="clear" w:color="auto" w:fill="auto"/>
            <w:noWrap/>
            <w:vAlign w:val="bottom"/>
          </w:tcPr>
          <w:p w14:paraId="5EEAF3D6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Адрес котельной (если отличается от адреса предприятия)</w:t>
            </w:r>
          </w:p>
        </w:tc>
        <w:tc>
          <w:tcPr>
            <w:tcW w:w="3062" w:type="dxa"/>
            <w:gridSpan w:val="2"/>
            <w:shd w:val="clear" w:color="auto" w:fill="auto"/>
            <w:noWrap/>
            <w:vAlign w:val="bottom"/>
          </w:tcPr>
          <w:p w14:paraId="76994BFB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Г. </w:t>
            </w:r>
            <w:r w:rsidRPr="00504220">
              <w:rPr>
                <w:sz w:val="28"/>
                <w:szCs w:val="28"/>
                <w:lang w:eastAsia="ru-RU"/>
              </w:rPr>
              <w:t>Болохово, ул. Ленина, д.37</w:t>
            </w:r>
          </w:p>
        </w:tc>
      </w:tr>
      <w:tr w:rsidR="00D10752" w14:paraId="618FB531" w14:textId="77777777" w:rsidTr="00767921">
        <w:tc>
          <w:tcPr>
            <w:tcW w:w="10548" w:type="dxa"/>
            <w:gridSpan w:val="3"/>
            <w:shd w:val="clear" w:color="auto" w:fill="auto"/>
            <w:noWrap/>
            <w:vAlign w:val="bottom"/>
          </w:tcPr>
          <w:p w14:paraId="3BDE7DDF" w14:textId="77777777" w:rsidR="00504220" w:rsidRPr="000C0AFE" w:rsidRDefault="000D2D2D" w:rsidP="000C0AFE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C0AFE">
              <w:rPr>
                <w:b/>
                <w:bCs/>
                <w:sz w:val="28"/>
                <w:szCs w:val="28"/>
                <w:lang w:eastAsia="ru-RU"/>
              </w:rPr>
              <w:t>Тепловая мощность:</w:t>
            </w:r>
          </w:p>
        </w:tc>
      </w:tr>
      <w:tr w:rsidR="00D10752" w14:paraId="43B2A4BB" w14:textId="77777777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14:paraId="61270931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установленная, Гкал/ч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14:paraId="31988853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0,245 Гкал/ч</w:t>
            </w:r>
          </w:p>
        </w:tc>
      </w:tr>
      <w:tr w:rsidR="00D10752" w14:paraId="184FB1AD" w14:textId="77777777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14:paraId="376665D6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фактическая, Гкал/</w:t>
            </w:r>
            <w:r w:rsidR="00D4098C" w:rsidRPr="00504220">
              <w:rPr>
                <w:sz w:val="28"/>
                <w:szCs w:val="28"/>
                <w:lang w:eastAsia="ru-RU"/>
              </w:rPr>
              <w:t>ч (</w:t>
            </w:r>
            <w:r w:rsidRPr="00504220">
              <w:rPr>
                <w:sz w:val="28"/>
                <w:szCs w:val="28"/>
                <w:lang w:eastAsia="ru-RU"/>
              </w:rPr>
              <w:t>по результатам последних РНИ)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14:paraId="6E5D9CA7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  255,8 Гкал/ч</w:t>
            </w:r>
          </w:p>
        </w:tc>
      </w:tr>
      <w:tr w:rsidR="00D10752" w14:paraId="2EC8589A" w14:textId="77777777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14:paraId="445FE8D4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Тип присоединения систем ГВС (открытая, закрытая, отсутствует)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14:paraId="2E73E296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14:paraId="61469C15" w14:textId="77777777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14:paraId="56FBEA0E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Присоединенная (договорная) тепловая</w:t>
            </w:r>
            <w:r w:rsidR="00AF431E" w:rsidRPr="00504220">
              <w:rPr>
                <w:bCs/>
                <w:sz w:val="28"/>
                <w:szCs w:val="28"/>
                <w:lang w:eastAsia="ru-RU"/>
              </w:rPr>
              <w:t xml:space="preserve"> нагрузка (теплоноситель – горячая вода), </w:t>
            </w:r>
            <w:r w:rsidR="00AF431E" w:rsidRPr="00504220">
              <w:rPr>
                <w:sz w:val="28"/>
                <w:szCs w:val="28"/>
                <w:lang w:eastAsia="ru-RU"/>
              </w:rPr>
              <w:t>Гкал/ч, в том числе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14:paraId="194EFA53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  <w:p w14:paraId="05E5F076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4A2B91C1" w14:textId="77777777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14:paraId="6CDEBAD3" w14:textId="77777777"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14:paraId="37B231C1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106,933 тыс. м</w:t>
            </w:r>
            <w:r w:rsidRPr="00504220">
              <w:rPr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D10752" w14:paraId="2E2CB71F" w14:textId="77777777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14:paraId="04836E63" w14:textId="77777777"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14:paraId="412E7434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68F29F9A" w14:textId="77777777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14:paraId="0479FE00" w14:textId="77777777"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14:paraId="57120264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62652E35" w14:textId="77777777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14:paraId="3EE1B8A7" w14:textId="77777777"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14:paraId="7475B31C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123C800C" w14:textId="77777777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14:paraId="5EAA9CF7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Перечень присоединенных потребителей с указанием типа </w:t>
            </w:r>
            <w:r w:rsidRPr="00504220">
              <w:rPr>
                <w:bCs/>
                <w:sz w:val="28"/>
                <w:szCs w:val="28"/>
                <w:lang w:eastAsia="ru-RU"/>
              </w:rPr>
              <w:t>(жилищно-коммунальный сектор, промышленные и т.д.)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14:paraId="52549748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42EC516B" w14:textId="77777777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14:paraId="36090C80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Присоединенная (договорная) тепловая</w:t>
            </w:r>
            <w:r w:rsidR="00AF431E" w:rsidRPr="00504220">
              <w:rPr>
                <w:bCs/>
                <w:sz w:val="28"/>
                <w:szCs w:val="28"/>
                <w:lang w:eastAsia="ru-RU"/>
              </w:rPr>
              <w:t xml:space="preserve"> нагрузка (теплоноситель – пар), </w:t>
            </w:r>
            <w:r w:rsidR="00AF431E" w:rsidRPr="00504220">
              <w:rPr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14:paraId="14315090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04882150" w14:textId="77777777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14:paraId="7EFC5D0B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Присоединенная (договорная) тепловая</w:t>
            </w:r>
            <w:r w:rsidR="00AF431E" w:rsidRPr="00504220">
              <w:rPr>
                <w:bCs/>
                <w:sz w:val="28"/>
                <w:szCs w:val="28"/>
                <w:lang w:eastAsia="ru-RU"/>
              </w:rPr>
              <w:t xml:space="preserve"> нагрузка (теплоноситель – пар), </w:t>
            </w:r>
            <w:r w:rsidR="00AF431E" w:rsidRPr="00504220">
              <w:rPr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14:paraId="328A73C5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7249EDEA" w14:textId="77777777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14:paraId="7572BE3F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Тепловые потери в сетях через </w:t>
            </w:r>
            <w:r w:rsidRPr="00504220">
              <w:rPr>
                <w:sz w:val="28"/>
                <w:szCs w:val="28"/>
                <w:lang w:eastAsia="ru-RU"/>
              </w:rPr>
              <w:t>теплоизоляцию, в % или Гкал/ч: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14:paraId="4DF95BF7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62248E1A" w14:textId="77777777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14:paraId="19392C63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нормативные (утвержденные);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14:paraId="4168878A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1%</w:t>
            </w:r>
          </w:p>
        </w:tc>
      </w:tr>
      <w:tr w:rsidR="00D10752" w14:paraId="4C914548" w14:textId="77777777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14:paraId="2F6C5489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фактические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14:paraId="69F3E47B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1,3%</w:t>
            </w:r>
          </w:p>
        </w:tc>
      </w:tr>
      <w:tr w:rsidR="00D10752" w14:paraId="7FE7E898" w14:textId="77777777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14:paraId="7C1BCBFF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Протяженность тепловых сетей в двухтрубном исчислении, м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14:paraId="516DE49B" w14:textId="77777777" w:rsidR="00504220" w:rsidRPr="00504220" w:rsidRDefault="000D2D2D" w:rsidP="00767921">
            <w:pPr>
              <w:suppressAutoHyphens w:val="0"/>
              <w:ind w:right="334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1640</w:t>
            </w:r>
          </w:p>
        </w:tc>
      </w:tr>
      <w:tr w:rsidR="00D10752" w14:paraId="362E55A3" w14:textId="77777777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14:paraId="7ED30AB2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Средний диаметр тепловых сетей, мм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14:paraId="014E5C0F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89</w:t>
            </w:r>
          </w:p>
        </w:tc>
      </w:tr>
      <w:tr w:rsidR="00D10752" w14:paraId="6156314C" w14:textId="77777777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14:paraId="2A980BCF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Материальная характеристика тепловых сетей, м</w:t>
            </w:r>
            <w:r w:rsidRPr="00504220"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14:paraId="2609CEFB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28AF81B2" w14:textId="77777777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14:paraId="42AE20B4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Структура себестоимости выработки </w:t>
            </w:r>
            <w:r w:rsidR="00D4098C" w:rsidRPr="00504220">
              <w:rPr>
                <w:sz w:val="28"/>
                <w:szCs w:val="28"/>
                <w:lang w:eastAsia="ru-RU"/>
              </w:rPr>
              <w:t>единицы тепловой энергии в</w:t>
            </w:r>
            <w:r w:rsidRPr="00504220">
              <w:rPr>
                <w:sz w:val="28"/>
                <w:szCs w:val="28"/>
                <w:lang w:eastAsia="ru-RU"/>
              </w:rPr>
              <w:t xml:space="preserve"> 2009-2012 гг., руб./Гкал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14:paraId="2D29690A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33F5B4AF" w14:textId="77777777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14:paraId="700F5411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Планы по развитию котельной (реконструкция, ликвидация, модернизация, …), в том числе ожидаемый объем производства продукции по видам производимой продукции с </w:t>
            </w:r>
            <w:r w:rsidRPr="00504220">
              <w:rPr>
                <w:sz w:val="28"/>
                <w:szCs w:val="28"/>
                <w:lang w:eastAsia="ru-RU"/>
              </w:rPr>
              <w:t>целью определения объема прироста потребления теплоты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14:paraId="1718F82E" w14:textId="77777777" w:rsidR="00504220" w:rsidRPr="00504220" w:rsidRDefault="000D2D2D" w:rsidP="001E4656">
            <w:pPr>
              <w:suppressAutoHyphens w:val="0"/>
              <w:spacing w:after="24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Реконструкция 106,933</w:t>
            </w:r>
          </w:p>
        </w:tc>
      </w:tr>
      <w:tr w:rsidR="00D10752" w14:paraId="0911F8C8" w14:textId="77777777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14:paraId="74216B59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Удельные расходы тепловой энергии для обеспечения технологических процессов, пар кг/тонну, х/б продукции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14:paraId="41202400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166,88кг.у.т./Гкал</w:t>
            </w:r>
          </w:p>
        </w:tc>
      </w:tr>
    </w:tbl>
    <w:p w14:paraId="1181CFE6" w14:textId="77777777" w:rsidR="00504220" w:rsidRPr="000C0AFE" w:rsidRDefault="000D2D2D" w:rsidP="000C0AFE">
      <w:pPr>
        <w:suppressAutoHyphens w:val="0"/>
        <w:jc w:val="center"/>
        <w:rPr>
          <w:b/>
          <w:sz w:val="28"/>
          <w:szCs w:val="28"/>
          <w:lang w:eastAsia="ru-RU"/>
        </w:rPr>
      </w:pPr>
      <w:r w:rsidRPr="000C0AFE">
        <w:rPr>
          <w:b/>
          <w:sz w:val="28"/>
          <w:szCs w:val="28"/>
          <w:lang w:eastAsia="ru-RU"/>
        </w:rPr>
        <w:t>По каждому котлу:</w:t>
      </w: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3"/>
        <w:gridCol w:w="2582"/>
        <w:gridCol w:w="2410"/>
      </w:tblGrid>
      <w:tr w:rsidR="00D10752" w14:paraId="4DB12043" w14:textId="77777777" w:rsidTr="00767921">
        <w:trPr>
          <w:trHeight w:val="300"/>
        </w:trPr>
        <w:tc>
          <w:tcPr>
            <w:tcW w:w="5613" w:type="dxa"/>
            <w:shd w:val="clear" w:color="auto" w:fill="auto"/>
            <w:vAlign w:val="center"/>
          </w:tcPr>
          <w:p w14:paraId="3C1169B8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Тип (марка) котла, завод-изготовитель </w:t>
            </w:r>
          </w:p>
        </w:tc>
        <w:tc>
          <w:tcPr>
            <w:tcW w:w="2582" w:type="dxa"/>
          </w:tcPr>
          <w:p w14:paraId="03119668" w14:textId="77777777" w:rsidR="000C0AFE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Гидроник-280 ЗАО «Гидронмаш» </w:t>
            </w:r>
          </w:p>
          <w:p w14:paraId="54C3D019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2410" w:type="dxa"/>
          </w:tcPr>
          <w:p w14:paraId="77133163" w14:textId="77777777" w:rsidR="000C0AFE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Гидроник-280 ЗАО «Гидронмаш» </w:t>
            </w:r>
          </w:p>
          <w:p w14:paraId="365A9FCC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г. Москва</w:t>
            </w:r>
          </w:p>
        </w:tc>
      </w:tr>
      <w:tr w:rsidR="00D10752" w14:paraId="649A83C2" w14:textId="77777777" w:rsidTr="00767921">
        <w:trPr>
          <w:trHeight w:val="395"/>
        </w:trPr>
        <w:tc>
          <w:tcPr>
            <w:tcW w:w="5613" w:type="dxa"/>
            <w:shd w:val="clear" w:color="auto" w:fill="auto"/>
            <w:vAlign w:val="center"/>
          </w:tcPr>
          <w:p w14:paraId="1F2F8B4D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Год ввода</w:t>
            </w:r>
          </w:p>
        </w:tc>
        <w:tc>
          <w:tcPr>
            <w:tcW w:w="2582" w:type="dxa"/>
          </w:tcPr>
          <w:p w14:paraId="7DFFBE18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2410" w:type="dxa"/>
          </w:tcPr>
          <w:p w14:paraId="572C969A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2002</w:t>
            </w:r>
          </w:p>
        </w:tc>
      </w:tr>
      <w:tr w:rsidR="00D10752" w14:paraId="627162DF" w14:textId="77777777" w:rsidTr="00767921">
        <w:trPr>
          <w:trHeight w:val="300"/>
        </w:trPr>
        <w:tc>
          <w:tcPr>
            <w:tcW w:w="5613" w:type="dxa"/>
            <w:shd w:val="clear" w:color="auto" w:fill="auto"/>
            <w:vAlign w:val="center"/>
          </w:tcPr>
          <w:p w14:paraId="16BDA64F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2582" w:type="dxa"/>
          </w:tcPr>
          <w:p w14:paraId="04A1EFB5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280</w:t>
            </w:r>
          </w:p>
        </w:tc>
        <w:tc>
          <w:tcPr>
            <w:tcW w:w="2410" w:type="dxa"/>
          </w:tcPr>
          <w:p w14:paraId="53759F69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285</w:t>
            </w:r>
          </w:p>
        </w:tc>
      </w:tr>
      <w:tr w:rsidR="00D10752" w14:paraId="421A6524" w14:textId="77777777" w:rsidTr="00767921">
        <w:trPr>
          <w:trHeight w:val="300"/>
        </w:trPr>
        <w:tc>
          <w:tcPr>
            <w:tcW w:w="5613" w:type="dxa"/>
            <w:shd w:val="clear" w:color="auto" w:fill="auto"/>
            <w:vAlign w:val="center"/>
          </w:tcPr>
          <w:p w14:paraId="32EAFC26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Возраст на 01.01.2012, лет</w:t>
            </w:r>
          </w:p>
        </w:tc>
        <w:tc>
          <w:tcPr>
            <w:tcW w:w="2582" w:type="dxa"/>
          </w:tcPr>
          <w:p w14:paraId="7BD8104C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</w:tcPr>
          <w:p w14:paraId="2AF6334A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D10752" w14:paraId="7DEAD838" w14:textId="77777777" w:rsidTr="00767921">
        <w:trPr>
          <w:trHeight w:val="315"/>
        </w:trPr>
        <w:tc>
          <w:tcPr>
            <w:tcW w:w="5613" w:type="dxa"/>
            <w:shd w:val="clear" w:color="auto" w:fill="auto"/>
            <w:vAlign w:val="center"/>
          </w:tcPr>
          <w:p w14:paraId="09A6E5F5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Год последней реконструкции или </w:t>
            </w:r>
            <w:r w:rsidRPr="00504220">
              <w:rPr>
                <w:bCs/>
                <w:sz w:val="28"/>
                <w:szCs w:val="28"/>
                <w:lang w:eastAsia="ru-RU"/>
              </w:rPr>
              <w:lastRenderedPageBreak/>
              <w:t>модернизации</w:t>
            </w:r>
          </w:p>
        </w:tc>
        <w:tc>
          <w:tcPr>
            <w:tcW w:w="2582" w:type="dxa"/>
          </w:tcPr>
          <w:p w14:paraId="62D08D3E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410" w:type="dxa"/>
          </w:tcPr>
          <w:p w14:paraId="75C767ED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D10752" w14:paraId="33994401" w14:textId="77777777" w:rsidTr="00767921">
        <w:tc>
          <w:tcPr>
            <w:tcW w:w="5613" w:type="dxa"/>
            <w:shd w:val="clear" w:color="auto" w:fill="auto"/>
            <w:vAlign w:val="center"/>
          </w:tcPr>
          <w:p w14:paraId="3575D68E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Топливо:  </w:t>
            </w:r>
          </w:p>
        </w:tc>
        <w:tc>
          <w:tcPr>
            <w:tcW w:w="2582" w:type="dxa"/>
          </w:tcPr>
          <w:p w14:paraId="04B4C2F5" w14:textId="77777777"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14:paraId="25A7DB6A" w14:textId="77777777"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53D92F32" w14:textId="77777777" w:rsidTr="00767921">
        <w:tc>
          <w:tcPr>
            <w:tcW w:w="5613" w:type="dxa"/>
            <w:shd w:val="clear" w:color="auto" w:fill="auto"/>
            <w:vAlign w:val="center"/>
          </w:tcPr>
          <w:p w14:paraId="19D2B3AE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основное газ</w:t>
            </w:r>
          </w:p>
        </w:tc>
        <w:tc>
          <w:tcPr>
            <w:tcW w:w="2582" w:type="dxa"/>
          </w:tcPr>
          <w:p w14:paraId="4343E178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Газ природный</w:t>
            </w:r>
          </w:p>
        </w:tc>
        <w:tc>
          <w:tcPr>
            <w:tcW w:w="2410" w:type="dxa"/>
          </w:tcPr>
          <w:p w14:paraId="1E2D8878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Газ природный</w:t>
            </w:r>
          </w:p>
        </w:tc>
      </w:tr>
      <w:tr w:rsidR="00D10752" w14:paraId="1543A03F" w14:textId="77777777" w:rsidTr="00767921">
        <w:tc>
          <w:tcPr>
            <w:tcW w:w="5613" w:type="dxa"/>
            <w:shd w:val="clear" w:color="auto" w:fill="auto"/>
            <w:vAlign w:val="center"/>
          </w:tcPr>
          <w:p w14:paraId="4DF47591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4992" w:type="dxa"/>
            <w:gridSpan w:val="2"/>
          </w:tcPr>
          <w:p w14:paraId="364F24CD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426,018</w:t>
            </w:r>
          </w:p>
        </w:tc>
      </w:tr>
      <w:tr w:rsidR="00D10752" w14:paraId="0D952120" w14:textId="77777777" w:rsidTr="00767921">
        <w:tc>
          <w:tcPr>
            <w:tcW w:w="5613" w:type="dxa"/>
            <w:shd w:val="clear" w:color="auto" w:fill="auto"/>
            <w:vAlign w:val="center"/>
          </w:tcPr>
          <w:p w14:paraId="5E674735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582" w:type="dxa"/>
          </w:tcPr>
          <w:p w14:paraId="3B23B08B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10" w:type="dxa"/>
          </w:tcPr>
          <w:p w14:paraId="63389ABD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D10752" w14:paraId="2E552730" w14:textId="77777777" w:rsidTr="00767921">
        <w:tc>
          <w:tcPr>
            <w:tcW w:w="5613" w:type="dxa"/>
            <w:shd w:val="clear" w:color="auto" w:fill="auto"/>
            <w:vAlign w:val="center"/>
          </w:tcPr>
          <w:p w14:paraId="2D2481A6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резервное</w:t>
            </w:r>
          </w:p>
        </w:tc>
        <w:tc>
          <w:tcPr>
            <w:tcW w:w="2582" w:type="dxa"/>
          </w:tcPr>
          <w:p w14:paraId="6C8E798B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10" w:type="dxa"/>
          </w:tcPr>
          <w:p w14:paraId="30D9CB33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40633538" w14:textId="77777777" w:rsidTr="00767921">
        <w:tc>
          <w:tcPr>
            <w:tcW w:w="5613" w:type="dxa"/>
            <w:shd w:val="clear" w:color="auto" w:fill="auto"/>
            <w:vAlign w:val="center"/>
          </w:tcPr>
          <w:p w14:paraId="13CD371B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582" w:type="dxa"/>
          </w:tcPr>
          <w:p w14:paraId="42C7B20B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10" w:type="dxa"/>
          </w:tcPr>
          <w:p w14:paraId="0206226C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4822F4E4" w14:textId="77777777" w:rsidTr="00767921">
        <w:tc>
          <w:tcPr>
            <w:tcW w:w="5613" w:type="dxa"/>
            <w:shd w:val="clear" w:color="auto" w:fill="auto"/>
            <w:vAlign w:val="center"/>
          </w:tcPr>
          <w:p w14:paraId="38FD70BA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582" w:type="dxa"/>
          </w:tcPr>
          <w:p w14:paraId="6DDA4FB5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10" w:type="dxa"/>
          </w:tcPr>
          <w:p w14:paraId="6B30BF2C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6C7963CD" w14:textId="77777777" w:rsidTr="00767921">
        <w:tc>
          <w:tcPr>
            <w:tcW w:w="5613" w:type="dxa"/>
            <w:shd w:val="clear" w:color="auto" w:fill="auto"/>
            <w:vAlign w:val="center"/>
          </w:tcPr>
          <w:p w14:paraId="0019BD0D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аварийное</w:t>
            </w:r>
          </w:p>
        </w:tc>
        <w:tc>
          <w:tcPr>
            <w:tcW w:w="2582" w:type="dxa"/>
          </w:tcPr>
          <w:p w14:paraId="7676569D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10" w:type="dxa"/>
          </w:tcPr>
          <w:p w14:paraId="34E5BC66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59C64BD3" w14:textId="77777777" w:rsidTr="00767921">
        <w:tc>
          <w:tcPr>
            <w:tcW w:w="5613" w:type="dxa"/>
            <w:shd w:val="clear" w:color="auto" w:fill="auto"/>
            <w:vAlign w:val="center"/>
          </w:tcPr>
          <w:p w14:paraId="07F6AC02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582" w:type="dxa"/>
          </w:tcPr>
          <w:p w14:paraId="1D317802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10" w:type="dxa"/>
          </w:tcPr>
          <w:p w14:paraId="0DD5AFCF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450C60D3" w14:textId="77777777" w:rsidTr="00767921">
        <w:tc>
          <w:tcPr>
            <w:tcW w:w="5613" w:type="dxa"/>
            <w:shd w:val="clear" w:color="auto" w:fill="auto"/>
            <w:vAlign w:val="center"/>
          </w:tcPr>
          <w:p w14:paraId="2757BD43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582" w:type="dxa"/>
          </w:tcPr>
          <w:p w14:paraId="6C04847C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10" w:type="dxa"/>
          </w:tcPr>
          <w:p w14:paraId="045B7E63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</w:tbl>
    <w:p w14:paraId="06EB55B9" w14:textId="77777777" w:rsidR="00504220" w:rsidRPr="00504220" w:rsidRDefault="00504220" w:rsidP="00504220">
      <w:pPr>
        <w:suppressAutoHyphens w:val="0"/>
        <w:jc w:val="center"/>
        <w:rPr>
          <w:sz w:val="28"/>
          <w:szCs w:val="28"/>
          <w:lang w:eastAsia="ru-RU"/>
        </w:rPr>
      </w:pPr>
    </w:p>
    <w:p w14:paraId="0D44503C" w14:textId="77777777" w:rsidR="000C0AFE" w:rsidRDefault="000D2D2D" w:rsidP="000C0AFE">
      <w:pPr>
        <w:suppressAutoHyphens w:val="0"/>
        <w:jc w:val="center"/>
        <w:rPr>
          <w:b/>
          <w:sz w:val="28"/>
          <w:szCs w:val="28"/>
          <w:u w:val="single"/>
          <w:lang w:eastAsia="ru-RU"/>
        </w:rPr>
      </w:pPr>
      <w:r w:rsidRPr="00E241BB">
        <w:rPr>
          <w:b/>
          <w:sz w:val="28"/>
          <w:szCs w:val="28"/>
          <w:lang w:eastAsia="ru-RU"/>
        </w:rPr>
        <w:t xml:space="preserve">Котельная: </w:t>
      </w:r>
      <w:r w:rsidRPr="00E241BB">
        <w:rPr>
          <w:b/>
          <w:sz w:val="28"/>
          <w:szCs w:val="28"/>
          <w:u w:val="single"/>
          <w:lang w:eastAsia="ru-RU"/>
        </w:rPr>
        <w:t>ООО «СМТ Продукт»</w:t>
      </w:r>
      <w:r w:rsidR="00C13BD8">
        <w:rPr>
          <w:b/>
          <w:sz w:val="28"/>
          <w:szCs w:val="28"/>
          <w:u w:val="single"/>
          <w:lang w:eastAsia="ru-RU"/>
        </w:rPr>
        <w:t xml:space="preserve"> </w:t>
      </w:r>
    </w:p>
    <w:p w14:paraId="10C6BFDA" w14:textId="77777777" w:rsidR="00C13BD8" w:rsidRPr="000C0AFE" w:rsidRDefault="00C13BD8" w:rsidP="000C0AFE">
      <w:pPr>
        <w:suppressAutoHyphens w:val="0"/>
        <w:jc w:val="center"/>
        <w:rPr>
          <w:b/>
          <w:sz w:val="28"/>
          <w:szCs w:val="28"/>
          <w:u w:val="single"/>
          <w:lang w:eastAsia="ru-RU"/>
        </w:rPr>
      </w:pP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3"/>
        <w:gridCol w:w="2552"/>
      </w:tblGrid>
      <w:tr w:rsidR="00D10752" w14:paraId="4715BE1D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33BACE8F" w14:textId="77777777" w:rsidR="00504220" w:rsidRPr="000C0AFE" w:rsidRDefault="000D2D2D" w:rsidP="000C0AFE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C0AFE">
              <w:rPr>
                <w:b/>
                <w:bCs/>
                <w:sz w:val="28"/>
                <w:szCs w:val="28"/>
                <w:lang w:eastAsia="ru-RU"/>
              </w:rPr>
              <w:t>Наименование предприятия (организации)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20931EEA" w14:textId="77777777" w:rsidR="00504220" w:rsidRPr="000C0AFE" w:rsidRDefault="000D2D2D" w:rsidP="000C0AFE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0C0AFE">
              <w:rPr>
                <w:b/>
                <w:sz w:val="28"/>
                <w:szCs w:val="28"/>
                <w:lang w:eastAsia="ru-RU"/>
              </w:rPr>
              <w:t xml:space="preserve">ООО </w:t>
            </w:r>
            <w:r w:rsidR="0094783C">
              <w:rPr>
                <w:b/>
                <w:sz w:val="28"/>
                <w:szCs w:val="28"/>
                <w:lang w:eastAsia="ru-RU"/>
              </w:rPr>
              <w:t>«</w:t>
            </w:r>
            <w:r w:rsidRPr="000C0AFE">
              <w:rPr>
                <w:b/>
                <w:sz w:val="28"/>
                <w:szCs w:val="28"/>
                <w:lang w:eastAsia="ru-RU"/>
              </w:rPr>
              <w:t>СМТ Продукт</w:t>
            </w:r>
            <w:r w:rsidR="0094783C">
              <w:rPr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D10752" w14:paraId="5B188525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282B46D6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Адрес </w:t>
            </w:r>
            <w:r w:rsidRPr="00504220">
              <w:rPr>
                <w:bCs/>
                <w:sz w:val="28"/>
                <w:szCs w:val="28"/>
                <w:lang w:eastAsia="ru-RU"/>
              </w:rPr>
              <w:t>предприятия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1F495397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301280 Тульская обл., Киреевский р-н, г. Болохово, ул. Соловцова, д.7 </w:t>
            </w:r>
          </w:p>
        </w:tc>
      </w:tr>
      <w:tr w:rsidR="00D10752" w14:paraId="111E16D3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56B8CC9C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Наименование теплоисточника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0A8E534B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Собственная котельная АБК</w:t>
            </w:r>
          </w:p>
        </w:tc>
      </w:tr>
      <w:tr w:rsidR="00D10752" w14:paraId="403377C8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4A5E676E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Адрес котельной (если отличается от адреса предприятия)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22B2CB71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Г. Болохово, ул. Ленина, д.37</w:t>
            </w:r>
          </w:p>
        </w:tc>
      </w:tr>
      <w:tr w:rsidR="00D10752" w14:paraId="0396A467" w14:textId="77777777" w:rsidTr="00767921">
        <w:tc>
          <w:tcPr>
            <w:tcW w:w="10605" w:type="dxa"/>
            <w:gridSpan w:val="2"/>
            <w:shd w:val="clear" w:color="auto" w:fill="auto"/>
            <w:noWrap/>
            <w:vAlign w:val="bottom"/>
          </w:tcPr>
          <w:p w14:paraId="1187034F" w14:textId="77777777" w:rsidR="000C0AFE" w:rsidRPr="000C0AFE" w:rsidRDefault="000D2D2D" w:rsidP="000C0AFE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C0AFE">
              <w:rPr>
                <w:b/>
                <w:bCs/>
                <w:sz w:val="28"/>
                <w:szCs w:val="28"/>
                <w:lang w:eastAsia="ru-RU"/>
              </w:rPr>
              <w:t>Тепловая мощность:</w:t>
            </w:r>
          </w:p>
        </w:tc>
      </w:tr>
      <w:tr w:rsidR="00D10752" w14:paraId="17F20233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452DA775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- </w:t>
            </w:r>
            <w:r w:rsidRPr="00504220">
              <w:rPr>
                <w:sz w:val="28"/>
                <w:szCs w:val="28"/>
                <w:lang w:eastAsia="ru-RU"/>
              </w:rPr>
              <w:t>установленная, Гкал/ч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037E1B82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21100 Гкал/ч</w:t>
            </w:r>
          </w:p>
        </w:tc>
      </w:tr>
      <w:tr w:rsidR="00D10752" w14:paraId="2D5A9C49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3A4B2C4E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фактическая, Гкал/</w:t>
            </w:r>
            <w:r w:rsidR="00D4098C" w:rsidRPr="00504220">
              <w:rPr>
                <w:sz w:val="28"/>
                <w:szCs w:val="28"/>
                <w:lang w:eastAsia="ru-RU"/>
              </w:rPr>
              <w:t>ч (</w:t>
            </w:r>
            <w:r w:rsidRPr="00504220">
              <w:rPr>
                <w:sz w:val="28"/>
                <w:szCs w:val="28"/>
                <w:lang w:eastAsia="ru-RU"/>
              </w:rPr>
              <w:t>по результатам последних РНИ)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70EF74A4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  19100 Гкал/ч</w:t>
            </w:r>
          </w:p>
        </w:tc>
      </w:tr>
      <w:tr w:rsidR="00D10752" w14:paraId="37F81818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082A54CB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Тип присоединения систем ГВС (открытая, закрытая, отсутствует)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5B03B308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619F1208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43C1108F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Присоединенная (договорная) тепловая</w:t>
            </w:r>
            <w:r w:rsidR="00AF431E" w:rsidRPr="00504220">
              <w:rPr>
                <w:bCs/>
                <w:sz w:val="28"/>
                <w:szCs w:val="28"/>
                <w:lang w:eastAsia="ru-RU"/>
              </w:rPr>
              <w:t xml:space="preserve"> нагрузка (теплоноситель – горячая вода), </w:t>
            </w:r>
            <w:r w:rsidR="00AF431E" w:rsidRPr="00504220">
              <w:rPr>
                <w:sz w:val="28"/>
                <w:szCs w:val="28"/>
                <w:lang w:eastAsia="ru-RU"/>
              </w:rPr>
              <w:t>Гкал/ч, в том числе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60A50E7F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  <w:p w14:paraId="372A0218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776EEA9C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2E83A967" w14:textId="77777777"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0C06AEDC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702EBB7A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752B67D1" w14:textId="77777777"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1D3AB497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7BAD65C6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4BDB211E" w14:textId="77777777"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30926805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47BB7EE7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46265497" w14:textId="77777777"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478801D7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337831AB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7F005009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Перечень присоединенных потребителей с указанием типа (жилищно-коммунальный сектор, промышленные и т.д.)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4A0B6D98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61DBFF2E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2516319C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Присоединенная (договорная) тепловая</w:t>
            </w:r>
            <w:r w:rsidR="00AF431E" w:rsidRPr="00504220">
              <w:rPr>
                <w:bCs/>
                <w:sz w:val="28"/>
                <w:szCs w:val="28"/>
                <w:lang w:eastAsia="ru-RU"/>
              </w:rPr>
              <w:t xml:space="preserve"> нагрузка (теплоноситель – пар), </w:t>
            </w:r>
            <w:r w:rsidR="00AF431E" w:rsidRPr="00504220">
              <w:rPr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5F79E1E5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2673D26A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4FD9849E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lastRenderedPageBreak/>
              <w:t>Присоединенная (договорная) тепловая</w:t>
            </w:r>
            <w:r w:rsidR="00AF431E" w:rsidRPr="00504220">
              <w:rPr>
                <w:bCs/>
                <w:sz w:val="28"/>
                <w:szCs w:val="28"/>
                <w:lang w:eastAsia="ru-RU"/>
              </w:rPr>
              <w:t xml:space="preserve"> нагрузка (теплоноситель – пар), </w:t>
            </w:r>
            <w:r w:rsidR="00AF431E" w:rsidRPr="00504220">
              <w:rPr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66C1735E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630720C1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445BEA40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Тепловые потери в сетях через теплоизоляцию, в % или Гкал/ч: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15366681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16E92F7D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2380674E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нормативные (утвержденные);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1007D0FD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5D223C36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0ACF7D05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фактические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54FBDB8B" w14:textId="77777777"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14:paraId="4C2CEB3D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056CBFDC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Протяженность </w:t>
            </w:r>
            <w:r w:rsidRPr="00504220">
              <w:rPr>
                <w:sz w:val="28"/>
                <w:szCs w:val="28"/>
                <w:lang w:eastAsia="ru-RU"/>
              </w:rPr>
              <w:t>тепловых сетей в двухтрубном исчислении, м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3808FF0A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140</w:t>
            </w:r>
          </w:p>
        </w:tc>
      </w:tr>
      <w:tr w:rsidR="00D10752" w14:paraId="4577A367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72495D5F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Средний диаметр тепловых сетей, мм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038FFA07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50</w:t>
            </w:r>
          </w:p>
        </w:tc>
      </w:tr>
      <w:tr w:rsidR="00D10752" w14:paraId="2EDEACBE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19C47D7D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Материальная характеристика тепловых сетей, м</w:t>
            </w:r>
            <w:r w:rsidRPr="00504220"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220EDA70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7E8B7E90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2F95B563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Структура себестоимости выработки </w:t>
            </w:r>
            <w:r w:rsidR="00D4098C" w:rsidRPr="00504220">
              <w:rPr>
                <w:sz w:val="28"/>
                <w:szCs w:val="28"/>
                <w:lang w:eastAsia="ru-RU"/>
              </w:rPr>
              <w:t>единицы тепловой</w:t>
            </w:r>
            <w:r w:rsidRPr="00504220">
              <w:rPr>
                <w:sz w:val="28"/>
                <w:szCs w:val="28"/>
                <w:lang w:eastAsia="ru-RU"/>
              </w:rPr>
              <w:t xml:space="preserve">  энергии  в 2009-2012 гг., руб./Гкал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1D5C71EE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7E5BE769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488368FA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Планы по развитию котельной </w:t>
            </w:r>
            <w:r w:rsidRPr="00504220">
              <w:rPr>
                <w:sz w:val="28"/>
                <w:szCs w:val="28"/>
                <w:lang w:eastAsia="ru-RU"/>
              </w:rPr>
              <w:t>(реконструкция, ликвидация, модернизация, …), в том числе ожидаемый объем производства продукции по видам производимой продукции с целью определения объема прироста потребления теплоты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745F12AA" w14:textId="77777777" w:rsidR="00504220" w:rsidRPr="00504220" w:rsidRDefault="000D2D2D" w:rsidP="001E4656">
            <w:pPr>
              <w:suppressAutoHyphens w:val="0"/>
              <w:spacing w:after="24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70CFD5CD" w14:textId="77777777" w:rsidTr="000C0AFE">
        <w:tc>
          <w:tcPr>
            <w:tcW w:w="8053" w:type="dxa"/>
            <w:shd w:val="clear" w:color="auto" w:fill="auto"/>
            <w:noWrap/>
            <w:vAlign w:val="bottom"/>
          </w:tcPr>
          <w:p w14:paraId="26C99777" w14:textId="77777777"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Удельные расходы тепловой энергии для обеспечения </w:t>
            </w:r>
            <w:r w:rsidRPr="00504220">
              <w:rPr>
                <w:sz w:val="28"/>
                <w:szCs w:val="28"/>
                <w:lang w:eastAsia="ru-RU"/>
              </w:rPr>
              <w:t>технологических процессов, пар кг/тонну, х/б продукции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1EC46E80" w14:textId="77777777"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</w:tbl>
    <w:p w14:paraId="704A073D" w14:textId="77777777" w:rsidR="000C0AFE" w:rsidRDefault="000C0AFE" w:rsidP="000C0AFE">
      <w:pPr>
        <w:suppressAutoHyphens w:val="0"/>
        <w:jc w:val="center"/>
        <w:rPr>
          <w:b/>
          <w:sz w:val="28"/>
          <w:szCs w:val="28"/>
          <w:lang w:eastAsia="ru-RU"/>
        </w:rPr>
      </w:pPr>
    </w:p>
    <w:p w14:paraId="6304B368" w14:textId="77777777" w:rsidR="00504220" w:rsidRPr="000C0AFE" w:rsidRDefault="000D2D2D" w:rsidP="000C0AFE">
      <w:pPr>
        <w:suppressAutoHyphens w:val="0"/>
        <w:jc w:val="center"/>
        <w:rPr>
          <w:b/>
          <w:sz w:val="28"/>
          <w:szCs w:val="28"/>
          <w:lang w:eastAsia="ru-RU"/>
        </w:rPr>
      </w:pPr>
      <w:r w:rsidRPr="000C0AFE">
        <w:rPr>
          <w:b/>
          <w:sz w:val="28"/>
          <w:szCs w:val="28"/>
          <w:lang w:eastAsia="ru-RU"/>
        </w:rPr>
        <w:t>По каждому котлу: ЗАО Гидронмаш Москва</w:t>
      </w: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5"/>
        <w:gridCol w:w="2410"/>
      </w:tblGrid>
      <w:tr w:rsidR="00D10752" w14:paraId="744BA541" w14:textId="77777777" w:rsidTr="00767921">
        <w:trPr>
          <w:trHeight w:val="300"/>
        </w:trPr>
        <w:tc>
          <w:tcPr>
            <w:tcW w:w="8195" w:type="dxa"/>
            <w:shd w:val="clear" w:color="auto" w:fill="auto"/>
            <w:vAlign w:val="center"/>
          </w:tcPr>
          <w:p w14:paraId="46638D8C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Тип (марка) котла, завод-изготовитель</w:t>
            </w:r>
          </w:p>
        </w:tc>
        <w:tc>
          <w:tcPr>
            <w:tcW w:w="2410" w:type="dxa"/>
          </w:tcPr>
          <w:p w14:paraId="743A1BDB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val="en-US" w:eastAsia="ru-RU"/>
              </w:rPr>
              <w:t>Beretta VR-12</w:t>
            </w:r>
          </w:p>
        </w:tc>
      </w:tr>
      <w:tr w:rsidR="00D10752" w14:paraId="0A24CD57" w14:textId="77777777" w:rsidTr="00767921">
        <w:trPr>
          <w:trHeight w:val="395"/>
        </w:trPr>
        <w:tc>
          <w:tcPr>
            <w:tcW w:w="8195" w:type="dxa"/>
            <w:shd w:val="clear" w:color="auto" w:fill="auto"/>
            <w:vAlign w:val="center"/>
          </w:tcPr>
          <w:p w14:paraId="150FA2D4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Год ввода</w:t>
            </w:r>
          </w:p>
        </w:tc>
        <w:tc>
          <w:tcPr>
            <w:tcW w:w="2410" w:type="dxa"/>
          </w:tcPr>
          <w:p w14:paraId="13E66E5E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val="en-US"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200</w:t>
            </w:r>
            <w:r w:rsidRPr="00504220">
              <w:rPr>
                <w:bCs/>
                <w:sz w:val="28"/>
                <w:szCs w:val="28"/>
                <w:lang w:val="en-US" w:eastAsia="ru-RU"/>
              </w:rPr>
              <w:t>2</w:t>
            </w:r>
          </w:p>
        </w:tc>
      </w:tr>
      <w:tr w:rsidR="00D10752" w14:paraId="0B074ED6" w14:textId="77777777" w:rsidTr="00767921">
        <w:trPr>
          <w:trHeight w:val="300"/>
        </w:trPr>
        <w:tc>
          <w:tcPr>
            <w:tcW w:w="8195" w:type="dxa"/>
            <w:shd w:val="clear" w:color="auto" w:fill="auto"/>
            <w:vAlign w:val="center"/>
          </w:tcPr>
          <w:p w14:paraId="40E63721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2410" w:type="dxa"/>
          </w:tcPr>
          <w:p w14:paraId="5ADDD37D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val="en-US" w:eastAsia="ru-RU"/>
              </w:rPr>
              <w:t>245</w:t>
            </w:r>
            <w:r w:rsidRPr="00504220">
              <w:rPr>
                <w:bCs/>
                <w:sz w:val="28"/>
                <w:szCs w:val="28"/>
                <w:lang w:eastAsia="ru-RU"/>
              </w:rPr>
              <w:t>кВт</w:t>
            </w:r>
          </w:p>
        </w:tc>
      </w:tr>
      <w:tr w:rsidR="00D10752" w14:paraId="0F111B24" w14:textId="77777777" w:rsidTr="00767921">
        <w:trPr>
          <w:trHeight w:val="300"/>
        </w:trPr>
        <w:tc>
          <w:tcPr>
            <w:tcW w:w="8195" w:type="dxa"/>
            <w:shd w:val="clear" w:color="auto" w:fill="auto"/>
            <w:vAlign w:val="center"/>
          </w:tcPr>
          <w:p w14:paraId="326814DA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Возраст на 01.01.2012, лет</w:t>
            </w:r>
          </w:p>
        </w:tc>
        <w:tc>
          <w:tcPr>
            <w:tcW w:w="2410" w:type="dxa"/>
          </w:tcPr>
          <w:p w14:paraId="5DF4B002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D10752" w14:paraId="29D610CD" w14:textId="77777777" w:rsidTr="00767921">
        <w:trPr>
          <w:trHeight w:val="315"/>
        </w:trPr>
        <w:tc>
          <w:tcPr>
            <w:tcW w:w="8195" w:type="dxa"/>
            <w:shd w:val="clear" w:color="auto" w:fill="auto"/>
            <w:vAlign w:val="center"/>
          </w:tcPr>
          <w:p w14:paraId="1E4AE276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Год </w:t>
            </w:r>
            <w:r w:rsidRPr="00504220">
              <w:rPr>
                <w:bCs/>
                <w:sz w:val="28"/>
                <w:szCs w:val="28"/>
                <w:lang w:eastAsia="ru-RU"/>
              </w:rPr>
              <w:t>последней реконструкции или модернизации</w:t>
            </w:r>
          </w:p>
        </w:tc>
        <w:tc>
          <w:tcPr>
            <w:tcW w:w="2410" w:type="dxa"/>
          </w:tcPr>
          <w:p w14:paraId="39DE8D0D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D10752" w14:paraId="201AD5D4" w14:textId="77777777" w:rsidTr="00767921">
        <w:tc>
          <w:tcPr>
            <w:tcW w:w="8195" w:type="dxa"/>
            <w:shd w:val="clear" w:color="auto" w:fill="auto"/>
            <w:vAlign w:val="center"/>
          </w:tcPr>
          <w:p w14:paraId="144F6397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Топливо:  </w:t>
            </w:r>
          </w:p>
        </w:tc>
        <w:tc>
          <w:tcPr>
            <w:tcW w:w="2410" w:type="dxa"/>
          </w:tcPr>
          <w:p w14:paraId="44AC4689" w14:textId="77777777"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68372A79" w14:textId="77777777" w:rsidTr="00767921">
        <w:tc>
          <w:tcPr>
            <w:tcW w:w="8195" w:type="dxa"/>
            <w:shd w:val="clear" w:color="auto" w:fill="auto"/>
            <w:vAlign w:val="center"/>
          </w:tcPr>
          <w:p w14:paraId="4089FA9C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- основное </w:t>
            </w:r>
          </w:p>
        </w:tc>
        <w:tc>
          <w:tcPr>
            <w:tcW w:w="2410" w:type="dxa"/>
          </w:tcPr>
          <w:p w14:paraId="08600F49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Природный газ </w:t>
            </w:r>
          </w:p>
        </w:tc>
      </w:tr>
      <w:tr w:rsidR="00D10752" w14:paraId="2AE65B4D" w14:textId="77777777" w:rsidTr="00767921">
        <w:tc>
          <w:tcPr>
            <w:tcW w:w="8195" w:type="dxa"/>
            <w:shd w:val="clear" w:color="auto" w:fill="auto"/>
            <w:vAlign w:val="center"/>
          </w:tcPr>
          <w:p w14:paraId="276564B0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 2010-2012г</w:t>
            </w:r>
          </w:p>
        </w:tc>
        <w:tc>
          <w:tcPr>
            <w:tcW w:w="2410" w:type="dxa"/>
          </w:tcPr>
          <w:p w14:paraId="77D469A8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659,71 тыс. м</w:t>
            </w:r>
            <w:r w:rsidRPr="00504220">
              <w:rPr>
                <w:bCs/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D10752" w14:paraId="43719F4F" w14:textId="77777777" w:rsidTr="00767921">
        <w:tc>
          <w:tcPr>
            <w:tcW w:w="8195" w:type="dxa"/>
            <w:shd w:val="clear" w:color="auto" w:fill="auto"/>
            <w:vAlign w:val="center"/>
          </w:tcPr>
          <w:p w14:paraId="624969D2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410" w:type="dxa"/>
          </w:tcPr>
          <w:p w14:paraId="356D76C1" w14:textId="77777777"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351CA2DF" w14:textId="77777777" w:rsidTr="00767921">
        <w:tc>
          <w:tcPr>
            <w:tcW w:w="8195" w:type="dxa"/>
            <w:shd w:val="clear" w:color="auto" w:fill="auto"/>
            <w:vAlign w:val="center"/>
          </w:tcPr>
          <w:p w14:paraId="78F96154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- </w:t>
            </w:r>
            <w:r w:rsidRPr="00504220">
              <w:rPr>
                <w:bCs/>
                <w:sz w:val="28"/>
                <w:szCs w:val="28"/>
                <w:lang w:eastAsia="ru-RU"/>
              </w:rPr>
              <w:t>резервное</w:t>
            </w:r>
          </w:p>
        </w:tc>
        <w:tc>
          <w:tcPr>
            <w:tcW w:w="2410" w:type="dxa"/>
          </w:tcPr>
          <w:p w14:paraId="1217C63C" w14:textId="77777777"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692C11B3" w14:textId="77777777" w:rsidTr="00767921">
        <w:tc>
          <w:tcPr>
            <w:tcW w:w="8195" w:type="dxa"/>
            <w:shd w:val="clear" w:color="auto" w:fill="auto"/>
            <w:vAlign w:val="center"/>
          </w:tcPr>
          <w:p w14:paraId="26A10BE5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410" w:type="dxa"/>
          </w:tcPr>
          <w:p w14:paraId="0B522397" w14:textId="77777777"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1111482м</w:t>
            </w:r>
            <w:r w:rsidRPr="00504220">
              <w:rPr>
                <w:bCs/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D10752" w14:paraId="38497D7F" w14:textId="77777777" w:rsidTr="00767921">
        <w:tc>
          <w:tcPr>
            <w:tcW w:w="8195" w:type="dxa"/>
            <w:shd w:val="clear" w:color="auto" w:fill="auto"/>
            <w:vAlign w:val="center"/>
          </w:tcPr>
          <w:p w14:paraId="5AAFE28F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410" w:type="dxa"/>
          </w:tcPr>
          <w:p w14:paraId="28935C52" w14:textId="77777777" w:rsidR="00504220" w:rsidRPr="00504220" w:rsidRDefault="00504220" w:rsidP="00767921">
            <w:pPr>
              <w:suppressAutoHyphens w:val="0"/>
              <w:ind w:left="-78" w:firstLine="78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376200C0" w14:textId="77777777" w:rsidTr="00767921">
        <w:tc>
          <w:tcPr>
            <w:tcW w:w="8195" w:type="dxa"/>
            <w:shd w:val="clear" w:color="auto" w:fill="auto"/>
            <w:vAlign w:val="center"/>
          </w:tcPr>
          <w:p w14:paraId="76604474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аварийное</w:t>
            </w:r>
          </w:p>
        </w:tc>
        <w:tc>
          <w:tcPr>
            <w:tcW w:w="2410" w:type="dxa"/>
          </w:tcPr>
          <w:p w14:paraId="662F15BE" w14:textId="77777777"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040889CC" w14:textId="77777777" w:rsidTr="00767921">
        <w:tc>
          <w:tcPr>
            <w:tcW w:w="8195" w:type="dxa"/>
            <w:shd w:val="clear" w:color="auto" w:fill="auto"/>
            <w:vAlign w:val="center"/>
          </w:tcPr>
          <w:p w14:paraId="45C3A0B7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410" w:type="dxa"/>
          </w:tcPr>
          <w:p w14:paraId="7CF95396" w14:textId="77777777"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2A498365" w14:textId="77777777" w:rsidTr="00767921">
        <w:tc>
          <w:tcPr>
            <w:tcW w:w="8195" w:type="dxa"/>
            <w:shd w:val="clear" w:color="auto" w:fill="auto"/>
            <w:vAlign w:val="center"/>
          </w:tcPr>
          <w:p w14:paraId="569B0497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410" w:type="dxa"/>
          </w:tcPr>
          <w:p w14:paraId="140BF883" w14:textId="77777777"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</w:tbl>
    <w:p w14:paraId="6142904F" w14:textId="77777777" w:rsidR="00504220" w:rsidRPr="00504220" w:rsidRDefault="00504220" w:rsidP="00504220">
      <w:pPr>
        <w:suppressAutoHyphens w:val="0"/>
        <w:jc w:val="center"/>
        <w:rPr>
          <w:sz w:val="28"/>
          <w:szCs w:val="28"/>
          <w:lang w:eastAsia="ru-RU"/>
        </w:rPr>
      </w:pPr>
    </w:p>
    <w:p w14:paraId="51A6FFA3" w14:textId="77777777" w:rsidR="000C0AFE" w:rsidRPr="00E241BB" w:rsidRDefault="000D2D2D" w:rsidP="000C0AFE">
      <w:pPr>
        <w:suppressAutoHyphens w:val="0"/>
        <w:jc w:val="center"/>
        <w:rPr>
          <w:b/>
          <w:sz w:val="28"/>
          <w:szCs w:val="28"/>
          <w:lang w:eastAsia="ru-RU"/>
        </w:rPr>
      </w:pPr>
      <w:r w:rsidRPr="00E241BB">
        <w:rPr>
          <w:b/>
          <w:sz w:val="28"/>
          <w:szCs w:val="28"/>
          <w:lang w:eastAsia="ru-RU"/>
        </w:rPr>
        <w:t>Котельная: школа №2</w:t>
      </w: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11"/>
        <w:gridCol w:w="2694"/>
      </w:tblGrid>
      <w:tr w:rsidR="00D10752" w14:paraId="29064BDD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0EAA015C" w14:textId="77777777" w:rsidR="00504220" w:rsidRPr="000C0AFE" w:rsidRDefault="000D2D2D" w:rsidP="000C0AFE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C0AFE">
              <w:rPr>
                <w:b/>
                <w:bCs/>
                <w:sz w:val="28"/>
                <w:szCs w:val="28"/>
                <w:lang w:eastAsia="ru-RU"/>
              </w:rPr>
              <w:t>Наименование предприятия (организации)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2B02E48A" w14:textId="77777777" w:rsidR="00504220" w:rsidRPr="000C0AFE" w:rsidRDefault="000D2D2D" w:rsidP="000C0AFE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0C0AFE">
              <w:rPr>
                <w:b/>
                <w:sz w:val="28"/>
                <w:szCs w:val="28"/>
                <w:lang w:eastAsia="ru-RU"/>
              </w:rPr>
              <w:t>МБОУ «Болоховская ООШ №2»</w:t>
            </w:r>
          </w:p>
        </w:tc>
      </w:tr>
      <w:tr w:rsidR="00D10752" w14:paraId="504B3405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71992CEE" w14:textId="77777777" w:rsidR="00504220" w:rsidRPr="00504220" w:rsidRDefault="000D2D2D" w:rsidP="00E241BB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Адрес предприятия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1C5DA9E3" w14:textId="77777777" w:rsidR="00504220" w:rsidRPr="00504220" w:rsidRDefault="000D2D2D" w:rsidP="00E241BB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г.Болохово, ул.Мира, д.6</w:t>
            </w:r>
          </w:p>
        </w:tc>
      </w:tr>
      <w:tr w:rsidR="00D10752" w14:paraId="34B492D6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70177363" w14:textId="77777777" w:rsidR="00504220" w:rsidRPr="00504220" w:rsidRDefault="000D2D2D" w:rsidP="00E241BB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Наименование теплоисточника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4EB2996C" w14:textId="77777777" w:rsidR="00504220" w:rsidRPr="00504220" w:rsidRDefault="000D2D2D" w:rsidP="00E241BB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Тепловой </w:t>
            </w:r>
            <w:r w:rsidRPr="00504220">
              <w:rPr>
                <w:sz w:val="28"/>
                <w:szCs w:val="28"/>
                <w:lang w:eastAsia="ru-RU"/>
              </w:rPr>
              <w:t>пункт-котельная  </w:t>
            </w:r>
          </w:p>
        </w:tc>
      </w:tr>
      <w:tr w:rsidR="00D10752" w14:paraId="38252B8F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0E71E3FA" w14:textId="77777777" w:rsidR="00504220" w:rsidRPr="00504220" w:rsidRDefault="000D2D2D" w:rsidP="00E241BB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Адрес котельной (если отличается от адреса предприятия)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4243A531" w14:textId="77777777" w:rsidR="00504220" w:rsidRPr="00504220" w:rsidRDefault="000D2D2D" w:rsidP="00E241BB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г.Болохово, </w:t>
            </w:r>
            <w:r w:rsidRPr="00504220">
              <w:rPr>
                <w:sz w:val="28"/>
                <w:szCs w:val="28"/>
                <w:lang w:eastAsia="ru-RU"/>
              </w:rPr>
              <w:lastRenderedPageBreak/>
              <w:t>ул.Мира, д.6</w:t>
            </w:r>
          </w:p>
        </w:tc>
      </w:tr>
      <w:tr w:rsidR="00D10752" w14:paraId="24A70CA1" w14:textId="77777777" w:rsidTr="00767921">
        <w:tc>
          <w:tcPr>
            <w:tcW w:w="10605" w:type="dxa"/>
            <w:gridSpan w:val="2"/>
            <w:shd w:val="clear" w:color="auto" w:fill="auto"/>
            <w:noWrap/>
            <w:vAlign w:val="bottom"/>
          </w:tcPr>
          <w:p w14:paraId="0504CFDD" w14:textId="77777777" w:rsidR="00504220" w:rsidRPr="000C0AFE" w:rsidRDefault="000D2D2D" w:rsidP="000C0AFE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C0AFE">
              <w:rPr>
                <w:b/>
                <w:bCs/>
                <w:sz w:val="28"/>
                <w:szCs w:val="28"/>
                <w:lang w:eastAsia="ru-RU"/>
              </w:rPr>
              <w:lastRenderedPageBreak/>
              <w:t>Тепловая мощность:</w:t>
            </w:r>
          </w:p>
        </w:tc>
      </w:tr>
      <w:tr w:rsidR="00D10752" w14:paraId="742E90B2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379C50EF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установленная, Гкал/ч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02D9AF81" w14:textId="77777777" w:rsidR="00504220" w:rsidRPr="00504220" w:rsidRDefault="000D2D2D" w:rsidP="00E241BB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 </w:t>
            </w:r>
          </w:p>
        </w:tc>
      </w:tr>
      <w:tr w:rsidR="00D10752" w14:paraId="504817AC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3971FCA5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фактическая, Гкал/ч  (по результатам последних РНИ)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64F619C9" w14:textId="77777777" w:rsidR="00504220" w:rsidRPr="00504220" w:rsidRDefault="000D2D2D" w:rsidP="00E241BB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 </w:t>
            </w:r>
          </w:p>
        </w:tc>
      </w:tr>
      <w:tr w:rsidR="00D10752" w14:paraId="1ECA6B76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78C111A6" w14:textId="77777777" w:rsidR="00504220" w:rsidRPr="00504220" w:rsidRDefault="000D2D2D" w:rsidP="00E241BB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Тип присоединения систем ГВС (открытая, </w:t>
            </w:r>
            <w:r w:rsidRPr="00504220">
              <w:rPr>
                <w:bCs/>
                <w:sz w:val="28"/>
                <w:szCs w:val="28"/>
                <w:lang w:eastAsia="ru-RU"/>
              </w:rPr>
              <w:t>закрытая, отсутствует)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21CF0A4A" w14:textId="77777777" w:rsidR="00504220" w:rsidRPr="00504220" w:rsidRDefault="00504220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3F25B161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568958A5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Присоединенная  (договорная)  тепловая нагрузка (теплоноситель – горячая вода), </w:t>
            </w:r>
            <w:r w:rsidRPr="00504220">
              <w:rPr>
                <w:sz w:val="28"/>
                <w:szCs w:val="28"/>
                <w:lang w:eastAsia="ru-RU"/>
              </w:rPr>
              <w:t>Гкал/ч, в том числе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6E1A966B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 </w:t>
            </w:r>
          </w:p>
          <w:p w14:paraId="0D0976F8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 </w:t>
            </w:r>
          </w:p>
        </w:tc>
      </w:tr>
      <w:tr w:rsidR="00D10752" w14:paraId="3D3F59E0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2412B34D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7C755B60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66BCE47F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4267C4B6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21F247E5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1CEAFA63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7796C0D6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6D70D6BD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5EF0A520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7D9466D4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4139BC11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6DF9F2CD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50FBAB5E" w14:textId="77777777" w:rsidR="00504220" w:rsidRPr="00504220" w:rsidRDefault="000D2D2D" w:rsidP="00E241BB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Перечень присоединенных потребителей с указанием типа </w:t>
            </w:r>
            <w:r w:rsidRPr="00504220">
              <w:rPr>
                <w:bCs/>
                <w:sz w:val="28"/>
                <w:szCs w:val="28"/>
                <w:lang w:eastAsia="ru-RU"/>
              </w:rPr>
              <w:t>(жилищно-коммунальный сектор, промышленные и т.д.)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61EA20D2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здание школы</w:t>
            </w:r>
          </w:p>
        </w:tc>
      </w:tr>
      <w:tr w:rsidR="00D10752" w14:paraId="7C1D6FF0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28E48C7F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Присоединенная  (договорная)  тепловая нагрузка (теплоноситель – пар), </w:t>
            </w:r>
            <w:r w:rsidRPr="00504220">
              <w:rPr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62EEBEE0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  </w:t>
            </w:r>
          </w:p>
        </w:tc>
      </w:tr>
      <w:tr w:rsidR="00D10752" w14:paraId="6F79F618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105C3EDB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Присоединенная  (договорная)  тепловая нагрузка (теплоноситель – пар), </w:t>
            </w:r>
            <w:r w:rsidRPr="00504220">
              <w:rPr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3DE403FE" w14:textId="77777777" w:rsidR="00504220" w:rsidRPr="00504220" w:rsidRDefault="00504220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3685BB3B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34E2FA38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Тепловые потери в сетях </w:t>
            </w:r>
            <w:r w:rsidRPr="00504220">
              <w:rPr>
                <w:sz w:val="28"/>
                <w:szCs w:val="28"/>
                <w:lang w:eastAsia="ru-RU"/>
              </w:rPr>
              <w:t>через теплоизоляцию, в % или Гкал/ч: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02A607CB" w14:textId="77777777" w:rsidR="00504220" w:rsidRPr="00504220" w:rsidRDefault="00504220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3CDEAD0A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436CA106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нормативные (утвержденные);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396A44D0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3%</w:t>
            </w:r>
          </w:p>
        </w:tc>
      </w:tr>
      <w:tr w:rsidR="00D10752" w14:paraId="0B14A129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45A12B6E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фактические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530BE9C9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3%</w:t>
            </w:r>
          </w:p>
        </w:tc>
      </w:tr>
      <w:tr w:rsidR="00D10752" w14:paraId="2659F9D2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31774CE8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Протяженность тепловых сетей в двухтрубном исчислении, м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48CE1DCC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100</w:t>
            </w:r>
          </w:p>
        </w:tc>
      </w:tr>
      <w:tr w:rsidR="00D10752" w14:paraId="7BF63986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64D1B78B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Средний диаметр тепловых сетей, мм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5C7B298F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57</w:t>
            </w:r>
          </w:p>
        </w:tc>
      </w:tr>
      <w:tr w:rsidR="00D10752" w14:paraId="28252E04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3009BD12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Материальная характеристика тепловых сетей, м</w:t>
            </w:r>
            <w:r w:rsidRPr="00504220"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00A72AE4" w14:textId="77777777" w:rsidR="00504220" w:rsidRPr="00504220" w:rsidRDefault="00504220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45B45E57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35632A58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Структура себестоимости выработки единицы  тепловой  энергии  в 2009-2012 гг., руб./Гкал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385C3D9C" w14:textId="77777777" w:rsidR="00504220" w:rsidRPr="00504220" w:rsidRDefault="00504220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14:paraId="65D8E72A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33941330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Планы по развитию котельной (реконструкция, ликвидация, модернизация, …), в том числе ожидаемый объем производства продукции по видам производимой продукции с целью </w:t>
            </w:r>
            <w:r w:rsidRPr="00504220">
              <w:rPr>
                <w:sz w:val="28"/>
                <w:szCs w:val="28"/>
                <w:lang w:eastAsia="ru-RU"/>
              </w:rPr>
              <w:t>определения объема прироста потребления теплоты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52B0DB46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14:paraId="75C26561" w14:textId="77777777" w:rsidTr="000C0AFE">
        <w:tc>
          <w:tcPr>
            <w:tcW w:w="7911" w:type="dxa"/>
            <w:shd w:val="clear" w:color="auto" w:fill="auto"/>
            <w:noWrap/>
            <w:vAlign w:val="bottom"/>
          </w:tcPr>
          <w:p w14:paraId="4D293530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Удельные расходы тепловой энергии для обеспечения технологических процессов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14:paraId="40EA40BD" w14:textId="77777777"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</w:tbl>
    <w:p w14:paraId="3DB82875" w14:textId="77777777" w:rsidR="00504220" w:rsidRPr="000C0AFE" w:rsidRDefault="000D2D2D" w:rsidP="000C0AFE">
      <w:pPr>
        <w:suppressAutoHyphens w:val="0"/>
        <w:jc w:val="center"/>
        <w:rPr>
          <w:b/>
          <w:sz w:val="28"/>
          <w:szCs w:val="28"/>
          <w:lang w:eastAsia="ru-RU"/>
        </w:rPr>
      </w:pPr>
      <w:r w:rsidRPr="000C0AFE">
        <w:rPr>
          <w:b/>
          <w:sz w:val="28"/>
          <w:szCs w:val="28"/>
          <w:lang w:eastAsia="ru-RU"/>
        </w:rPr>
        <w:t>По каждому котлу:</w:t>
      </w: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11"/>
        <w:gridCol w:w="2694"/>
      </w:tblGrid>
      <w:tr w:rsidR="00D10752" w14:paraId="464CE109" w14:textId="77777777" w:rsidTr="000C0AFE">
        <w:trPr>
          <w:trHeight w:val="300"/>
        </w:trPr>
        <w:tc>
          <w:tcPr>
            <w:tcW w:w="7911" w:type="dxa"/>
            <w:shd w:val="clear" w:color="auto" w:fill="auto"/>
            <w:vAlign w:val="center"/>
          </w:tcPr>
          <w:p w14:paraId="5CF4F1D6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Тип (марка) котла, завод-изготовитель</w:t>
            </w:r>
          </w:p>
        </w:tc>
        <w:tc>
          <w:tcPr>
            <w:tcW w:w="2694" w:type="dxa"/>
          </w:tcPr>
          <w:p w14:paraId="3BEE76B5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с.Боринское Липецкой области, ИШМА-100</w:t>
            </w:r>
          </w:p>
        </w:tc>
      </w:tr>
      <w:tr w:rsidR="00D10752" w14:paraId="2FF3AB1E" w14:textId="77777777" w:rsidTr="000C0AFE">
        <w:trPr>
          <w:trHeight w:val="300"/>
        </w:trPr>
        <w:tc>
          <w:tcPr>
            <w:tcW w:w="7911" w:type="dxa"/>
            <w:shd w:val="clear" w:color="auto" w:fill="auto"/>
            <w:vAlign w:val="center"/>
          </w:tcPr>
          <w:p w14:paraId="0E61E399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Год ввода</w:t>
            </w:r>
          </w:p>
        </w:tc>
        <w:tc>
          <w:tcPr>
            <w:tcW w:w="2694" w:type="dxa"/>
          </w:tcPr>
          <w:p w14:paraId="5C652971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2007 г., 2011 г.</w:t>
            </w:r>
          </w:p>
        </w:tc>
      </w:tr>
      <w:tr w:rsidR="00D10752" w14:paraId="2EAE298D" w14:textId="77777777" w:rsidTr="000C0AFE">
        <w:trPr>
          <w:trHeight w:val="300"/>
        </w:trPr>
        <w:tc>
          <w:tcPr>
            <w:tcW w:w="7911" w:type="dxa"/>
            <w:shd w:val="clear" w:color="auto" w:fill="auto"/>
            <w:vAlign w:val="center"/>
          </w:tcPr>
          <w:p w14:paraId="31F87A49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2694" w:type="dxa"/>
          </w:tcPr>
          <w:p w14:paraId="24781AF0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95 кВт</w:t>
            </w:r>
          </w:p>
        </w:tc>
      </w:tr>
      <w:tr w:rsidR="00D10752" w14:paraId="155C7DCD" w14:textId="77777777" w:rsidTr="000C0AFE">
        <w:trPr>
          <w:trHeight w:val="300"/>
        </w:trPr>
        <w:tc>
          <w:tcPr>
            <w:tcW w:w="7911" w:type="dxa"/>
            <w:shd w:val="clear" w:color="auto" w:fill="auto"/>
            <w:vAlign w:val="center"/>
          </w:tcPr>
          <w:p w14:paraId="6A7CE12F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Возраст на 01.01.2012, лет</w:t>
            </w:r>
          </w:p>
        </w:tc>
        <w:tc>
          <w:tcPr>
            <w:tcW w:w="2694" w:type="dxa"/>
          </w:tcPr>
          <w:p w14:paraId="53D7B58B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4 года</w:t>
            </w:r>
          </w:p>
        </w:tc>
      </w:tr>
      <w:tr w:rsidR="00D10752" w14:paraId="40610F6A" w14:textId="77777777" w:rsidTr="000C0AFE">
        <w:trPr>
          <w:trHeight w:val="315"/>
        </w:trPr>
        <w:tc>
          <w:tcPr>
            <w:tcW w:w="7911" w:type="dxa"/>
            <w:shd w:val="clear" w:color="auto" w:fill="auto"/>
            <w:vAlign w:val="center"/>
          </w:tcPr>
          <w:p w14:paraId="1852CEF5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Год последней реконструкции или модернизации</w:t>
            </w:r>
          </w:p>
        </w:tc>
        <w:tc>
          <w:tcPr>
            <w:tcW w:w="2694" w:type="dxa"/>
          </w:tcPr>
          <w:p w14:paraId="3BDA4A4C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замена котла, декабрь 2011 г.</w:t>
            </w:r>
          </w:p>
        </w:tc>
      </w:tr>
      <w:tr w:rsidR="00D10752" w14:paraId="06A2A575" w14:textId="77777777" w:rsidTr="000C0AFE">
        <w:tc>
          <w:tcPr>
            <w:tcW w:w="7911" w:type="dxa"/>
            <w:shd w:val="clear" w:color="auto" w:fill="auto"/>
            <w:vAlign w:val="center"/>
          </w:tcPr>
          <w:p w14:paraId="66992C1F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Топливо:  </w:t>
            </w:r>
          </w:p>
        </w:tc>
        <w:tc>
          <w:tcPr>
            <w:tcW w:w="2694" w:type="dxa"/>
          </w:tcPr>
          <w:p w14:paraId="1D3EA091" w14:textId="77777777"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7642E96B" w14:textId="77777777" w:rsidTr="000C0AFE">
        <w:tc>
          <w:tcPr>
            <w:tcW w:w="7911" w:type="dxa"/>
            <w:shd w:val="clear" w:color="auto" w:fill="auto"/>
            <w:vAlign w:val="center"/>
          </w:tcPr>
          <w:p w14:paraId="28B2379F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основное</w:t>
            </w:r>
          </w:p>
        </w:tc>
        <w:tc>
          <w:tcPr>
            <w:tcW w:w="2694" w:type="dxa"/>
          </w:tcPr>
          <w:p w14:paraId="580C987D" w14:textId="77777777"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59B0C9D5" w14:textId="77777777" w:rsidTr="000C0AFE">
        <w:tc>
          <w:tcPr>
            <w:tcW w:w="7911" w:type="dxa"/>
            <w:shd w:val="clear" w:color="auto" w:fill="auto"/>
            <w:vAlign w:val="center"/>
          </w:tcPr>
          <w:p w14:paraId="0001B14D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694" w:type="dxa"/>
          </w:tcPr>
          <w:p w14:paraId="5BFB7B29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газ по ГОСТ 554287</w:t>
            </w:r>
          </w:p>
        </w:tc>
      </w:tr>
      <w:tr w:rsidR="00D10752" w14:paraId="25FB8229" w14:textId="77777777" w:rsidTr="000C0AFE">
        <w:tc>
          <w:tcPr>
            <w:tcW w:w="7911" w:type="dxa"/>
            <w:shd w:val="clear" w:color="auto" w:fill="auto"/>
            <w:vAlign w:val="center"/>
          </w:tcPr>
          <w:p w14:paraId="6E3BD455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lastRenderedPageBreak/>
              <w:t>Потребление топлива в 2009-2012 гг., т н.т. (по каждому из видов)</w:t>
            </w:r>
          </w:p>
        </w:tc>
        <w:tc>
          <w:tcPr>
            <w:tcW w:w="2694" w:type="dxa"/>
          </w:tcPr>
          <w:p w14:paraId="084DA68F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120000т²</w:t>
            </w:r>
          </w:p>
        </w:tc>
      </w:tr>
      <w:tr w:rsidR="00D10752" w14:paraId="2E80E36C" w14:textId="77777777" w:rsidTr="000C0AFE">
        <w:tc>
          <w:tcPr>
            <w:tcW w:w="7911" w:type="dxa"/>
            <w:shd w:val="clear" w:color="auto" w:fill="auto"/>
            <w:vAlign w:val="center"/>
          </w:tcPr>
          <w:p w14:paraId="3CBD19F0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резервное</w:t>
            </w:r>
          </w:p>
        </w:tc>
        <w:tc>
          <w:tcPr>
            <w:tcW w:w="2694" w:type="dxa"/>
          </w:tcPr>
          <w:p w14:paraId="3D98EB1F" w14:textId="77777777"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1DCE2082" w14:textId="77777777" w:rsidTr="000C0AFE">
        <w:tc>
          <w:tcPr>
            <w:tcW w:w="7911" w:type="dxa"/>
            <w:shd w:val="clear" w:color="auto" w:fill="auto"/>
            <w:vAlign w:val="center"/>
          </w:tcPr>
          <w:p w14:paraId="21A173F0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694" w:type="dxa"/>
          </w:tcPr>
          <w:p w14:paraId="49E97F86" w14:textId="77777777"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292123C1" w14:textId="77777777" w:rsidTr="000C0AFE">
        <w:tc>
          <w:tcPr>
            <w:tcW w:w="7911" w:type="dxa"/>
            <w:shd w:val="clear" w:color="auto" w:fill="auto"/>
            <w:vAlign w:val="center"/>
          </w:tcPr>
          <w:p w14:paraId="07C1D320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694" w:type="dxa"/>
          </w:tcPr>
          <w:p w14:paraId="31CD396F" w14:textId="77777777"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417DED46" w14:textId="77777777" w:rsidTr="000C0AFE">
        <w:tc>
          <w:tcPr>
            <w:tcW w:w="7911" w:type="dxa"/>
            <w:shd w:val="clear" w:color="auto" w:fill="auto"/>
            <w:vAlign w:val="center"/>
          </w:tcPr>
          <w:p w14:paraId="77656113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аварийное</w:t>
            </w:r>
          </w:p>
        </w:tc>
        <w:tc>
          <w:tcPr>
            <w:tcW w:w="2694" w:type="dxa"/>
          </w:tcPr>
          <w:p w14:paraId="074A1E6D" w14:textId="77777777"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21EB3A1B" w14:textId="77777777" w:rsidTr="000C0AFE">
        <w:tc>
          <w:tcPr>
            <w:tcW w:w="7911" w:type="dxa"/>
            <w:shd w:val="clear" w:color="auto" w:fill="auto"/>
            <w:vAlign w:val="center"/>
          </w:tcPr>
          <w:p w14:paraId="170480AE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694" w:type="dxa"/>
          </w:tcPr>
          <w:p w14:paraId="22C95C6B" w14:textId="77777777"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14:paraId="324BCD65" w14:textId="77777777" w:rsidTr="000C0AFE">
        <w:tc>
          <w:tcPr>
            <w:tcW w:w="7911" w:type="dxa"/>
            <w:shd w:val="clear" w:color="auto" w:fill="auto"/>
            <w:vAlign w:val="center"/>
          </w:tcPr>
          <w:p w14:paraId="5820F15A" w14:textId="77777777"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694" w:type="dxa"/>
          </w:tcPr>
          <w:p w14:paraId="02D7F7D8" w14:textId="77777777"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</w:tr>
    </w:tbl>
    <w:p w14:paraId="211370D1" w14:textId="77777777" w:rsidR="00C13BD8" w:rsidRDefault="00C13BD8" w:rsidP="00C959A6">
      <w:pPr>
        <w:suppressAutoHyphens w:val="0"/>
        <w:ind w:firstLine="708"/>
        <w:jc w:val="both"/>
        <w:rPr>
          <w:b/>
          <w:sz w:val="32"/>
          <w:szCs w:val="32"/>
          <w:lang w:eastAsia="ru-RU"/>
        </w:rPr>
      </w:pPr>
    </w:p>
    <w:p w14:paraId="01DBB33C" w14:textId="77777777" w:rsidR="00AC05C5" w:rsidRPr="005D24B7" w:rsidRDefault="000D2D2D" w:rsidP="00C959A6">
      <w:pPr>
        <w:suppressAutoHyphens w:val="0"/>
        <w:ind w:firstLine="708"/>
        <w:jc w:val="center"/>
        <w:rPr>
          <w:b/>
          <w:sz w:val="32"/>
          <w:szCs w:val="32"/>
          <w:lang w:eastAsia="ru-RU"/>
        </w:rPr>
      </w:pPr>
      <w:r w:rsidRPr="005D24B7">
        <w:rPr>
          <w:b/>
          <w:sz w:val="32"/>
          <w:szCs w:val="32"/>
          <w:lang w:eastAsia="ru-RU"/>
        </w:rPr>
        <w:t xml:space="preserve">Раздел 3.  Перспективные </w:t>
      </w:r>
      <w:r w:rsidRPr="005D24B7">
        <w:rPr>
          <w:b/>
          <w:sz w:val="32"/>
          <w:szCs w:val="32"/>
          <w:lang w:eastAsia="ru-RU"/>
        </w:rPr>
        <w:t>балансы теплоносителя.</w:t>
      </w:r>
    </w:p>
    <w:p w14:paraId="6477A5D7" w14:textId="77777777" w:rsidR="00AC05C5" w:rsidRPr="005D24B7" w:rsidRDefault="00AC05C5" w:rsidP="00C959A6">
      <w:pPr>
        <w:suppressAutoHyphens w:val="0"/>
        <w:ind w:firstLine="708"/>
        <w:jc w:val="both"/>
        <w:rPr>
          <w:b/>
          <w:sz w:val="32"/>
          <w:szCs w:val="32"/>
          <w:lang w:eastAsia="ru-RU"/>
        </w:rPr>
      </w:pPr>
    </w:p>
    <w:p w14:paraId="5D2206EB" w14:textId="77777777" w:rsidR="000C0AFE" w:rsidRDefault="000D2D2D" w:rsidP="00C959A6">
      <w:pPr>
        <w:suppressAutoHyphens w:val="0"/>
        <w:spacing w:line="276" w:lineRule="auto"/>
        <w:ind w:right="-180" w:firstLine="180"/>
        <w:jc w:val="center"/>
        <w:rPr>
          <w:b/>
          <w:sz w:val="28"/>
          <w:szCs w:val="28"/>
          <w:lang w:eastAsia="ru-RU"/>
        </w:rPr>
      </w:pPr>
      <w:r w:rsidRPr="005D24B7">
        <w:rPr>
          <w:b/>
          <w:sz w:val="28"/>
          <w:szCs w:val="28"/>
          <w:lang w:eastAsia="ru-RU"/>
        </w:rPr>
        <w:t xml:space="preserve">3.1. Перспективные балансы производительности </w:t>
      </w:r>
    </w:p>
    <w:p w14:paraId="7D703FBB" w14:textId="77777777" w:rsidR="00AC05C5" w:rsidRPr="005D24B7" w:rsidRDefault="000D2D2D" w:rsidP="00C959A6">
      <w:pPr>
        <w:suppressAutoHyphens w:val="0"/>
        <w:spacing w:line="276" w:lineRule="auto"/>
        <w:ind w:right="-180" w:firstLine="180"/>
        <w:jc w:val="center"/>
        <w:rPr>
          <w:lang w:eastAsia="ru-RU"/>
        </w:rPr>
      </w:pPr>
      <w:r w:rsidRPr="005D24B7">
        <w:rPr>
          <w:b/>
          <w:sz w:val="28"/>
          <w:szCs w:val="28"/>
          <w:lang w:eastAsia="ru-RU"/>
        </w:rPr>
        <w:t>водоподготовительных установок и максимального потребления теплоносителя теплопотребляющими установками потребителей</w:t>
      </w:r>
      <w:r w:rsidRPr="005D24B7">
        <w:rPr>
          <w:lang w:eastAsia="ru-RU"/>
        </w:rPr>
        <w:t>.</w:t>
      </w:r>
    </w:p>
    <w:p w14:paraId="5649EB62" w14:textId="77777777" w:rsidR="00AC05C5" w:rsidRPr="005D24B7" w:rsidRDefault="00AC05C5" w:rsidP="00122B3F">
      <w:pPr>
        <w:suppressAutoHyphens w:val="0"/>
        <w:ind w:right="-180" w:firstLine="180"/>
        <w:jc w:val="both"/>
        <w:rPr>
          <w:lang w:eastAsia="ru-RU"/>
        </w:rPr>
      </w:pPr>
    </w:p>
    <w:p w14:paraId="6CD7F194" w14:textId="77777777" w:rsidR="000B6B6F" w:rsidRDefault="000D2D2D" w:rsidP="000B6B6F">
      <w:pPr>
        <w:suppressAutoHyphens w:val="0"/>
        <w:spacing w:line="360" w:lineRule="auto"/>
        <w:ind w:firstLine="426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 xml:space="preserve"> </w:t>
      </w:r>
      <w:r w:rsidR="00AF431E">
        <w:rPr>
          <w:sz w:val="28"/>
          <w:szCs w:val="28"/>
          <w:lang w:eastAsia="ru-RU"/>
        </w:rPr>
        <w:t>Застройка новых микрорайонов будет осуществляться от индивидуальных источников тепла,</w:t>
      </w:r>
      <w:r w:rsidR="00122B3F">
        <w:rPr>
          <w:sz w:val="28"/>
          <w:szCs w:val="28"/>
          <w:lang w:eastAsia="ru-RU"/>
        </w:rPr>
        <w:t xml:space="preserve"> </w:t>
      </w:r>
      <w:r w:rsidR="00AF431E">
        <w:rPr>
          <w:sz w:val="28"/>
          <w:szCs w:val="28"/>
          <w:lang w:eastAsia="ru-RU"/>
        </w:rPr>
        <w:t>а точечную застройку в пределах сложившегося радиуса теплоснабжения предлагается подключать к существующим котельным до исчерпания резерва мощности.</w:t>
      </w:r>
    </w:p>
    <w:p w14:paraId="335BB8F2" w14:textId="77777777" w:rsidR="000B6B6F" w:rsidRDefault="000D2D2D" w:rsidP="000B6B6F">
      <w:pPr>
        <w:suppressAutoHyphens w:val="0"/>
        <w:spacing w:line="360" w:lineRule="auto"/>
        <w:ind w:firstLine="426"/>
        <w:jc w:val="both"/>
        <w:rPr>
          <w:rFonts w:ascii="Tahoma" w:hAnsi="Tahoma" w:cs="Tahoma"/>
          <w:sz w:val="18"/>
          <w:szCs w:val="18"/>
          <w:lang w:eastAsia="ru-RU"/>
        </w:rPr>
      </w:pPr>
      <w:r w:rsidRPr="009E40EE">
        <w:rPr>
          <w:color w:val="000000"/>
          <w:sz w:val="28"/>
          <w:szCs w:val="28"/>
          <w:lang w:eastAsia="ru-RU"/>
        </w:rPr>
        <w:t>Анализ исходных материалов по существующ</w:t>
      </w:r>
      <w:r>
        <w:rPr>
          <w:color w:val="000000"/>
          <w:sz w:val="28"/>
          <w:szCs w:val="28"/>
          <w:lang w:eastAsia="ru-RU"/>
        </w:rPr>
        <w:t>им</w:t>
      </w:r>
      <w:r w:rsidRPr="009E40EE">
        <w:rPr>
          <w:color w:val="000000"/>
          <w:sz w:val="28"/>
          <w:szCs w:val="28"/>
          <w:lang w:eastAsia="ru-RU"/>
        </w:rPr>
        <w:t xml:space="preserve"> котельн</w:t>
      </w:r>
      <w:r>
        <w:rPr>
          <w:color w:val="000000"/>
          <w:sz w:val="28"/>
          <w:szCs w:val="28"/>
          <w:lang w:eastAsia="ru-RU"/>
        </w:rPr>
        <w:t xml:space="preserve">ым </w:t>
      </w:r>
      <w:r w:rsidRPr="009E40EE">
        <w:rPr>
          <w:color w:val="000000"/>
          <w:sz w:val="28"/>
          <w:szCs w:val="28"/>
          <w:lang w:eastAsia="ru-RU"/>
        </w:rPr>
        <w:t xml:space="preserve">и тепловым сетям в </w:t>
      </w:r>
      <w:r w:rsidR="00122B3F">
        <w:rPr>
          <w:color w:val="000000"/>
          <w:sz w:val="28"/>
          <w:szCs w:val="28"/>
          <w:lang w:eastAsia="ru-RU"/>
        </w:rPr>
        <w:t>муниципальном образовании город Болохово Киреевского района</w:t>
      </w:r>
      <w:r w:rsidRPr="009E40EE">
        <w:rPr>
          <w:color w:val="000000"/>
          <w:sz w:val="28"/>
          <w:szCs w:val="28"/>
          <w:lang w:eastAsia="ru-RU"/>
        </w:rPr>
        <w:t xml:space="preserve">, а также фактические данные по теплопотреблению показали, </w:t>
      </w:r>
      <w:r w:rsidR="00D4098C" w:rsidRPr="009E40EE">
        <w:rPr>
          <w:color w:val="000000"/>
          <w:sz w:val="28"/>
          <w:szCs w:val="28"/>
          <w:lang w:eastAsia="ru-RU"/>
        </w:rPr>
        <w:t>что котельные</w:t>
      </w:r>
      <w:r w:rsidRPr="009E40EE">
        <w:rPr>
          <w:color w:val="000000"/>
          <w:sz w:val="28"/>
          <w:szCs w:val="28"/>
          <w:lang w:eastAsia="ru-RU"/>
        </w:rPr>
        <w:t xml:space="preserve"> использу</w:t>
      </w:r>
      <w:r w:rsidR="00AF431E">
        <w:rPr>
          <w:color w:val="000000"/>
          <w:sz w:val="28"/>
          <w:szCs w:val="28"/>
          <w:lang w:eastAsia="ru-RU"/>
        </w:rPr>
        <w:t>ю</w:t>
      </w:r>
      <w:r w:rsidRPr="009E40EE">
        <w:rPr>
          <w:color w:val="000000"/>
          <w:sz w:val="28"/>
          <w:szCs w:val="28"/>
          <w:lang w:eastAsia="ru-RU"/>
        </w:rPr>
        <w:t>т</w:t>
      </w:r>
      <w:r w:rsidR="00AF431E">
        <w:rPr>
          <w:color w:val="000000"/>
          <w:sz w:val="28"/>
          <w:szCs w:val="28"/>
          <w:lang w:eastAsia="ru-RU"/>
        </w:rPr>
        <w:t>:</w:t>
      </w:r>
      <w:r w:rsidR="00AF431E" w:rsidRPr="000B6B6F">
        <w:rPr>
          <w:rFonts w:ascii="Tahoma" w:hAnsi="Tahoma" w:cs="Tahoma"/>
          <w:sz w:val="18"/>
          <w:szCs w:val="18"/>
          <w:lang w:eastAsia="ru-RU"/>
        </w:rPr>
        <w:t xml:space="preserve"> </w:t>
      </w:r>
    </w:p>
    <w:p w14:paraId="60D2F141" w14:textId="77777777" w:rsidR="000B6B6F" w:rsidRDefault="000D2D2D" w:rsidP="000B6B6F">
      <w:pPr>
        <w:suppressAutoHyphens w:val="0"/>
        <w:spacing w:line="360" w:lineRule="auto"/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</w:t>
      </w:r>
      <w:r w:rsidRPr="000B6B6F">
        <w:rPr>
          <w:sz w:val="28"/>
          <w:szCs w:val="28"/>
          <w:lang w:eastAsia="ru-RU"/>
        </w:rPr>
        <w:t xml:space="preserve">отельная </w:t>
      </w:r>
      <w:r w:rsidR="00122B3F">
        <w:rPr>
          <w:sz w:val="28"/>
          <w:szCs w:val="28"/>
          <w:lang w:eastAsia="ru-RU"/>
        </w:rPr>
        <w:t>«</w:t>
      </w:r>
      <w:r w:rsidRPr="000B6B6F">
        <w:rPr>
          <w:sz w:val="28"/>
          <w:szCs w:val="28"/>
          <w:lang w:eastAsia="ru-RU"/>
        </w:rPr>
        <w:t>Больничная</w:t>
      </w:r>
      <w:r w:rsidR="00122B3F">
        <w:rPr>
          <w:sz w:val="28"/>
          <w:szCs w:val="28"/>
          <w:lang w:eastAsia="ru-RU"/>
        </w:rPr>
        <w:t>»</w:t>
      </w:r>
      <w:r w:rsidRPr="000B6B6F">
        <w:rPr>
          <w:sz w:val="28"/>
          <w:szCs w:val="28"/>
          <w:lang w:eastAsia="ru-RU"/>
        </w:rPr>
        <w:t xml:space="preserve"> г. Болохово </w:t>
      </w:r>
      <w:r w:rsidR="006603D8">
        <w:rPr>
          <w:sz w:val="28"/>
          <w:szCs w:val="28"/>
          <w:lang w:eastAsia="ru-RU"/>
        </w:rPr>
        <w:t>40</w:t>
      </w:r>
      <w:r w:rsidRPr="000B6B6F">
        <w:rPr>
          <w:sz w:val="28"/>
          <w:szCs w:val="28"/>
          <w:lang w:eastAsia="ru-RU"/>
        </w:rPr>
        <w:t>%</w:t>
      </w:r>
      <w:r>
        <w:rPr>
          <w:sz w:val="28"/>
          <w:szCs w:val="28"/>
          <w:lang w:eastAsia="ru-RU"/>
        </w:rPr>
        <w:t>,</w:t>
      </w:r>
    </w:p>
    <w:p w14:paraId="177E468C" w14:textId="77777777" w:rsidR="000B6B6F" w:rsidRDefault="000D2D2D" w:rsidP="000B6B6F">
      <w:pPr>
        <w:suppressAutoHyphens w:val="0"/>
        <w:spacing w:line="360" w:lineRule="auto"/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</w:t>
      </w:r>
      <w:r w:rsidR="00122B3F">
        <w:rPr>
          <w:sz w:val="28"/>
          <w:szCs w:val="28"/>
          <w:lang w:eastAsia="ru-RU"/>
        </w:rPr>
        <w:t>отельная «</w:t>
      </w:r>
      <w:r>
        <w:rPr>
          <w:sz w:val="28"/>
          <w:szCs w:val="28"/>
          <w:lang w:eastAsia="ru-RU"/>
        </w:rPr>
        <w:t>Привокзальная</w:t>
      </w:r>
      <w:r w:rsidR="00122B3F">
        <w:rPr>
          <w:sz w:val="28"/>
          <w:szCs w:val="28"/>
          <w:lang w:eastAsia="ru-RU"/>
        </w:rPr>
        <w:t>»</w:t>
      </w:r>
      <w:r w:rsidRPr="000B6B6F">
        <w:rPr>
          <w:sz w:val="28"/>
          <w:szCs w:val="28"/>
          <w:lang w:eastAsia="ru-RU"/>
        </w:rPr>
        <w:t xml:space="preserve"> г. Болохово </w:t>
      </w:r>
      <w:r w:rsidR="006603D8">
        <w:rPr>
          <w:sz w:val="28"/>
          <w:szCs w:val="28"/>
          <w:lang w:eastAsia="ru-RU"/>
        </w:rPr>
        <w:t>63</w:t>
      </w:r>
      <w:r w:rsidRPr="000B6B6F">
        <w:rPr>
          <w:sz w:val="28"/>
          <w:szCs w:val="28"/>
          <w:lang w:eastAsia="ru-RU"/>
        </w:rPr>
        <w:t>%</w:t>
      </w:r>
      <w:r>
        <w:rPr>
          <w:sz w:val="28"/>
          <w:szCs w:val="28"/>
          <w:lang w:eastAsia="ru-RU"/>
        </w:rPr>
        <w:t>,</w:t>
      </w:r>
    </w:p>
    <w:p w14:paraId="62652CF8" w14:textId="77777777" w:rsidR="000B6B6F" w:rsidRDefault="000D2D2D" w:rsidP="000B6B6F">
      <w:pPr>
        <w:suppressAutoHyphens w:val="0"/>
        <w:spacing w:line="360" w:lineRule="auto"/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</w:t>
      </w:r>
      <w:r w:rsidR="00122B3F">
        <w:rPr>
          <w:sz w:val="28"/>
          <w:szCs w:val="28"/>
          <w:lang w:eastAsia="ru-RU"/>
        </w:rPr>
        <w:t>отельная «</w:t>
      </w:r>
      <w:r>
        <w:rPr>
          <w:sz w:val="28"/>
          <w:szCs w:val="28"/>
          <w:lang w:eastAsia="ru-RU"/>
        </w:rPr>
        <w:t>Центральная</w:t>
      </w:r>
      <w:r w:rsidR="00122B3F">
        <w:rPr>
          <w:sz w:val="28"/>
          <w:szCs w:val="28"/>
          <w:lang w:eastAsia="ru-RU"/>
        </w:rPr>
        <w:t>»</w:t>
      </w:r>
      <w:r w:rsidRPr="000B6B6F">
        <w:rPr>
          <w:sz w:val="28"/>
          <w:szCs w:val="28"/>
          <w:lang w:eastAsia="ru-RU"/>
        </w:rPr>
        <w:t xml:space="preserve"> г. Болохово </w:t>
      </w:r>
      <w:r w:rsidR="006603D8">
        <w:rPr>
          <w:sz w:val="28"/>
          <w:szCs w:val="28"/>
          <w:lang w:eastAsia="ru-RU"/>
        </w:rPr>
        <w:t>80</w:t>
      </w:r>
      <w:r w:rsidRPr="000B6B6F">
        <w:rPr>
          <w:sz w:val="28"/>
          <w:szCs w:val="28"/>
          <w:lang w:eastAsia="ru-RU"/>
        </w:rPr>
        <w:t>%</w:t>
      </w:r>
      <w:r>
        <w:rPr>
          <w:sz w:val="28"/>
          <w:szCs w:val="28"/>
          <w:lang w:eastAsia="ru-RU"/>
        </w:rPr>
        <w:t>,</w:t>
      </w:r>
    </w:p>
    <w:p w14:paraId="5E7B0434" w14:textId="77777777" w:rsidR="000B6B6F" w:rsidRDefault="000D2D2D" w:rsidP="000B6B6F">
      <w:pPr>
        <w:suppressAutoHyphens w:val="0"/>
        <w:spacing w:line="360" w:lineRule="auto"/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</w:t>
      </w:r>
      <w:r w:rsidR="00122B3F">
        <w:rPr>
          <w:sz w:val="28"/>
          <w:szCs w:val="28"/>
          <w:lang w:eastAsia="ru-RU"/>
        </w:rPr>
        <w:t>отельная «</w:t>
      </w:r>
      <w:r>
        <w:rPr>
          <w:sz w:val="28"/>
          <w:szCs w:val="28"/>
          <w:lang w:eastAsia="ru-RU"/>
        </w:rPr>
        <w:t>Энергетик</w:t>
      </w:r>
      <w:r w:rsidR="00122B3F">
        <w:rPr>
          <w:sz w:val="28"/>
          <w:szCs w:val="28"/>
          <w:lang w:eastAsia="ru-RU"/>
        </w:rPr>
        <w:t>»</w:t>
      </w:r>
      <w:r w:rsidRPr="000B6B6F">
        <w:rPr>
          <w:sz w:val="28"/>
          <w:szCs w:val="28"/>
          <w:lang w:eastAsia="ru-RU"/>
        </w:rPr>
        <w:t xml:space="preserve"> г. Болохово </w:t>
      </w:r>
      <w:r w:rsidR="006603D8">
        <w:rPr>
          <w:sz w:val="28"/>
          <w:szCs w:val="28"/>
          <w:lang w:eastAsia="ru-RU"/>
        </w:rPr>
        <w:t>34</w:t>
      </w:r>
      <w:r w:rsidRPr="000B6B6F">
        <w:rPr>
          <w:sz w:val="28"/>
          <w:szCs w:val="28"/>
          <w:lang w:eastAsia="ru-RU"/>
        </w:rPr>
        <w:t>%</w:t>
      </w:r>
    </w:p>
    <w:p w14:paraId="305D1E20" w14:textId="77777777" w:rsidR="00AC05C5" w:rsidRDefault="000D2D2D" w:rsidP="000B6B6F">
      <w:pPr>
        <w:suppressAutoHyphens w:val="0"/>
        <w:spacing w:line="360" w:lineRule="auto"/>
        <w:ind w:firstLine="426"/>
        <w:jc w:val="both"/>
        <w:rPr>
          <w:color w:val="000000"/>
          <w:sz w:val="28"/>
          <w:szCs w:val="28"/>
          <w:lang w:eastAsia="ru-RU"/>
        </w:rPr>
      </w:pPr>
      <w:r w:rsidRPr="009E40EE">
        <w:rPr>
          <w:color w:val="000000"/>
          <w:sz w:val="28"/>
          <w:szCs w:val="28"/>
          <w:lang w:eastAsia="ru-RU"/>
        </w:rPr>
        <w:t xml:space="preserve">своей тепловой мощности и при развитии </w:t>
      </w:r>
      <w:r w:rsidR="00122B3F">
        <w:rPr>
          <w:color w:val="000000"/>
          <w:sz w:val="28"/>
          <w:szCs w:val="28"/>
          <w:lang w:eastAsia="ru-RU"/>
        </w:rPr>
        <w:t>муниципального образования</w:t>
      </w:r>
      <w:r w:rsidRPr="009E40EE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город Болохово</w:t>
      </w:r>
      <w:r w:rsidR="00122B3F">
        <w:rPr>
          <w:color w:val="000000"/>
          <w:sz w:val="28"/>
          <w:szCs w:val="28"/>
          <w:lang w:eastAsia="ru-RU"/>
        </w:rPr>
        <w:t xml:space="preserve"> Киреевского </w:t>
      </w:r>
      <w:r w:rsidR="00D4098C">
        <w:rPr>
          <w:color w:val="000000"/>
          <w:sz w:val="28"/>
          <w:szCs w:val="28"/>
          <w:lang w:eastAsia="ru-RU"/>
        </w:rPr>
        <w:t>района</w:t>
      </w:r>
      <w:r w:rsidR="00D4098C" w:rsidRPr="009E40EE">
        <w:rPr>
          <w:color w:val="000000"/>
          <w:sz w:val="28"/>
          <w:szCs w:val="28"/>
          <w:lang w:eastAsia="ru-RU"/>
        </w:rPr>
        <w:t xml:space="preserve"> следует</w:t>
      </w:r>
      <w:r w:rsidRPr="009E40EE">
        <w:rPr>
          <w:color w:val="000000"/>
          <w:sz w:val="28"/>
          <w:szCs w:val="28"/>
          <w:lang w:eastAsia="ru-RU"/>
        </w:rPr>
        <w:t xml:space="preserve"> учесть перспективную возможность присоединения потребителей.</w:t>
      </w:r>
    </w:p>
    <w:p w14:paraId="7F59864A" w14:textId="77777777" w:rsidR="00AC05C5" w:rsidRPr="009E40EE" w:rsidRDefault="000D2D2D" w:rsidP="00122B3F">
      <w:pPr>
        <w:suppressAutoHyphens w:val="0"/>
        <w:spacing w:line="360" w:lineRule="auto"/>
        <w:ind w:left="110" w:firstLine="316"/>
        <w:jc w:val="both"/>
        <w:rPr>
          <w:color w:val="000000"/>
          <w:sz w:val="28"/>
          <w:szCs w:val="28"/>
          <w:lang w:eastAsia="ru-RU"/>
        </w:rPr>
      </w:pPr>
      <w:r w:rsidRPr="009E40EE">
        <w:rPr>
          <w:color w:val="000000"/>
          <w:sz w:val="28"/>
          <w:szCs w:val="28"/>
          <w:lang w:eastAsia="ru-RU"/>
        </w:rPr>
        <w:t xml:space="preserve">Данное присоединение позволит повысить коэффициент полезного действия котельной и окупить затраты </w:t>
      </w:r>
      <w:r w:rsidR="00D4098C" w:rsidRPr="009E40EE">
        <w:rPr>
          <w:color w:val="000000"/>
          <w:sz w:val="28"/>
          <w:szCs w:val="28"/>
          <w:lang w:eastAsia="ru-RU"/>
        </w:rPr>
        <w:t>на строительство</w:t>
      </w:r>
      <w:r w:rsidRPr="009E40EE">
        <w:rPr>
          <w:color w:val="000000"/>
          <w:sz w:val="28"/>
          <w:szCs w:val="28"/>
          <w:lang w:eastAsia="ru-RU"/>
        </w:rPr>
        <w:t xml:space="preserve"> котельной.</w:t>
      </w:r>
    </w:p>
    <w:p w14:paraId="2881CED4" w14:textId="77777777" w:rsidR="00AC05C5" w:rsidRPr="009E40EE" w:rsidRDefault="000D2D2D" w:rsidP="00AC05C5">
      <w:pPr>
        <w:suppressAutoHyphens w:val="0"/>
        <w:autoSpaceDE w:val="0"/>
        <w:autoSpaceDN w:val="0"/>
        <w:adjustRightInd w:val="0"/>
        <w:spacing w:line="360" w:lineRule="auto"/>
        <w:jc w:val="both"/>
        <w:rPr>
          <w:bCs/>
          <w:iCs/>
          <w:color w:val="000000"/>
          <w:sz w:val="28"/>
          <w:szCs w:val="28"/>
          <w:lang w:eastAsia="ru-RU"/>
        </w:rPr>
      </w:pPr>
      <w:r w:rsidRPr="005D24B7">
        <w:rPr>
          <w:color w:val="FF0000"/>
          <w:sz w:val="28"/>
          <w:szCs w:val="28"/>
          <w:lang w:eastAsia="ru-RU"/>
        </w:rPr>
        <w:lastRenderedPageBreak/>
        <w:t xml:space="preserve">      </w:t>
      </w:r>
      <w:r w:rsidRPr="009E40EE">
        <w:rPr>
          <w:color w:val="000000"/>
          <w:sz w:val="28"/>
          <w:szCs w:val="28"/>
          <w:lang w:eastAsia="ru-RU"/>
        </w:rPr>
        <w:t xml:space="preserve">Потребление тепла на нужды горячего водоснабжения </w:t>
      </w:r>
      <w:r w:rsidRPr="009E40EE">
        <w:rPr>
          <w:color w:val="000000"/>
          <w:sz w:val="28"/>
          <w:szCs w:val="28"/>
          <w:lang w:eastAsia="ru-RU"/>
        </w:rPr>
        <w:t>производится</w:t>
      </w:r>
      <w:r w:rsidR="000B6B6F">
        <w:rPr>
          <w:color w:val="000000"/>
          <w:sz w:val="28"/>
          <w:szCs w:val="28"/>
          <w:lang w:eastAsia="ru-RU"/>
        </w:rPr>
        <w:t xml:space="preserve"> только от котельной «Энергетик».</w:t>
      </w:r>
    </w:p>
    <w:p w14:paraId="16E85DEE" w14:textId="77777777" w:rsidR="00AC05C5" w:rsidRPr="005D24B7" w:rsidRDefault="000D2D2D" w:rsidP="00AC05C5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ru-RU"/>
        </w:rPr>
      </w:pPr>
      <w:r w:rsidRPr="005D24B7">
        <w:rPr>
          <w:color w:val="FF0000"/>
          <w:sz w:val="28"/>
          <w:szCs w:val="28"/>
          <w:lang w:eastAsia="ru-RU"/>
        </w:rPr>
        <w:t xml:space="preserve">     </w:t>
      </w:r>
      <w:r w:rsidRPr="009E40EE">
        <w:rPr>
          <w:color w:val="000000"/>
          <w:sz w:val="28"/>
          <w:szCs w:val="28"/>
          <w:lang w:eastAsia="ru-RU"/>
        </w:rPr>
        <w:t xml:space="preserve">В системе теплоснабжения возможна утечка сетевой воды из тепловых </w:t>
      </w:r>
      <w:r w:rsidR="00122B3F">
        <w:rPr>
          <w:color w:val="000000"/>
          <w:sz w:val="28"/>
          <w:szCs w:val="28"/>
          <w:lang w:eastAsia="ru-RU"/>
        </w:rPr>
        <w:t xml:space="preserve">     </w:t>
      </w:r>
      <w:r w:rsidRPr="009E40EE">
        <w:rPr>
          <w:color w:val="000000"/>
          <w:sz w:val="28"/>
          <w:szCs w:val="28"/>
          <w:lang w:eastAsia="ru-RU"/>
        </w:rPr>
        <w:t xml:space="preserve">сетей, в системах теплопотребления, </w:t>
      </w:r>
      <w:r w:rsidR="00D4098C" w:rsidRPr="009E40EE">
        <w:rPr>
          <w:color w:val="000000"/>
          <w:sz w:val="28"/>
          <w:szCs w:val="28"/>
          <w:lang w:eastAsia="ru-RU"/>
        </w:rPr>
        <w:t>через неплотность</w:t>
      </w:r>
      <w:r w:rsidRPr="009E40EE">
        <w:rPr>
          <w:color w:val="000000"/>
          <w:sz w:val="28"/>
          <w:szCs w:val="28"/>
          <w:lang w:eastAsia="ru-RU"/>
        </w:rPr>
        <w:t xml:space="preserve"> соединений и уплотнений трубопроводной арматуры, насосов. Для устойчивой работы </w:t>
      </w:r>
      <w:r w:rsidRPr="009E40EE">
        <w:rPr>
          <w:color w:val="000000"/>
          <w:sz w:val="28"/>
          <w:szCs w:val="28"/>
          <w:lang w:eastAsia="ru-RU"/>
        </w:rPr>
        <w:t>системы теплоснабжения потери должны компенсироваться</w:t>
      </w:r>
      <w:r w:rsidRPr="005D24B7">
        <w:rPr>
          <w:sz w:val="28"/>
          <w:szCs w:val="28"/>
          <w:lang w:eastAsia="ru-RU"/>
        </w:rPr>
        <w:t xml:space="preserve"> в тепловых пунктах подпиточной водой, которая идет на восполнение утечек теплоносителя. В качестве исходной воды для подпитки теплосети используется вода из водопровода. </w:t>
      </w:r>
    </w:p>
    <w:p w14:paraId="6B682ECD" w14:textId="77777777" w:rsidR="00AC05C5" w:rsidRPr="005D24B7" w:rsidRDefault="000D2D2D" w:rsidP="00AC05C5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>Для эффективной и надежной рабо</w:t>
      </w:r>
      <w:r w:rsidRPr="005D24B7">
        <w:rPr>
          <w:sz w:val="28"/>
          <w:szCs w:val="28"/>
          <w:lang w:eastAsia="ru-RU"/>
        </w:rPr>
        <w:t xml:space="preserve">ты газовых котлов исходная вода должна обрабатываться </w:t>
      </w:r>
      <w:r w:rsidR="00D4098C" w:rsidRPr="005D24B7">
        <w:rPr>
          <w:sz w:val="28"/>
          <w:szCs w:val="28"/>
          <w:lang w:eastAsia="ru-RU"/>
        </w:rPr>
        <w:t>в системе</w:t>
      </w:r>
      <w:r w:rsidRPr="005D24B7">
        <w:rPr>
          <w:sz w:val="28"/>
          <w:szCs w:val="28"/>
          <w:lang w:eastAsia="ru-RU"/>
        </w:rPr>
        <w:t xml:space="preserve"> химводоподготовки.</w:t>
      </w:r>
    </w:p>
    <w:p w14:paraId="16D86948" w14:textId="77777777" w:rsidR="00AC05C5" w:rsidRPr="005D24B7" w:rsidRDefault="00AC05C5" w:rsidP="00AC05C5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ru-RU"/>
        </w:rPr>
      </w:pPr>
    </w:p>
    <w:p w14:paraId="074BBDE9" w14:textId="77777777" w:rsidR="00AC05C5" w:rsidRPr="005D24B7" w:rsidRDefault="000D2D2D" w:rsidP="00D347C1">
      <w:pPr>
        <w:numPr>
          <w:ilvl w:val="1"/>
          <w:numId w:val="11"/>
        </w:numPr>
        <w:suppressAutoHyphens w:val="0"/>
        <w:spacing w:line="360" w:lineRule="auto"/>
        <w:jc w:val="center"/>
        <w:rPr>
          <w:b/>
          <w:sz w:val="28"/>
          <w:szCs w:val="28"/>
          <w:lang w:eastAsia="ru-RU"/>
        </w:rPr>
      </w:pPr>
      <w:r w:rsidRPr="005D24B7">
        <w:rPr>
          <w:b/>
          <w:sz w:val="28"/>
          <w:szCs w:val="28"/>
          <w:lang w:eastAsia="ru-RU"/>
        </w:rP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</w:t>
      </w:r>
      <w:r w:rsidRPr="005D24B7">
        <w:rPr>
          <w:b/>
          <w:sz w:val="28"/>
          <w:szCs w:val="28"/>
          <w:lang w:eastAsia="ru-RU"/>
        </w:rPr>
        <w:t>еплоснабжения</w:t>
      </w:r>
    </w:p>
    <w:p w14:paraId="7FC14372" w14:textId="77777777" w:rsidR="00AC05C5" w:rsidRPr="005D24B7" w:rsidRDefault="00AC05C5" w:rsidP="00AC05C5">
      <w:pPr>
        <w:suppressAutoHyphens w:val="0"/>
        <w:spacing w:line="360" w:lineRule="auto"/>
        <w:rPr>
          <w:b/>
          <w:sz w:val="28"/>
          <w:szCs w:val="28"/>
          <w:lang w:eastAsia="ru-RU"/>
        </w:rPr>
      </w:pPr>
    </w:p>
    <w:p w14:paraId="34456846" w14:textId="77777777" w:rsidR="00C959A6" w:rsidRDefault="000D2D2D" w:rsidP="00210451">
      <w:pPr>
        <w:suppressAutoHyphens w:val="0"/>
        <w:spacing w:line="360" w:lineRule="auto"/>
        <w:ind w:firstLine="708"/>
        <w:jc w:val="both"/>
        <w:rPr>
          <w:b/>
          <w:sz w:val="32"/>
          <w:szCs w:val="32"/>
          <w:lang w:eastAsia="ru-RU"/>
        </w:rPr>
      </w:pPr>
      <w:r w:rsidRPr="005D24B7">
        <w:rPr>
          <w:sz w:val="28"/>
          <w:szCs w:val="28"/>
          <w:lang w:eastAsia="ru-RU"/>
        </w:rPr>
        <w:t xml:space="preserve">Оборудование химводоочистки </w:t>
      </w:r>
      <w:r w:rsidR="00D4098C" w:rsidRPr="005D24B7">
        <w:rPr>
          <w:sz w:val="28"/>
          <w:szCs w:val="28"/>
          <w:lang w:eastAsia="ru-RU"/>
        </w:rPr>
        <w:t>котельной учитывает</w:t>
      </w:r>
      <w:r w:rsidRPr="005D24B7">
        <w:rPr>
          <w:sz w:val="28"/>
          <w:szCs w:val="28"/>
          <w:lang w:eastAsia="ru-RU"/>
        </w:rPr>
        <w:t xml:space="preserve"> аварийную                   (нормативную) подпитку в количестве 2 % от объема воды в тепловых сетях и присоединенных к ним систем теплопотребления химически необработанной  водой.</w:t>
      </w:r>
    </w:p>
    <w:p w14:paraId="65BE02A5" w14:textId="77777777" w:rsidR="00AC05C5" w:rsidRPr="005D24B7" w:rsidRDefault="000D2D2D" w:rsidP="00D347C1">
      <w:pPr>
        <w:suppressAutoHyphens w:val="0"/>
        <w:ind w:firstLine="708"/>
        <w:jc w:val="center"/>
        <w:rPr>
          <w:b/>
          <w:sz w:val="32"/>
          <w:szCs w:val="32"/>
          <w:lang w:eastAsia="ru-RU"/>
        </w:rPr>
      </w:pPr>
      <w:r w:rsidRPr="005D24B7">
        <w:rPr>
          <w:b/>
          <w:sz w:val="32"/>
          <w:szCs w:val="32"/>
          <w:lang w:eastAsia="ru-RU"/>
        </w:rPr>
        <w:t>Раздел 4. Пре</w:t>
      </w:r>
      <w:r w:rsidRPr="005D24B7">
        <w:rPr>
          <w:b/>
          <w:sz w:val="32"/>
          <w:szCs w:val="32"/>
          <w:lang w:eastAsia="ru-RU"/>
        </w:rPr>
        <w:t>дложения по новому строительству, реконструкции и техническому перевооружению источников тепловой энергии</w:t>
      </w:r>
      <w:r w:rsidR="00CE4236">
        <w:rPr>
          <w:b/>
          <w:sz w:val="32"/>
          <w:szCs w:val="32"/>
          <w:lang w:eastAsia="ru-RU"/>
        </w:rPr>
        <w:t xml:space="preserve"> и тепловых сетей</w:t>
      </w:r>
      <w:r w:rsidRPr="005D24B7">
        <w:rPr>
          <w:b/>
          <w:sz w:val="32"/>
          <w:szCs w:val="32"/>
          <w:lang w:eastAsia="ru-RU"/>
        </w:rPr>
        <w:t>.</w:t>
      </w:r>
    </w:p>
    <w:p w14:paraId="45785D24" w14:textId="77777777" w:rsidR="008377EF" w:rsidRPr="005D24B7" w:rsidRDefault="008377EF" w:rsidP="00AC05C5">
      <w:pPr>
        <w:suppressAutoHyphens w:val="0"/>
        <w:ind w:firstLine="708"/>
        <w:jc w:val="both"/>
        <w:rPr>
          <w:b/>
          <w:sz w:val="32"/>
          <w:szCs w:val="32"/>
          <w:lang w:eastAsia="ru-RU"/>
        </w:rPr>
      </w:pPr>
    </w:p>
    <w:p w14:paraId="359A08D1" w14:textId="77777777" w:rsidR="00D347C1" w:rsidRDefault="000D2D2D" w:rsidP="00D347C1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5D24B7">
        <w:rPr>
          <w:b/>
          <w:bCs/>
          <w:sz w:val="28"/>
          <w:szCs w:val="28"/>
          <w:lang w:eastAsia="ru-RU"/>
        </w:rPr>
        <w:t>4</w:t>
      </w:r>
      <w:r w:rsidRPr="005D24B7">
        <w:rPr>
          <w:b/>
          <w:sz w:val="28"/>
          <w:szCs w:val="28"/>
          <w:lang w:eastAsia="ru-RU"/>
        </w:rPr>
        <w:t xml:space="preserve">.1. Предложения по новому строительству источников тепловой энергии, </w:t>
      </w:r>
    </w:p>
    <w:p w14:paraId="7151127D" w14:textId="77777777" w:rsidR="00D347C1" w:rsidRDefault="000D2D2D" w:rsidP="00D347C1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5D24B7">
        <w:rPr>
          <w:b/>
          <w:sz w:val="28"/>
          <w:szCs w:val="28"/>
          <w:lang w:eastAsia="ru-RU"/>
        </w:rPr>
        <w:t>обеспечивающи</w:t>
      </w:r>
      <w:r w:rsidR="00C959A6">
        <w:rPr>
          <w:b/>
          <w:sz w:val="28"/>
          <w:szCs w:val="28"/>
          <w:lang w:eastAsia="ru-RU"/>
        </w:rPr>
        <w:t>х</w:t>
      </w:r>
      <w:r w:rsidRPr="005D24B7">
        <w:rPr>
          <w:b/>
          <w:sz w:val="28"/>
          <w:szCs w:val="28"/>
          <w:lang w:eastAsia="ru-RU"/>
        </w:rPr>
        <w:t xml:space="preserve"> перспективную тепловую нагрузку </w:t>
      </w:r>
    </w:p>
    <w:p w14:paraId="4E3F3A13" w14:textId="77777777" w:rsidR="00AC05C5" w:rsidRDefault="000D2D2D" w:rsidP="00D347C1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5D24B7">
        <w:rPr>
          <w:b/>
          <w:sz w:val="28"/>
          <w:szCs w:val="28"/>
          <w:lang w:eastAsia="ru-RU"/>
        </w:rPr>
        <w:t>на вновь осваиваемых территориях поселения.</w:t>
      </w:r>
    </w:p>
    <w:p w14:paraId="6AA3BDB2" w14:textId="77777777" w:rsidR="00D347C1" w:rsidRPr="005D24B7" w:rsidRDefault="00D347C1" w:rsidP="00D347C1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</w:p>
    <w:p w14:paraId="26B14ADB" w14:textId="77777777" w:rsidR="00AC05C5" w:rsidRPr="005D24B7" w:rsidRDefault="000D2D2D" w:rsidP="00AC05C5">
      <w:pPr>
        <w:suppressAutoHyphens w:val="0"/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 xml:space="preserve">Генеральным планом </w:t>
      </w:r>
      <w:r w:rsidR="00D347C1">
        <w:rPr>
          <w:sz w:val="28"/>
          <w:szCs w:val="28"/>
          <w:lang w:eastAsia="ru-RU"/>
        </w:rPr>
        <w:t>муниципального образования</w:t>
      </w:r>
      <w:r w:rsidRPr="005D24B7">
        <w:rPr>
          <w:sz w:val="28"/>
          <w:szCs w:val="28"/>
          <w:lang w:eastAsia="ru-RU"/>
        </w:rPr>
        <w:t xml:space="preserve"> </w:t>
      </w:r>
      <w:r w:rsidR="00425742">
        <w:rPr>
          <w:sz w:val="28"/>
          <w:szCs w:val="28"/>
          <w:lang w:eastAsia="ru-RU"/>
        </w:rPr>
        <w:t>город Болохово</w:t>
      </w:r>
      <w:r w:rsidR="00D347C1">
        <w:rPr>
          <w:sz w:val="28"/>
          <w:szCs w:val="28"/>
          <w:lang w:eastAsia="ru-RU"/>
        </w:rPr>
        <w:t xml:space="preserve"> Киреевского района</w:t>
      </w:r>
      <w:r w:rsidRPr="005D24B7">
        <w:rPr>
          <w:sz w:val="28"/>
          <w:szCs w:val="28"/>
          <w:lang w:eastAsia="ru-RU"/>
        </w:rPr>
        <w:t xml:space="preserve"> не предусмотр</w:t>
      </w:r>
      <w:r w:rsidRPr="005D24B7">
        <w:rPr>
          <w:sz w:val="28"/>
          <w:szCs w:val="28"/>
          <w:lang w:eastAsia="ru-RU"/>
        </w:rPr>
        <w:t>ено изменение схемы теплоснабжения, теплоснабжение перспективных объектов предлагается осуществить от автономных источников. Поэтому строительство новых котельных не планируется.</w:t>
      </w:r>
    </w:p>
    <w:p w14:paraId="7A916A54" w14:textId="77777777" w:rsidR="00AC05C5" w:rsidRPr="005D24B7" w:rsidRDefault="00AC05C5" w:rsidP="00AC05C5">
      <w:pPr>
        <w:suppressAutoHyphens w:val="0"/>
        <w:ind w:right="201" w:firstLine="708"/>
        <w:jc w:val="both"/>
        <w:rPr>
          <w:b/>
          <w:bCs/>
          <w:sz w:val="28"/>
          <w:szCs w:val="28"/>
          <w:lang w:eastAsia="ru-RU"/>
        </w:rPr>
      </w:pPr>
    </w:p>
    <w:p w14:paraId="37A91040" w14:textId="77777777" w:rsidR="00AC05C5" w:rsidRDefault="000D2D2D" w:rsidP="00D347C1">
      <w:pPr>
        <w:suppressAutoHyphens w:val="0"/>
        <w:ind w:firstLine="708"/>
        <w:jc w:val="center"/>
        <w:rPr>
          <w:b/>
          <w:bCs/>
          <w:sz w:val="28"/>
          <w:szCs w:val="28"/>
          <w:lang w:eastAsia="ru-RU"/>
        </w:rPr>
      </w:pPr>
      <w:r w:rsidRPr="005D24B7">
        <w:rPr>
          <w:b/>
          <w:bCs/>
          <w:sz w:val="28"/>
          <w:szCs w:val="28"/>
          <w:lang w:eastAsia="ru-RU"/>
        </w:rPr>
        <w:t>4.2. Предложения по реконструкции источников тепловой энергии, обеспечивающи</w:t>
      </w:r>
      <w:r w:rsidRPr="005D24B7">
        <w:rPr>
          <w:b/>
          <w:bCs/>
          <w:sz w:val="28"/>
          <w:szCs w:val="28"/>
          <w:lang w:eastAsia="ru-RU"/>
        </w:rPr>
        <w:t>х перспективную тепловую нагрузку в существующих и расширяемых зонах действия источников тепловой энергии.</w:t>
      </w:r>
    </w:p>
    <w:p w14:paraId="6BE14B47" w14:textId="77777777" w:rsidR="00D347C1" w:rsidRPr="005D24B7" w:rsidRDefault="00D347C1" w:rsidP="00D347C1">
      <w:pPr>
        <w:suppressAutoHyphens w:val="0"/>
        <w:spacing w:line="360" w:lineRule="auto"/>
        <w:ind w:firstLine="708"/>
        <w:jc w:val="center"/>
        <w:rPr>
          <w:b/>
          <w:bCs/>
          <w:sz w:val="28"/>
          <w:szCs w:val="28"/>
          <w:lang w:eastAsia="ru-RU"/>
        </w:rPr>
      </w:pPr>
    </w:p>
    <w:p w14:paraId="3D11CF71" w14:textId="77777777" w:rsidR="00AC05C5" w:rsidRPr="005D24B7" w:rsidRDefault="000D2D2D" w:rsidP="000B6B6F">
      <w:pPr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Сдача с эксплуатацию</w:t>
      </w:r>
      <w:r w:rsidR="00AF431E" w:rsidRPr="005D24B7">
        <w:rPr>
          <w:sz w:val="28"/>
          <w:szCs w:val="28"/>
          <w:lang w:eastAsia="ru-RU"/>
        </w:rPr>
        <w:t xml:space="preserve"> котельн</w:t>
      </w:r>
      <w:r>
        <w:rPr>
          <w:sz w:val="28"/>
          <w:szCs w:val="28"/>
          <w:lang w:eastAsia="ru-RU"/>
        </w:rPr>
        <w:t>ых</w:t>
      </w:r>
      <w:r w:rsidR="00AF431E" w:rsidRPr="005D24B7">
        <w:rPr>
          <w:sz w:val="28"/>
          <w:szCs w:val="28"/>
          <w:lang w:eastAsia="ru-RU"/>
        </w:rPr>
        <w:t xml:space="preserve"> выполн</w:t>
      </w:r>
      <w:r>
        <w:rPr>
          <w:sz w:val="28"/>
          <w:szCs w:val="28"/>
          <w:lang w:eastAsia="ru-RU"/>
        </w:rPr>
        <w:t>ялась</w:t>
      </w:r>
      <w:r w:rsidR="00AF431E" w:rsidRPr="005D24B7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 1988</w:t>
      </w:r>
      <w:r w:rsidR="00D347C1">
        <w:rPr>
          <w:sz w:val="28"/>
          <w:szCs w:val="28"/>
          <w:lang w:eastAsia="ru-RU"/>
        </w:rPr>
        <w:t xml:space="preserve"> г.</w:t>
      </w:r>
      <w:r>
        <w:rPr>
          <w:sz w:val="28"/>
          <w:szCs w:val="28"/>
          <w:lang w:eastAsia="ru-RU"/>
        </w:rPr>
        <w:t xml:space="preserve"> по 2011</w:t>
      </w:r>
      <w:r w:rsidR="00D347C1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г.</w:t>
      </w:r>
      <w:r w:rsidR="00AF431E" w:rsidRPr="005D24B7">
        <w:rPr>
          <w:sz w:val="28"/>
          <w:szCs w:val="28"/>
          <w:lang w:eastAsia="ru-RU"/>
        </w:rPr>
        <w:t xml:space="preserve">  Котельн</w:t>
      </w:r>
      <w:r w:rsidR="00AF431E">
        <w:rPr>
          <w:sz w:val="28"/>
          <w:szCs w:val="28"/>
          <w:lang w:eastAsia="ru-RU"/>
        </w:rPr>
        <w:t>ые</w:t>
      </w:r>
      <w:r w:rsidR="00AF431E" w:rsidRPr="005D24B7">
        <w:rPr>
          <w:sz w:val="28"/>
          <w:szCs w:val="28"/>
          <w:lang w:eastAsia="ru-RU"/>
        </w:rPr>
        <w:t xml:space="preserve"> и существующие трубопроводы находятся в удовлетворительно</w:t>
      </w:r>
      <w:r w:rsidR="00AF431E">
        <w:rPr>
          <w:sz w:val="28"/>
          <w:szCs w:val="28"/>
          <w:lang w:eastAsia="ru-RU"/>
        </w:rPr>
        <w:t>м</w:t>
      </w:r>
      <w:r w:rsidR="00AF431E" w:rsidRPr="005D24B7">
        <w:rPr>
          <w:sz w:val="28"/>
          <w:szCs w:val="28"/>
          <w:lang w:eastAsia="ru-RU"/>
        </w:rPr>
        <w:t xml:space="preserve"> состоянии</w:t>
      </w:r>
      <w:r>
        <w:rPr>
          <w:sz w:val="28"/>
          <w:szCs w:val="28"/>
          <w:lang w:eastAsia="ru-RU"/>
        </w:rPr>
        <w:t>.</w:t>
      </w:r>
      <w:r w:rsidR="00AF431E" w:rsidRPr="005D24B7">
        <w:rPr>
          <w:sz w:val="28"/>
          <w:szCs w:val="28"/>
          <w:lang w:eastAsia="ru-RU"/>
        </w:rPr>
        <w:t xml:space="preserve"> </w:t>
      </w:r>
      <w:r w:rsidR="00D4098C" w:rsidRPr="005D24B7">
        <w:rPr>
          <w:sz w:val="28"/>
          <w:szCs w:val="28"/>
          <w:lang w:eastAsia="ru-RU"/>
        </w:rPr>
        <w:t>Безаварийная работа</w:t>
      </w:r>
      <w:r w:rsidR="00AF431E" w:rsidRPr="005D24B7">
        <w:rPr>
          <w:sz w:val="28"/>
          <w:szCs w:val="28"/>
          <w:lang w:eastAsia="ru-RU"/>
        </w:rPr>
        <w:t xml:space="preserve"> достигается проведением плановых </w:t>
      </w:r>
      <w:r w:rsidR="00D4098C" w:rsidRPr="005D24B7">
        <w:rPr>
          <w:sz w:val="28"/>
          <w:szCs w:val="28"/>
          <w:lang w:eastAsia="ru-RU"/>
        </w:rPr>
        <w:t>профилактических работ и</w:t>
      </w:r>
      <w:r w:rsidR="00AF431E" w:rsidRPr="005D24B7">
        <w:rPr>
          <w:sz w:val="28"/>
          <w:szCs w:val="28"/>
          <w:lang w:eastAsia="ru-RU"/>
        </w:rPr>
        <w:t xml:space="preserve"> </w:t>
      </w:r>
      <w:r w:rsidR="00D4098C" w:rsidRPr="005D24B7">
        <w:rPr>
          <w:sz w:val="28"/>
          <w:szCs w:val="28"/>
          <w:lang w:eastAsia="ru-RU"/>
        </w:rPr>
        <w:t>мероприятий, предусмотренных</w:t>
      </w:r>
      <w:r w:rsidR="00AF431E" w:rsidRPr="005D24B7">
        <w:rPr>
          <w:sz w:val="28"/>
          <w:szCs w:val="28"/>
          <w:lang w:eastAsia="ru-RU"/>
        </w:rPr>
        <w:t xml:space="preserve"> эксплуатацией.</w:t>
      </w:r>
    </w:p>
    <w:p w14:paraId="6F4FE436" w14:textId="77777777" w:rsidR="00AC05C5" w:rsidRPr="005D24B7" w:rsidRDefault="000D2D2D" w:rsidP="000B6B6F">
      <w:pPr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 xml:space="preserve">В перспективе до 2028 года планируется провести ряд </w:t>
      </w:r>
      <w:r w:rsidR="00D4098C" w:rsidRPr="005D24B7">
        <w:rPr>
          <w:sz w:val="28"/>
          <w:szCs w:val="28"/>
          <w:lang w:eastAsia="ru-RU"/>
        </w:rPr>
        <w:t>мероприятий для</w:t>
      </w:r>
      <w:r w:rsidRPr="005D24B7">
        <w:rPr>
          <w:sz w:val="28"/>
          <w:szCs w:val="28"/>
          <w:lang w:eastAsia="ru-RU"/>
        </w:rPr>
        <w:t xml:space="preserve"> повышения надежности теплоснабжения.</w:t>
      </w:r>
    </w:p>
    <w:p w14:paraId="66F2D45D" w14:textId="77777777" w:rsidR="00AC05C5" w:rsidRPr="009E40EE" w:rsidRDefault="000D2D2D" w:rsidP="002336BE">
      <w:pPr>
        <w:suppressAutoHyphens w:val="0"/>
        <w:spacing w:line="360" w:lineRule="auto"/>
        <w:ind w:firstLine="708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Так как в </w:t>
      </w:r>
      <w:r w:rsidR="00D347C1">
        <w:rPr>
          <w:color w:val="000000"/>
          <w:sz w:val="28"/>
          <w:szCs w:val="28"/>
          <w:lang w:eastAsia="ru-RU"/>
        </w:rPr>
        <w:t>муниципальном образовании город Болохово Киреевского   района</w:t>
      </w:r>
      <w:r>
        <w:rPr>
          <w:color w:val="000000"/>
          <w:sz w:val="28"/>
          <w:szCs w:val="28"/>
          <w:lang w:eastAsia="ru-RU"/>
        </w:rPr>
        <w:t xml:space="preserve"> котельные имеют большой резерв мощности</w:t>
      </w:r>
      <w:r w:rsidR="00AF431E" w:rsidRPr="009E40EE">
        <w:rPr>
          <w:color w:val="000000"/>
          <w:sz w:val="28"/>
          <w:szCs w:val="28"/>
          <w:lang w:eastAsia="ru-RU"/>
        </w:rPr>
        <w:t xml:space="preserve">, то для организации теплоснабжения в новых жилых домах предлагается </w:t>
      </w:r>
      <w:r>
        <w:rPr>
          <w:color w:val="000000"/>
          <w:sz w:val="28"/>
          <w:szCs w:val="28"/>
          <w:lang w:eastAsia="ru-RU"/>
        </w:rPr>
        <w:t>сначала использовать не потребляем</w:t>
      </w:r>
      <w:r>
        <w:rPr>
          <w:color w:val="000000"/>
          <w:sz w:val="28"/>
          <w:szCs w:val="28"/>
          <w:lang w:eastAsia="ru-RU"/>
        </w:rPr>
        <w:t>ую мощность существующих котельных</w:t>
      </w:r>
      <w:r w:rsidR="00AF431E" w:rsidRPr="009E40EE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Так же</w:t>
      </w:r>
      <w:r w:rsidR="00AF431E" w:rsidRPr="009E40EE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в</w:t>
      </w:r>
      <w:r w:rsidR="00AF431E" w:rsidRPr="009E40EE">
        <w:rPr>
          <w:color w:val="000000"/>
          <w:sz w:val="28"/>
          <w:szCs w:val="28"/>
          <w:lang w:eastAsia="ru-RU"/>
        </w:rPr>
        <w:t>озможным способом обеспечения теплом и горячей водой каждого конкретного объекта</w:t>
      </w:r>
      <w:r>
        <w:rPr>
          <w:color w:val="000000"/>
          <w:sz w:val="28"/>
          <w:szCs w:val="28"/>
          <w:lang w:eastAsia="ru-RU"/>
        </w:rPr>
        <w:t xml:space="preserve"> является устройство автономного теплоснабжения</w:t>
      </w:r>
      <w:r w:rsidR="00AF431E" w:rsidRPr="009E40EE">
        <w:rPr>
          <w:color w:val="000000"/>
          <w:sz w:val="28"/>
          <w:szCs w:val="28"/>
          <w:lang w:eastAsia="ru-RU"/>
        </w:rPr>
        <w:t>.</w:t>
      </w:r>
    </w:p>
    <w:p w14:paraId="0CC9F198" w14:textId="77777777" w:rsidR="00D347C1" w:rsidRDefault="000D2D2D" w:rsidP="00C13BD8">
      <w:pPr>
        <w:suppressAutoHyphens w:val="0"/>
        <w:spacing w:line="36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 w:rsidRPr="009E40EE">
        <w:rPr>
          <w:color w:val="000000"/>
          <w:sz w:val="28"/>
          <w:szCs w:val="28"/>
          <w:lang w:eastAsia="ru-RU"/>
        </w:rPr>
        <w:t xml:space="preserve">Газ, используемый для отопления и ГВС, с учетом стоимости сервисного </w:t>
      </w:r>
      <w:r w:rsidRPr="009E40EE">
        <w:rPr>
          <w:color w:val="000000"/>
          <w:sz w:val="28"/>
          <w:szCs w:val="28"/>
          <w:lang w:eastAsia="ru-RU"/>
        </w:rPr>
        <w:t>обслуживания оборудования, затраты населения при поквартирной системе теплоснабжения будут меньше, чем централизованной системе</w:t>
      </w:r>
      <w:r w:rsidR="00C6451C">
        <w:rPr>
          <w:color w:val="000000"/>
          <w:sz w:val="28"/>
          <w:szCs w:val="28"/>
          <w:lang w:eastAsia="ru-RU"/>
        </w:rPr>
        <w:t xml:space="preserve"> теплоснабжения</w:t>
      </w:r>
      <w:r w:rsidRPr="009E40EE">
        <w:rPr>
          <w:color w:val="000000"/>
          <w:sz w:val="28"/>
          <w:szCs w:val="28"/>
          <w:lang w:eastAsia="ru-RU"/>
        </w:rPr>
        <w:t>.</w:t>
      </w:r>
    </w:p>
    <w:p w14:paraId="3A4606B9" w14:textId="77777777" w:rsidR="00CB25F1" w:rsidRDefault="000D2D2D" w:rsidP="000B6B6F">
      <w:pPr>
        <w:suppressAutoHyphens w:val="0"/>
        <w:spacing w:line="36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 w:rsidRPr="007F5BBB">
        <w:rPr>
          <w:color w:val="000000"/>
          <w:sz w:val="28"/>
          <w:szCs w:val="28"/>
          <w:lang w:eastAsia="ru-RU"/>
        </w:rPr>
        <w:t>Т</w:t>
      </w:r>
      <w:r w:rsidR="00D347C1">
        <w:rPr>
          <w:color w:val="000000"/>
          <w:sz w:val="28"/>
          <w:szCs w:val="28"/>
          <w:lang w:eastAsia="ru-RU"/>
        </w:rPr>
        <w:t xml:space="preserve">ак </w:t>
      </w:r>
      <w:r w:rsidRPr="007F5BBB">
        <w:rPr>
          <w:color w:val="000000"/>
          <w:sz w:val="28"/>
          <w:szCs w:val="28"/>
          <w:lang w:eastAsia="ru-RU"/>
        </w:rPr>
        <w:t>к</w:t>
      </w:r>
      <w:r w:rsidR="00D347C1">
        <w:rPr>
          <w:color w:val="000000"/>
          <w:sz w:val="28"/>
          <w:szCs w:val="28"/>
          <w:lang w:eastAsia="ru-RU"/>
        </w:rPr>
        <w:t>ак</w:t>
      </w:r>
      <w:r w:rsidRPr="007F5BBB">
        <w:rPr>
          <w:color w:val="000000"/>
          <w:sz w:val="28"/>
          <w:szCs w:val="28"/>
          <w:lang w:eastAsia="ru-RU"/>
        </w:rPr>
        <w:t xml:space="preserve"> котельная «Центральная» находится в частной собственности, то мероприятия по реконструкции и модернизации котельной в разрезе схемы теплоснабжения </w:t>
      </w:r>
      <w:r w:rsidR="00AF431E">
        <w:rPr>
          <w:color w:val="000000"/>
          <w:sz w:val="28"/>
          <w:szCs w:val="28"/>
          <w:lang w:eastAsia="ru-RU"/>
        </w:rPr>
        <w:t>муниципального образования</w:t>
      </w:r>
      <w:r w:rsidRPr="007F5BBB">
        <w:rPr>
          <w:color w:val="000000"/>
          <w:sz w:val="28"/>
          <w:szCs w:val="28"/>
          <w:lang w:eastAsia="ru-RU"/>
        </w:rPr>
        <w:t xml:space="preserve"> Болохово</w:t>
      </w:r>
      <w:r w:rsidR="00AF431E">
        <w:rPr>
          <w:color w:val="000000"/>
          <w:sz w:val="28"/>
          <w:szCs w:val="28"/>
          <w:lang w:eastAsia="ru-RU"/>
        </w:rPr>
        <w:t xml:space="preserve"> Киреевского района</w:t>
      </w:r>
      <w:r w:rsidRPr="007F5BBB">
        <w:rPr>
          <w:color w:val="000000"/>
          <w:sz w:val="28"/>
          <w:szCs w:val="28"/>
          <w:lang w:eastAsia="ru-RU"/>
        </w:rPr>
        <w:t>, не рассматриваются.</w:t>
      </w:r>
    </w:p>
    <w:p w14:paraId="2B7CAB05" w14:textId="77777777" w:rsidR="00C6451C" w:rsidRPr="007F5BBB" w:rsidRDefault="00C6451C" w:rsidP="00C959A6">
      <w:pPr>
        <w:suppressAutoHyphens w:val="0"/>
        <w:ind w:firstLine="567"/>
        <w:jc w:val="both"/>
        <w:rPr>
          <w:color w:val="000000"/>
          <w:sz w:val="28"/>
          <w:szCs w:val="28"/>
          <w:lang w:eastAsia="ru-RU"/>
        </w:rPr>
      </w:pPr>
    </w:p>
    <w:p w14:paraId="68B9A10D" w14:textId="77777777" w:rsidR="008377EF" w:rsidRDefault="000D2D2D" w:rsidP="00C959A6">
      <w:pPr>
        <w:suppressAutoHyphens w:val="0"/>
        <w:ind w:right="20" w:firstLine="709"/>
        <w:jc w:val="center"/>
        <w:rPr>
          <w:b/>
          <w:bCs/>
          <w:sz w:val="28"/>
          <w:szCs w:val="28"/>
          <w:lang w:eastAsia="ru-RU"/>
        </w:rPr>
      </w:pPr>
      <w:r w:rsidRPr="005D24B7">
        <w:rPr>
          <w:b/>
          <w:bCs/>
          <w:sz w:val="28"/>
          <w:szCs w:val="28"/>
          <w:lang w:eastAsia="ru-RU"/>
        </w:rPr>
        <w:t>4.3. Меры по выводу из эксплуат</w:t>
      </w:r>
      <w:r w:rsidRPr="005D24B7">
        <w:rPr>
          <w:b/>
          <w:bCs/>
          <w:sz w:val="28"/>
          <w:szCs w:val="28"/>
          <w:lang w:eastAsia="ru-RU"/>
        </w:rPr>
        <w:t>ации, консервации и демонтажу избыточных источников тепловой энергии,</w:t>
      </w:r>
      <w:r w:rsidR="00C6451C">
        <w:rPr>
          <w:b/>
          <w:bCs/>
          <w:sz w:val="28"/>
          <w:szCs w:val="28"/>
          <w:lang w:eastAsia="ru-RU"/>
        </w:rPr>
        <w:t xml:space="preserve"> </w:t>
      </w:r>
      <w:r w:rsidRPr="005D24B7">
        <w:rPr>
          <w:b/>
          <w:bCs/>
          <w:sz w:val="28"/>
          <w:szCs w:val="28"/>
          <w:lang w:eastAsia="ru-RU"/>
        </w:rPr>
        <w:t>а также выработавших нормативный срок службы либо в случаях, когда продление срока службы технически невозможно или экономически нецелесообразно</w:t>
      </w:r>
      <w:r w:rsidR="00C6451C">
        <w:rPr>
          <w:b/>
          <w:bCs/>
          <w:sz w:val="28"/>
          <w:szCs w:val="28"/>
          <w:lang w:eastAsia="ru-RU"/>
        </w:rPr>
        <w:t>.</w:t>
      </w:r>
    </w:p>
    <w:p w14:paraId="34645F71" w14:textId="77777777" w:rsidR="00C959A6" w:rsidRPr="005D24B7" w:rsidRDefault="00C959A6" w:rsidP="00C959A6">
      <w:pPr>
        <w:suppressAutoHyphens w:val="0"/>
        <w:ind w:right="20" w:firstLine="709"/>
        <w:jc w:val="center"/>
        <w:rPr>
          <w:b/>
          <w:bCs/>
          <w:sz w:val="28"/>
          <w:szCs w:val="28"/>
          <w:lang w:eastAsia="ru-RU"/>
        </w:rPr>
      </w:pPr>
    </w:p>
    <w:p w14:paraId="09AE453A" w14:textId="77777777" w:rsidR="00AC05C5" w:rsidRDefault="000D2D2D" w:rsidP="00AC05C5">
      <w:pPr>
        <w:suppressAutoHyphens w:val="0"/>
        <w:spacing w:line="360" w:lineRule="auto"/>
        <w:ind w:firstLine="708"/>
        <w:jc w:val="both"/>
        <w:rPr>
          <w:lang w:eastAsia="ru-RU"/>
        </w:rPr>
      </w:pPr>
      <w:r w:rsidRPr="005D24B7">
        <w:rPr>
          <w:sz w:val="28"/>
          <w:szCs w:val="28"/>
          <w:lang w:eastAsia="ru-RU"/>
        </w:rPr>
        <w:t xml:space="preserve">Мер по выводу из </w:t>
      </w:r>
      <w:r w:rsidRPr="005D24B7">
        <w:rPr>
          <w:sz w:val="28"/>
          <w:szCs w:val="28"/>
          <w:lang w:eastAsia="ru-RU"/>
        </w:rPr>
        <w:t>эксплуатации, консервации и демонтажу избыточных источников тепловой энергии, а также выработавших нормативный срок службы либо в случаях, когда продление срока службы технически невозможно или экономически нецелесообразно</w:t>
      </w:r>
      <w:r w:rsidR="001B22E9">
        <w:rPr>
          <w:sz w:val="28"/>
          <w:szCs w:val="28"/>
          <w:lang w:eastAsia="ru-RU"/>
        </w:rPr>
        <w:t>,</w:t>
      </w:r>
      <w:r w:rsidRPr="005D24B7">
        <w:rPr>
          <w:sz w:val="28"/>
          <w:szCs w:val="28"/>
          <w:lang w:eastAsia="ru-RU"/>
        </w:rPr>
        <w:t xml:space="preserve"> не предусмотрено</w:t>
      </w:r>
      <w:r w:rsidRPr="005D24B7">
        <w:rPr>
          <w:lang w:eastAsia="ru-RU"/>
        </w:rPr>
        <w:t>.</w:t>
      </w:r>
    </w:p>
    <w:p w14:paraId="7DA26702" w14:textId="77777777" w:rsidR="00AC05C5" w:rsidRPr="005D24B7" w:rsidRDefault="00AC05C5" w:rsidP="001B22E9">
      <w:pPr>
        <w:suppressAutoHyphens w:val="0"/>
        <w:spacing w:line="276" w:lineRule="auto"/>
        <w:ind w:firstLine="708"/>
        <w:jc w:val="both"/>
        <w:rPr>
          <w:lang w:eastAsia="ru-RU"/>
        </w:rPr>
      </w:pPr>
    </w:p>
    <w:p w14:paraId="5A56A69F" w14:textId="77777777" w:rsidR="00AC05C5" w:rsidRDefault="000D2D2D" w:rsidP="001B22E9">
      <w:pPr>
        <w:suppressAutoHyphens w:val="0"/>
        <w:spacing w:line="276" w:lineRule="auto"/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r w:rsidRPr="005D24B7">
        <w:rPr>
          <w:rFonts w:eastAsia="Calibri"/>
          <w:b/>
          <w:sz w:val="28"/>
          <w:szCs w:val="28"/>
          <w:lang w:eastAsia="en-US"/>
        </w:rPr>
        <w:t xml:space="preserve">4.4. Меры по </w:t>
      </w:r>
      <w:r w:rsidRPr="005D24B7">
        <w:rPr>
          <w:rFonts w:eastAsia="Calibri"/>
          <w:b/>
          <w:sz w:val="28"/>
          <w:szCs w:val="28"/>
          <w:lang w:eastAsia="en-US"/>
        </w:rPr>
        <w:t>переоборудованию котельных в источники комбинированной выработки электрической и тепловой энергии</w:t>
      </w:r>
      <w:r w:rsidR="001B22E9">
        <w:rPr>
          <w:rFonts w:eastAsia="Calibri"/>
          <w:b/>
          <w:sz w:val="28"/>
          <w:szCs w:val="28"/>
          <w:lang w:eastAsia="en-US"/>
        </w:rPr>
        <w:t>.</w:t>
      </w:r>
    </w:p>
    <w:p w14:paraId="4942F502" w14:textId="77777777" w:rsidR="001B22E9" w:rsidRDefault="001B22E9" w:rsidP="001B22E9">
      <w:pPr>
        <w:suppressAutoHyphens w:val="0"/>
        <w:spacing w:line="276" w:lineRule="auto"/>
        <w:ind w:firstLine="708"/>
        <w:jc w:val="center"/>
        <w:rPr>
          <w:rFonts w:eastAsia="Calibri"/>
          <w:b/>
          <w:sz w:val="28"/>
          <w:szCs w:val="28"/>
          <w:lang w:eastAsia="en-US"/>
        </w:rPr>
      </w:pPr>
    </w:p>
    <w:p w14:paraId="28BE2000" w14:textId="77777777" w:rsidR="00AE042F" w:rsidRDefault="000D2D2D" w:rsidP="00AE042F">
      <w:pPr>
        <w:suppressAutoHyphens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>Для комбинированной выработки тепловой и электрической энергии применяют газопоршневые установки. Применение этих установок в котельных выявляет ряд техниче</w:t>
      </w:r>
      <w:r w:rsidRPr="005D24B7">
        <w:rPr>
          <w:sz w:val="28"/>
          <w:szCs w:val="28"/>
          <w:lang w:eastAsia="ru-RU"/>
        </w:rPr>
        <w:t>ских и экономических проблем:</w:t>
      </w:r>
    </w:p>
    <w:p w14:paraId="20DE6469" w14:textId="77777777" w:rsidR="00AE042F" w:rsidRDefault="000D2D2D" w:rsidP="00AE042F">
      <w:pPr>
        <w:suppressAutoHyphens w:val="0"/>
        <w:spacing w:line="360" w:lineRule="auto"/>
        <w:ind w:firstLine="851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- Стоимость капитального ремонта газопоршневого двигателя может достигать 60–70% от первоначальной стоимости самого агрегата – при капремонте осуществляется</w:t>
      </w:r>
      <w:r w:rsidR="00AF431E">
        <w:rPr>
          <w:color w:val="000000"/>
          <w:sz w:val="28"/>
          <w:szCs w:val="28"/>
          <w:lang w:eastAsia="ru-RU"/>
        </w:rPr>
        <w:t xml:space="preserve"> полная замена поршневой группы;</w:t>
      </w:r>
    </w:p>
    <w:p w14:paraId="0EBEE3C5" w14:textId="77777777" w:rsidR="00AE042F" w:rsidRDefault="000D2D2D" w:rsidP="00AE042F">
      <w:pPr>
        <w:suppressAutoHyphens w:val="0"/>
        <w:spacing w:line="360" w:lineRule="auto"/>
        <w:ind w:firstLine="851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р</w:t>
      </w:r>
      <w:r w:rsidR="00AC05C5" w:rsidRPr="005D24B7">
        <w:rPr>
          <w:color w:val="000000"/>
          <w:sz w:val="28"/>
          <w:szCs w:val="28"/>
          <w:lang w:eastAsia="ru-RU"/>
        </w:rPr>
        <w:t xml:space="preserve">егламентные и ремонтные </w:t>
      </w:r>
      <w:r w:rsidR="00D4098C" w:rsidRPr="005D24B7">
        <w:rPr>
          <w:color w:val="000000"/>
          <w:sz w:val="28"/>
          <w:szCs w:val="28"/>
          <w:lang w:eastAsia="ru-RU"/>
        </w:rPr>
        <w:t>работы для</w:t>
      </w:r>
      <w:r w:rsidR="00AC05C5" w:rsidRPr="005D24B7">
        <w:rPr>
          <w:color w:val="000000"/>
          <w:sz w:val="28"/>
          <w:szCs w:val="28"/>
          <w:lang w:eastAsia="ru-RU"/>
        </w:rPr>
        <w:t xml:space="preserve"> газопоршневых установок </w:t>
      </w:r>
      <w:r w:rsidR="00D4098C" w:rsidRPr="005D24B7">
        <w:rPr>
          <w:color w:val="000000"/>
          <w:sz w:val="28"/>
          <w:szCs w:val="28"/>
          <w:lang w:eastAsia="ru-RU"/>
        </w:rPr>
        <w:t>имеют весьма</w:t>
      </w:r>
      <w:r w:rsidR="00AC05C5" w:rsidRPr="005D24B7">
        <w:rPr>
          <w:color w:val="000000"/>
          <w:sz w:val="28"/>
          <w:szCs w:val="28"/>
          <w:lang w:eastAsia="ru-RU"/>
        </w:rPr>
        <w:t xml:space="preserve"> частые и продолжительные временные инте</w:t>
      </w:r>
      <w:r>
        <w:rPr>
          <w:color w:val="000000"/>
          <w:sz w:val="28"/>
          <w:szCs w:val="28"/>
          <w:lang w:eastAsia="ru-RU"/>
        </w:rPr>
        <w:t>рвалы;</w:t>
      </w:r>
    </w:p>
    <w:p w14:paraId="4C34A4F4" w14:textId="77777777" w:rsidR="00EE7A25" w:rsidRDefault="000D2D2D" w:rsidP="00EE7A25">
      <w:pPr>
        <w:suppressAutoHyphens w:val="0"/>
        <w:spacing w:line="360" w:lineRule="auto"/>
        <w:ind w:firstLine="851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 xml:space="preserve">- </w:t>
      </w:r>
      <w:r w:rsidR="00AE042F">
        <w:rPr>
          <w:color w:val="000000"/>
          <w:sz w:val="28"/>
          <w:szCs w:val="28"/>
          <w:lang w:eastAsia="ru-RU"/>
        </w:rPr>
        <w:t>о</w:t>
      </w:r>
      <w:r w:rsidRPr="005D24B7">
        <w:rPr>
          <w:color w:val="000000"/>
          <w:sz w:val="28"/>
          <w:szCs w:val="28"/>
          <w:lang w:eastAsia="ru-RU"/>
        </w:rPr>
        <w:t>тработанное масло газопоршневых установок нельзя сбрасывать на грунт — 600 литров на 1 МВт (0,86 Гкал) требуют утилизации — это также постоянные расход</w:t>
      </w:r>
      <w:r w:rsidR="00AE042F">
        <w:rPr>
          <w:color w:val="000000"/>
          <w:sz w:val="28"/>
          <w:szCs w:val="28"/>
          <w:lang w:eastAsia="ru-RU"/>
        </w:rPr>
        <w:t>ы для владельцев электростанции</w:t>
      </w:r>
      <w:r w:rsidR="00AF431E">
        <w:rPr>
          <w:color w:val="000000"/>
          <w:sz w:val="28"/>
          <w:szCs w:val="28"/>
          <w:lang w:eastAsia="ru-RU"/>
        </w:rPr>
        <w:t>;</w:t>
      </w:r>
    </w:p>
    <w:p w14:paraId="1AA8FAD0" w14:textId="77777777" w:rsidR="003F18FA" w:rsidRDefault="000D2D2D" w:rsidP="003F18FA">
      <w:pPr>
        <w:suppressAutoHyphens w:val="0"/>
        <w:spacing w:line="360" w:lineRule="auto"/>
        <w:ind w:firstLine="851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-</w:t>
      </w:r>
      <w:r w:rsidRPr="005D24B7">
        <w:rPr>
          <w:color w:val="FF0000"/>
          <w:lang w:eastAsia="ru-RU"/>
        </w:rPr>
        <w:t xml:space="preserve"> </w:t>
      </w:r>
      <w:r w:rsidR="00EE7A25" w:rsidRPr="00EE7A25">
        <w:rPr>
          <w:color w:val="000000"/>
          <w:sz w:val="28"/>
          <w:szCs w:val="28"/>
          <w:lang w:eastAsia="ru-RU"/>
        </w:rPr>
        <w:t>п</w:t>
      </w:r>
      <w:r w:rsidRPr="005D24B7">
        <w:rPr>
          <w:color w:val="000000"/>
          <w:sz w:val="28"/>
          <w:szCs w:val="28"/>
          <w:lang w:eastAsia="ru-RU"/>
        </w:rPr>
        <w:t>оршневые установки при работе имеют вибрации и низкочастотный шум, распространяющийся на значительное расстояние. Доведение шума до стандартных значений возможно, но необходимы дорогостоящие решения</w:t>
      </w:r>
      <w:r w:rsidR="00AF431E">
        <w:rPr>
          <w:color w:val="000000"/>
          <w:sz w:val="28"/>
          <w:szCs w:val="28"/>
          <w:lang w:eastAsia="ru-RU"/>
        </w:rPr>
        <w:t>;</w:t>
      </w:r>
    </w:p>
    <w:p w14:paraId="5FAAACB1" w14:textId="77777777" w:rsidR="003F18FA" w:rsidRDefault="000D2D2D" w:rsidP="003F18FA">
      <w:pPr>
        <w:suppressAutoHyphens w:val="0"/>
        <w:spacing w:line="360" w:lineRule="auto"/>
        <w:ind w:firstLine="851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 xml:space="preserve">- </w:t>
      </w:r>
      <w:r w:rsidR="00AF431E">
        <w:rPr>
          <w:color w:val="000000"/>
          <w:sz w:val="28"/>
          <w:szCs w:val="28"/>
          <w:lang w:eastAsia="ru-RU"/>
        </w:rPr>
        <w:t>ц</w:t>
      </w:r>
      <w:r w:rsidRPr="005D24B7">
        <w:rPr>
          <w:color w:val="000000"/>
          <w:sz w:val="28"/>
          <w:szCs w:val="28"/>
          <w:lang w:eastAsia="ru-RU"/>
        </w:rPr>
        <w:t>ены на газопоршневые</w:t>
      </w:r>
      <w:r w:rsidRPr="005D24B7">
        <w:rPr>
          <w:color w:val="000000"/>
          <w:sz w:val="28"/>
          <w:szCs w:val="28"/>
          <w:lang w:eastAsia="ru-RU"/>
        </w:rPr>
        <w:t xml:space="preserve"> установки находятся в диапазоне 1300-2000€ за кВт установленной мощности при строительстве электростанции «под ключ». Стоимость основного силового генерационного оборудования в структуре цены газопоршневой электростанции составляет лишь 50-60%. Остальные </w:t>
      </w:r>
      <w:r w:rsidRPr="005D24B7">
        <w:rPr>
          <w:color w:val="000000"/>
          <w:sz w:val="28"/>
          <w:szCs w:val="28"/>
          <w:lang w:eastAsia="ru-RU"/>
        </w:rPr>
        <w:t>деньги тратятся на массу дополнительного оборудования, проектные, строительно-монтажные (СМР)</w:t>
      </w:r>
      <w:r w:rsidR="00AF431E">
        <w:rPr>
          <w:color w:val="000000"/>
          <w:sz w:val="28"/>
          <w:szCs w:val="28"/>
          <w:lang w:eastAsia="ru-RU"/>
        </w:rPr>
        <w:t xml:space="preserve"> и пусконаладочные работы (ПНР);</w:t>
      </w:r>
    </w:p>
    <w:p w14:paraId="31AFE5CF" w14:textId="77777777" w:rsidR="00AC05C5" w:rsidRDefault="000D2D2D" w:rsidP="00AC05C5">
      <w:pPr>
        <w:tabs>
          <w:tab w:val="left" w:pos="1134"/>
        </w:tabs>
        <w:suppressAutoHyphens w:val="0"/>
        <w:spacing w:line="360" w:lineRule="auto"/>
        <w:contextualSpacing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ab/>
        <w:t>Из вышесказанного видно, что затраты на обслуживание и ремонты превышают предполагаемую прибыль от экономии средств при производс</w:t>
      </w:r>
      <w:r w:rsidRPr="005D24B7">
        <w:rPr>
          <w:sz w:val="28"/>
          <w:szCs w:val="28"/>
          <w:lang w:eastAsia="ru-RU"/>
        </w:rPr>
        <w:t>тве</w:t>
      </w:r>
      <w:r>
        <w:rPr>
          <w:sz w:val="28"/>
          <w:szCs w:val="28"/>
          <w:lang w:eastAsia="ru-RU"/>
        </w:rPr>
        <w:t xml:space="preserve"> электроэнергии, следовательно, применение установки по комбинированной выработке тепловой и электрической энергии нецелесообразно в </w:t>
      </w:r>
      <w:r w:rsidR="003F18FA">
        <w:rPr>
          <w:sz w:val="28"/>
          <w:szCs w:val="28"/>
          <w:lang w:eastAsia="ru-RU"/>
        </w:rPr>
        <w:t>мун</w:t>
      </w:r>
      <w:r w:rsidR="004B782A">
        <w:rPr>
          <w:sz w:val="28"/>
          <w:szCs w:val="28"/>
          <w:lang w:eastAsia="ru-RU"/>
        </w:rPr>
        <w:t>и</w:t>
      </w:r>
      <w:r w:rsidR="003F18FA">
        <w:rPr>
          <w:sz w:val="28"/>
          <w:szCs w:val="28"/>
          <w:lang w:eastAsia="ru-RU"/>
        </w:rPr>
        <w:t>ципального образования</w:t>
      </w:r>
      <w:r>
        <w:rPr>
          <w:sz w:val="28"/>
          <w:szCs w:val="28"/>
          <w:lang w:eastAsia="ru-RU"/>
        </w:rPr>
        <w:t xml:space="preserve"> </w:t>
      </w:r>
      <w:r w:rsidR="00425742">
        <w:rPr>
          <w:sz w:val="28"/>
          <w:szCs w:val="28"/>
          <w:lang w:eastAsia="ru-RU"/>
        </w:rPr>
        <w:t>город Болохово</w:t>
      </w:r>
      <w:r w:rsidR="003F18FA">
        <w:rPr>
          <w:sz w:val="28"/>
          <w:szCs w:val="28"/>
          <w:lang w:eastAsia="ru-RU"/>
        </w:rPr>
        <w:t xml:space="preserve"> Киреевского района</w:t>
      </w:r>
      <w:r>
        <w:rPr>
          <w:sz w:val="28"/>
          <w:szCs w:val="28"/>
          <w:lang w:eastAsia="ru-RU"/>
        </w:rPr>
        <w:t xml:space="preserve"> и далее в схеме не рассматривается.</w:t>
      </w:r>
    </w:p>
    <w:p w14:paraId="440FF211" w14:textId="77777777" w:rsidR="00C13BD8" w:rsidRDefault="000D2D2D" w:rsidP="003F18FA">
      <w:pPr>
        <w:suppressAutoHyphens w:val="0"/>
        <w:spacing w:before="60" w:after="60" w:line="360" w:lineRule="auto"/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4.5.</w:t>
      </w:r>
      <w:r w:rsidRPr="0089686A">
        <w:rPr>
          <w:rFonts w:eastAsia="Calibri"/>
          <w:b/>
          <w:sz w:val="28"/>
          <w:szCs w:val="28"/>
          <w:lang w:eastAsia="en-US"/>
        </w:rPr>
        <w:t xml:space="preserve"> Меры по переводу котельных, размещенных</w:t>
      </w:r>
      <w:r w:rsidR="00C6451C">
        <w:rPr>
          <w:rFonts w:eastAsia="Calibri"/>
          <w:b/>
          <w:sz w:val="28"/>
          <w:szCs w:val="28"/>
          <w:lang w:eastAsia="en-US"/>
        </w:rPr>
        <w:t xml:space="preserve"> </w:t>
      </w:r>
      <w:r w:rsidRPr="0089686A">
        <w:rPr>
          <w:rFonts w:eastAsia="Calibri"/>
          <w:b/>
          <w:sz w:val="28"/>
          <w:szCs w:val="28"/>
          <w:lang w:eastAsia="en-US"/>
        </w:rPr>
        <w:t>в существующих и расширяемых зонах действия</w:t>
      </w:r>
      <w:r w:rsidR="00C6451C">
        <w:rPr>
          <w:rFonts w:eastAsia="Calibri"/>
          <w:b/>
          <w:sz w:val="28"/>
          <w:szCs w:val="28"/>
          <w:lang w:eastAsia="en-US"/>
        </w:rPr>
        <w:t xml:space="preserve"> </w:t>
      </w:r>
      <w:r w:rsidRPr="0089686A">
        <w:rPr>
          <w:rFonts w:eastAsia="Calibri"/>
          <w:b/>
          <w:sz w:val="28"/>
          <w:szCs w:val="28"/>
          <w:lang w:eastAsia="en-US"/>
        </w:rPr>
        <w:t>источников комбинированной выработки тепловой и электрической энергии в «пиковый» режим</w:t>
      </w:r>
      <w:r>
        <w:rPr>
          <w:rFonts w:eastAsia="Calibri"/>
          <w:b/>
          <w:sz w:val="28"/>
          <w:szCs w:val="28"/>
          <w:lang w:eastAsia="en-US"/>
        </w:rPr>
        <w:t>.</w:t>
      </w:r>
    </w:p>
    <w:p w14:paraId="32C65509" w14:textId="77777777" w:rsidR="00AC05C5" w:rsidRPr="00CD5D8B" w:rsidRDefault="000D2D2D" w:rsidP="00AC05C5">
      <w:pPr>
        <w:suppressAutoHyphens w:val="0"/>
        <w:spacing w:before="60" w:after="60" w:line="360" w:lineRule="auto"/>
        <w:ind w:firstLine="708"/>
        <w:jc w:val="both"/>
        <w:rPr>
          <w:rFonts w:eastAsia="Calibri"/>
          <w:b/>
          <w:sz w:val="28"/>
          <w:szCs w:val="28"/>
          <w:lang w:eastAsia="en-US"/>
        </w:rPr>
      </w:pPr>
      <w:r w:rsidRPr="00F8713B">
        <w:rPr>
          <w:rFonts w:eastAsia="Calibri"/>
          <w:b/>
          <w:sz w:val="28"/>
          <w:szCs w:val="28"/>
          <w:lang w:eastAsia="en-US"/>
        </w:rPr>
        <w:t xml:space="preserve"> </w:t>
      </w:r>
      <w:r w:rsidRPr="00F8713B">
        <w:rPr>
          <w:rFonts w:eastAsia="Calibri"/>
          <w:sz w:val="28"/>
          <w:szCs w:val="28"/>
          <w:lang w:eastAsia="en-US"/>
        </w:rPr>
        <w:t xml:space="preserve">В системе теплоснабжения </w:t>
      </w:r>
      <w:r w:rsidR="004B782A">
        <w:rPr>
          <w:rFonts w:eastAsia="Calibri"/>
          <w:sz w:val="28"/>
          <w:szCs w:val="28"/>
          <w:lang w:eastAsia="en-US"/>
        </w:rPr>
        <w:t>муниципального образования</w:t>
      </w:r>
      <w:r w:rsidRPr="00F8713B">
        <w:rPr>
          <w:rFonts w:eastAsia="Calibri"/>
          <w:sz w:val="28"/>
          <w:szCs w:val="28"/>
          <w:lang w:eastAsia="en-US"/>
        </w:rPr>
        <w:t xml:space="preserve"> </w:t>
      </w:r>
      <w:r w:rsidR="00425742">
        <w:rPr>
          <w:rFonts w:eastAsia="Calibri"/>
          <w:sz w:val="28"/>
          <w:szCs w:val="28"/>
          <w:lang w:eastAsia="en-US"/>
        </w:rPr>
        <w:t>город Болохово</w:t>
      </w:r>
      <w:r w:rsidR="004B782A">
        <w:rPr>
          <w:rFonts w:eastAsia="Calibri"/>
          <w:sz w:val="28"/>
          <w:szCs w:val="28"/>
          <w:lang w:eastAsia="en-US"/>
        </w:rPr>
        <w:t xml:space="preserve"> Киреевского района</w:t>
      </w:r>
      <w:r w:rsidRPr="00F8713B">
        <w:rPr>
          <w:rFonts w:eastAsia="Calibri"/>
          <w:sz w:val="28"/>
          <w:szCs w:val="28"/>
          <w:lang w:eastAsia="en-US"/>
        </w:rPr>
        <w:t xml:space="preserve"> в существующих и расширяемых</w:t>
      </w:r>
      <w:r w:rsidRPr="00F8713B">
        <w:rPr>
          <w:rFonts w:eastAsia="Calibri"/>
          <w:b/>
          <w:sz w:val="28"/>
          <w:szCs w:val="28"/>
          <w:lang w:eastAsia="en-US"/>
        </w:rPr>
        <w:t xml:space="preserve"> </w:t>
      </w:r>
      <w:r w:rsidRPr="00F8713B">
        <w:rPr>
          <w:rFonts w:eastAsia="Calibri"/>
          <w:sz w:val="28"/>
          <w:szCs w:val="28"/>
          <w:lang w:eastAsia="en-US"/>
        </w:rPr>
        <w:t>зонах строительства источники комбинированной выработки тепловой и</w:t>
      </w:r>
      <w:r w:rsidRPr="00F237B5">
        <w:rPr>
          <w:rFonts w:eastAsia="Calibri"/>
          <w:sz w:val="28"/>
          <w:szCs w:val="28"/>
          <w:lang w:eastAsia="en-US"/>
        </w:rPr>
        <w:t xml:space="preserve"> электрической </w:t>
      </w:r>
      <w:r w:rsidR="00D4098C" w:rsidRPr="00F237B5">
        <w:rPr>
          <w:rFonts w:eastAsia="Calibri"/>
          <w:sz w:val="28"/>
          <w:szCs w:val="28"/>
          <w:lang w:eastAsia="en-US"/>
        </w:rPr>
        <w:t>энергии отсутствуют</w:t>
      </w:r>
      <w:r w:rsidRPr="00F237B5">
        <w:rPr>
          <w:rFonts w:eastAsia="Calibri"/>
          <w:sz w:val="28"/>
          <w:szCs w:val="28"/>
          <w:lang w:eastAsia="en-US"/>
        </w:rPr>
        <w:t>.</w:t>
      </w:r>
      <w:r w:rsidRPr="00CD5D8B">
        <w:rPr>
          <w:rFonts w:eastAsia="Calibri"/>
          <w:b/>
          <w:sz w:val="28"/>
          <w:szCs w:val="28"/>
          <w:lang w:eastAsia="en-US"/>
        </w:rPr>
        <w:t xml:space="preserve"> </w:t>
      </w:r>
    </w:p>
    <w:p w14:paraId="7DB91275" w14:textId="77777777" w:rsidR="004B782A" w:rsidRDefault="000D2D2D" w:rsidP="004B782A">
      <w:pPr>
        <w:suppressAutoHyphens w:val="0"/>
        <w:spacing w:before="60" w:after="60" w:line="360" w:lineRule="auto"/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4.6.</w:t>
      </w:r>
      <w:r w:rsidRPr="00EA59DF">
        <w:rPr>
          <w:rFonts w:eastAsia="Calibri"/>
          <w:b/>
          <w:sz w:val="28"/>
          <w:szCs w:val="28"/>
          <w:lang w:eastAsia="en-US"/>
        </w:rPr>
        <w:t xml:space="preserve"> Оптимальный температурный график отпуска тепловой энергии для каждого источника тепловой энергии или группы источников </w:t>
      </w:r>
    </w:p>
    <w:p w14:paraId="40060AB0" w14:textId="77777777" w:rsidR="00C13BD8" w:rsidRDefault="000D2D2D" w:rsidP="004B782A">
      <w:pPr>
        <w:suppressAutoHyphens w:val="0"/>
        <w:spacing w:before="60" w:after="60" w:line="360" w:lineRule="auto"/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r w:rsidRPr="00EA59DF">
        <w:rPr>
          <w:rFonts w:eastAsia="Calibri"/>
          <w:b/>
          <w:sz w:val="28"/>
          <w:szCs w:val="28"/>
          <w:lang w:eastAsia="en-US"/>
        </w:rPr>
        <w:t>в системе теплоснабжения</w:t>
      </w:r>
      <w:r w:rsidR="00900575">
        <w:rPr>
          <w:rFonts w:eastAsia="Calibri"/>
          <w:b/>
          <w:sz w:val="28"/>
          <w:szCs w:val="28"/>
          <w:lang w:eastAsia="en-US"/>
        </w:rPr>
        <w:t>.</w:t>
      </w:r>
    </w:p>
    <w:p w14:paraId="42D4E944" w14:textId="77777777" w:rsidR="00AC05C5" w:rsidRDefault="000D2D2D" w:rsidP="004B782A">
      <w:pPr>
        <w:suppressAutoHyphens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EA59DF">
        <w:rPr>
          <w:sz w:val="28"/>
          <w:szCs w:val="28"/>
          <w:lang w:eastAsia="ru-RU"/>
        </w:rPr>
        <w:t>Оптимальный температурный график отпуска тепловой энергии для каждого источника тепловой энергии в системе те</w:t>
      </w:r>
      <w:r w:rsidRPr="00EA59DF">
        <w:rPr>
          <w:sz w:val="28"/>
          <w:szCs w:val="28"/>
          <w:lang w:eastAsia="ru-RU"/>
        </w:rPr>
        <w:t>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энергии, тепловых сетей,</w:t>
      </w:r>
      <w:r>
        <w:rPr>
          <w:sz w:val="28"/>
          <w:szCs w:val="28"/>
          <w:lang w:eastAsia="ru-RU"/>
        </w:rPr>
        <w:t xml:space="preserve"> потребителей тепловой энергии, исходя из условий подачи тепловой энергии на отопление</w:t>
      </w:r>
      <w:r>
        <w:rPr>
          <w:sz w:val="28"/>
          <w:szCs w:val="28"/>
          <w:lang w:eastAsia="ru-RU"/>
        </w:rPr>
        <w:t xml:space="preserve"> с температурой, обеспечивающей требуемый режим работы тепловых сетей и потребность зданий в тепловой энергии в зависимости от температуры наружного воздуха. В связи с небольшими потерями теплоэнергии при ее передаче от источника к потребителю (малая протя</w:t>
      </w:r>
      <w:r>
        <w:rPr>
          <w:sz w:val="28"/>
          <w:szCs w:val="28"/>
          <w:lang w:eastAsia="ru-RU"/>
        </w:rPr>
        <w:t>женность или отсутствие тепловых сетей) рекомендуемый температурный график (95-70</w:t>
      </w:r>
      <w:r>
        <w:rPr>
          <w:sz w:val="28"/>
          <w:szCs w:val="28"/>
          <w:vertAlign w:val="superscript"/>
          <w:lang w:eastAsia="ru-RU"/>
        </w:rPr>
        <w:t>0</w:t>
      </w:r>
      <w:r>
        <w:rPr>
          <w:sz w:val="28"/>
          <w:szCs w:val="28"/>
          <w:lang w:eastAsia="ru-RU"/>
        </w:rPr>
        <w:t>С) для теплоснабжения представлен в таблице.</w:t>
      </w:r>
    </w:p>
    <w:p w14:paraId="7D059BAF" w14:textId="77777777" w:rsidR="00AC05C5" w:rsidRPr="004B782A" w:rsidRDefault="000D2D2D" w:rsidP="00AC05C5">
      <w:pPr>
        <w:suppressAutoHyphens w:val="0"/>
        <w:rPr>
          <w:b/>
          <w:sz w:val="28"/>
          <w:szCs w:val="28"/>
          <w:lang w:eastAsia="ru-RU"/>
        </w:rPr>
      </w:pPr>
      <w:r w:rsidRPr="004B782A">
        <w:rPr>
          <w:b/>
          <w:sz w:val="28"/>
          <w:szCs w:val="28"/>
          <w:lang w:eastAsia="ru-RU"/>
        </w:rPr>
        <w:t xml:space="preserve">                                    Температурный график сетевой воды </w:t>
      </w:r>
    </w:p>
    <w:p w14:paraId="5B327B70" w14:textId="77777777" w:rsidR="00AC05C5" w:rsidRDefault="000D2D2D" w:rsidP="004B782A">
      <w:pPr>
        <w:suppressAutoHyphens w:val="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</w:t>
      </w:r>
      <w:r w:rsidRPr="009C2682">
        <w:rPr>
          <w:sz w:val="28"/>
          <w:szCs w:val="28"/>
          <w:lang w:eastAsia="ru-RU"/>
        </w:rPr>
        <w:t>аблица 4.</w:t>
      </w:r>
      <w:r>
        <w:rPr>
          <w:sz w:val="28"/>
          <w:szCs w:val="28"/>
          <w:lang w:eastAsia="ru-RU"/>
        </w:rPr>
        <w:t>2</w:t>
      </w:r>
      <w:r w:rsidR="004B782A">
        <w:rPr>
          <w:sz w:val="28"/>
          <w:szCs w:val="28"/>
          <w:lang w:eastAsia="ru-RU"/>
        </w:rPr>
        <w:t>.</w:t>
      </w: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6"/>
        <w:gridCol w:w="2560"/>
        <w:gridCol w:w="2614"/>
      </w:tblGrid>
      <w:tr w:rsidR="00D10752" w14:paraId="75749AAF" w14:textId="77777777" w:rsidTr="00B974D7">
        <w:tc>
          <w:tcPr>
            <w:tcW w:w="2266" w:type="dxa"/>
            <w:vMerge w:val="restart"/>
          </w:tcPr>
          <w:p w14:paraId="3AB6630F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Температура наружного воздуха</w:t>
            </w:r>
          </w:p>
        </w:tc>
        <w:tc>
          <w:tcPr>
            <w:tcW w:w="2560" w:type="dxa"/>
          </w:tcPr>
          <w:p w14:paraId="02031B75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Температура вод</w:t>
            </w:r>
            <w:r w:rsidRPr="00B974D7">
              <w:rPr>
                <w:sz w:val="22"/>
                <w:szCs w:val="22"/>
                <w:lang w:eastAsia="ru-RU"/>
              </w:rPr>
              <w:t>ы в подающем трубопроводе</w:t>
            </w:r>
          </w:p>
        </w:tc>
        <w:tc>
          <w:tcPr>
            <w:tcW w:w="2614" w:type="dxa"/>
          </w:tcPr>
          <w:p w14:paraId="4C410549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Температура воды в обратном трубопроводе</w:t>
            </w:r>
          </w:p>
        </w:tc>
      </w:tr>
      <w:tr w:rsidR="00D10752" w14:paraId="6165C4E2" w14:textId="77777777" w:rsidTr="00B974D7">
        <w:tc>
          <w:tcPr>
            <w:tcW w:w="2266" w:type="dxa"/>
            <w:vMerge/>
          </w:tcPr>
          <w:p w14:paraId="155F2243" w14:textId="77777777" w:rsidR="00B974D7" w:rsidRPr="00B974D7" w:rsidRDefault="00B974D7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560" w:type="dxa"/>
          </w:tcPr>
          <w:p w14:paraId="7DB23363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95</w:t>
            </w:r>
          </w:p>
        </w:tc>
        <w:tc>
          <w:tcPr>
            <w:tcW w:w="2614" w:type="dxa"/>
          </w:tcPr>
          <w:p w14:paraId="386A4F02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70</w:t>
            </w:r>
          </w:p>
        </w:tc>
      </w:tr>
      <w:tr w:rsidR="00D10752" w14:paraId="0C3C133D" w14:textId="77777777" w:rsidTr="00B974D7">
        <w:tc>
          <w:tcPr>
            <w:tcW w:w="2266" w:type="dxa"/>
          </w:tcPr>
          <w:p w14:paraId="183F050B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+8</w:t>
            </w:r>
          </w:p>
        </w:tc>
        <w:tc>
          <w:tcPr>
            <w:tcW w:w="2560" w:type="dxa"/>
          </w:tcPr>
          <w:p w14:paraId="44B142E6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2614" w:type="dxa"/>
          </w:tcPr>
          <w:p w14:paraId="5F604B78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32</w:t>
            </w:r>
          </w:p>
        </w:tc>
      </w:tr>
      <w:tr w:rsidR="00D10752" w14:paraId="0CEF104A" w14:textId="77777777" w:rsidTr="00B974D7">
        <w:tc>
          <w:tcPr>
            <w:tcW w:w="2266" w:type="dxa"/>
          </w:tcPr>
          <w:p w14:paraId="77BABA10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+7</w:t>
            </w:r>
          </w:p>
        </w:tc>
        <w:tc>
          <w:tcPr>
            <w:tcW w:w="2560" w:type="dxa"/>
          </w:tcPr>
          <w:p w14:paraId="5180ECC6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2614" w:type="dxa"/>
          </w:tcPr>
          <w:p w14:paraId="5A085699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33</w:t>
            </w:r>
          </w:p>
        </w:tc>
      </w:tr>
      <w:tr w:rsidR="00D10752" w14:paraId="1F402C60" w14:textId="77777777" w:rsidTr="00B974D7">
        <w:tc>
          <w:tcPr>
            <w:tcW w:w="2266" w:type="dxa"/>
          </w:tcPr>
          <w:p w14:paraId="4A509F27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+6</w:t>
            </w:r>
          </w:p>
        </w:tc>
        <w:tc>
          <w:tcPr>
            <w:tcW w:w="2560" w:type="dxa"/>
          </w:tcPr>
          <w:p w14:paraId="11F684D2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2614" w:type="dxa"/>
          </w:tcPr>
          <w:p w14:paraId="3952241D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34</w:t>
            </w:r>
          </w:p>
        </w:tc>
      </w:tr>
      <w:tr w:rsidR="00D10752" w14:paraId="002035C7" w14:textId="77777777" w:rsidTr="00B974D7">
        <w:tc>
          <w:tcPr>
            <w:tcW w:w="2266" w:type="dxa"/>
          </w:tcPr>
          <w:p w14:paraId="7BF32F6B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+5</w:t>
            </w:r>
          </w:p>
        </w:tc>
        <w:tc>
          <w:tcPr>
            <w:tcW w:w="2560" w:type="dxa"/>
          </w:tcPr>
          <w:p w14:paraId="3B6F2630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2614" w:type="dxa"/>
          </w:tcPr>
          <w:p w14:paraId="3218E544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35</w:t>
            </w:r>
          </w:p>
        </w:tc>
      </w:tr>
      <w:tr w:rsidR="00D10752" w14:paraId="7540F7EF" w14:textId="77777777" w:rsidTr="00B974D7">
        <w:tc>
          <w:tcPr>
            <w:tcW w:w="2266" w:type="dxa"/>
          </w:tcPr>
          <w:p w14:paraId="6EBBBF20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+4</w:t>
            </w:r>
          </w:p>
        </w:tc>
        <w:tc>
          <w:tcPr>
            <w:tcW w:w="2560" w:type="dxa"/>
          </w:tcPr>
          <w:p w14:paraId="33A0126F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43</w:t>
            </w:r>
          </w:p>
        </w:tc>
        <w:tc>
          <w:tcPr>
            <w:tcW w:w="2614" w:type="dxa"/>
          </w:tcPr>
          <w:p w14:paraId="1EEFEC17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37</w:t>
            </w:r>
          </w:p>
        </w:tc>
      </w:tr>
      <w:tr w:rsidR="00D10752" w14:paraId="23E7F857" w14:textId="77777777" w:rsidTr="00B974D7">
        <w:tc>
          <w:tcPr>
            <w:tcW w:w="2266" w:type="dxa"/>
          </w:tcPr>
          <w:p w14:paraId="587473E6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+3</w:t>
            </w:r>
          </w:p>
        </w:tc>
        <w:tc>
          <w:tcPr>
            <w:tcW w:w="2560" w:type="dxa"/>
          </w:tcPr>
          <w:p w14:paraId="068F23F0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2614" w:type="dxa"/>
          </w:tcPr>
          <w:p w14:paraId="3C625873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37</w:t>
            </w:r>
          </w:p>
        </w:tc>
      </w:tr>
      <w:tr w:rsidR="00D10752" w14:paraId="469311E5" w14:textId="77777777" w:rsidTr="00B974D7">
        <w:tc>
          <w:tcPr>
            <w:tcW w:w="2266" w:type="dxa"/>
          </w:tcPr>
          <w:p w14:paraId="152EDCCD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+2</w:t>
            </w:r>
          </w:p>
        </w:tc>
        <w:tc>
          <w:tcPr>
            <w:tcW w:w="2560" w:type="dxa"/>
          </w:tcPr>
          <w:p w14:paraId="41D96AFB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2614" w:type="dxa"/>
          </w:tcPr>
          <w:p w14:paraId="4CE9F61A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38</w:t>
            </w:r>
          </w:p>
        </w:tc>
      </w:tr>
      <w:tr w:rsidR="00D10752" w14:paraId="2557B636" w14:textId="77777777" w:rsidTr="00B974D7">
        <w:tc>
          <w:tcPr>
            <w:tcW w:w="2266" w:type="dxa"/>
          </w:tcPr>
          <w:p w14:paraId="13225EDA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+1</w:t>
            </w:r>
          </w:p>
        </w:tc>
        <w:tc>
          <w:tcPr>
            <w:tcW w:w="2560" w:type="dxa"/>
          </w:tcPr>
          <w:p w14:paraId="289D90D0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2614" w:type="dxa"/>
          </w:tcPr>
          <w:p w14:paraId="3FC93735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39</w:t>
            </w:r>
          </w:p>
        </w:tc>
      </w:tr>
      <w:tr w:rsidR="00D10752" w14:paraId="7F7E5610" w14:textId="77777777" w:rsidTr="00B974D7">
        <w:tc>
          <w:tcPr>
            <w:tcW w:w="2266" w:type="dxa"/>
          </w:tcPr>
          <w:p w14:paraId="30F5F3CF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2560" w:type="dxa"/>
          </w:tcPr>
          <w:p w14:paraId="66971CE5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49</w:t>
            </w:r>
          </w:p>
        </w:tc>
        <w:tc>
          <w:tcPr>
            <w:tcW w:w="2614" w:type="dxa"/>
          </w:tcPr>
          <w:p w14:paraId="4E3C6F15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40</w:t>
            </w:r>
          </w:p>
        </w:tc>
      </w:tr>
      <w:tr w:rsidR="00D10752" w14:paraId="6F592028" w14:textId="77777777" w:rsidTr="00B974D7">
        <w:tc>
          <w:tcPr>
            <w:tcW w:w="2266" w:type="dxa"/>
          </w:tcPr>
          <w:p w14:paraId="2CB8910F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-1</w:t>
            </w:r>
          </w:p>
        </w:tc>
        <w:tc>
          <w:tcPr>
            <w:tcW w:w="2560" w:type="dxa"/>
          </w:tcPr>
          <w:p w14:paraId="3FA1BFFF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2614" w:type="dxa"/>
          </w:tcPr>
          <w:p w14:paraId="3B4F616B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41</w:t>
            </w:r>
          </w:p>
        </w:tc>
      </w:tr>
      <w:tr w:rsidR="00D10752" w14:paraId="6D5E787F" w14:textId="77777777" w:rsidTr="00B974D7">
        <w:tc>
          <w:tcPr>
            <w:tcW w:w="2266" w:type="dxa"/>
          </w:tcPr>
          <w:p w14:paraId="49339A03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lastRenderedPageBreak/>
              <w:t>-2</w:t>
            </w:r>
          </w:p>
        </w:tc>
        <w:tc>
          <w:tcPr>
            <w:tcW w:w="2560" w:type="dxa"/>
          </w:tcPr>
          <w:p w14:paraId="5BA84C1D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52</w:t>
            </w:r>
          </w:p>
        </w:tc>
        <w:tc>
          <w:tcPr>
            <w:tcW w:w="2614" w:type="dxa"/>
          </w:tcPr>
          <w:p w14:paraId="627CEB5F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42</w:t>
            </w:r>
          </w:p>
        </w:tc>
      </w:tr>
      <w:tr w:rsidR="00D10752" w14:paraId="4A4CA8AC" w14:textId="77777777" w:rsidTr="00B974D7">
        <w:tc>
          <w:tcPr>
            <w:tcW w:w="2266" w:type="dxa"/>
          </w:tcPr>
          <w:p w14:paraId="5C4189EF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-3</w:t>
            </w:r>
          </w:p>
        </w:tc>
        <w:tc>
          <w:tcPr>
            <w:tcW w:w="2560" w:type="dxa"/>
          </w:tcPr>
          <w:p w14:paraId="595581F2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2614" w:type="dxa"/>
          </w:tcPr>
          <w:p w14:paraId="4066FEE0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42</w:t>
            </w:r>
          </w:p>
        </w:tc>
      </w:tr>
      <w:tr w:rsidR="00D10752" w14:paraId="1B01157C" w14:textId="77777777" w:rsidTr="00B974D7">
        <w:tc>
          <w:tcPr>
            <w:tcW w:w="2266" w:type="dxa"/>
          </w:tcPr>
          <w:p w14:paraId="79EFAB64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-4</w:t>
            </w:r>
          </w:p>
        </w:tc>
        <w:tc>
          <w:tcPr>
            <w:tcW w:w="2560" w:type="dxa"/>
          </w:tcPr>
          <w:p w14:paraId="7A8F2485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2614" w:type="dxa"/>
          </w:tcPr>
          <w:p w14:paraId="6078F2A2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43</w:t>
            </w:r>
          </w:p>
        </w:tc>
      </w:tr>
      <w:tr w:rsidR="00D10752" w14:paraId="18946557" w14:textId="77777777" w:rsidTr="00B974D7">
        <w:tc>
          <w:tcPr>
            <w:tcW w:w="2266" w:type="dxa"/>
          </w:tcPr>
          <w:p w14:paraId="13A1E75A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-5</w:t>
            </w:r>
          </w:p>
        </w:tc>
        <w:tc>
          <w:tcPr>
            <w:tcW w:w="2560" w:type="dxa"/>
          </w:tcPr>
          <w:p w14:paraId="45352F1A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2614" w:type="dxa"/>
          </w:tcPr>
          <w:p w14:paraId="245CD642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44</w:t>
            </w:r>
          </w:p>
        </w:tc>
      </w:tr>
      <w:tr w:rsidR="00D10752" w14:paraId="258218A1" w14:textId="77777777" w:rsidTr="00B974D7">
        <w:tc>
          <w:tcPr>
            <w:tcW w:w="2266" w:type="dxa"/>
          </w:tcPr>
          <w:p w14:paraId="10007966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-6</w:t>
            </w:r>
          </w:p>
        </w:tc>
        <w:tc>
          <w:tcPr>
            <w:tcW w:w="2560" w:type="dxa"/>
          </w:tcPr>
          <w:p w14:paraId="7D3DF9C5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57</w:t>
            </w:r>
          </w:p>
        </w:tc>
        <w:tc>
          <w:tcPr>
            <w:tcW w:w="2614" w:type="dxa"/>
          </w:tcPr>
          <w:p w14:paraId="4DA3F1DA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45</w:t>
            </w:r>
          </w:p>
        </w:tc>
      </w:tr>
      <w:tr w:rsidR="00D10752" w14:paraId="79B0AF84" w14:textId="77777777" w:rsidTr="00B974D7">
        <w:tc>
          <w:tcPr>
            <w:tcW w:w="2266" w:type="dxa"/>
          </w:tcPr>
          <w:p w14:paraId="0AF7A990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-7</w:t>
            </w:r>
          </w:p>
        </w:tc>
        <w:tc>
          <w:tcPr>
            <w:tcW w:w="2560" w:type="dxa"/>
          </w:tcPr>
          <w:p w14:paraId="5A30C151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2614" w:type="dxa"/>
          </w:tcPr>
          <w:p w14:paraId="1B752F9F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47</w:t>
            </w:r>
          </w:p>
        </w:tc>
      </w:tr>
      <w:tr w:rsidR="00D10752" w14:paraId="5CAC8613" w14:textId="77777777" w:rsidTr="00B974D7">
        <w:tc>
          <w:tcPr>
            <w:tcW w:w="2266" w:type="dxa"/>
          </w:tcPr>
          <w:p w14:paraId="0A4A431B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-8</w:t>
            </w:r>
          </w:p>
        </w:tc>
        <w:tc>
          <w:tcPr>
            <w:tcW w:w="2560" w:type="dxa"/>
          </w:tcPr>
          <w:p w14:paraId="5DFD28DD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2614" w:type="dxa"/>
          </w:tcPr>
          <w:p w14:paraId="5415A01E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48</w:t>
            </w:r>
          </w:p>
        </w:tc>
      </w:tr>
      <w:tr w:rsidR="00D10752" w14:paraId="77ACABAD" w14:textId="77777777" w:rsidTr="00B974D7">
        <w:tc>
          <w:tcPr>
            <w:tcW w:w="2266" w:type="dxa"/>
          </w:tcPr>
          <w:p w14:paraId="61A0654F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-9</w:t>
            </w:r>
          </w:p>
        </w:tc>
        <w:tc>
          <w:tcPr>
            <w:tcW w:w="2560" w:type="dxa"/>
          </w:tcPr>
          <w:p w14:paraId="615B82CE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2614" w:type="dxa"/>
          </w:tcPr>
          <w:p w14:paraId="0EB60363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49</w:t>
            </w:r>
          </w:p>
        </w:tc>
      </w:tr>
      <w:tr w:rsidR="00D10752" w14:paraId="09AEF34E" w14:textId="77777777" w:rsidTr="00B974D7">
        <w:tc>
          <w:tcPr>
            <w:tcW w:w="2266" w:type="dxa"/>
          </w:tcPr>
          <w:p w14:paraId="36430D53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-10</w:t>
            </w:r>
          </w:p>
        </w:tc>
        <w:tc>
          <w:tcPr>
            <w:tcW w:w="2560" w:type="dxa"/>
          </w:tcPr>
          <w:p w14:paraId="4562FE32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2614" w:type="dxa"/>
          </w:tcPr>
          <w:p w14:paraId="01BEA43A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50</w:t>
            </w:r>
          </w:p>
        </w:tc>
      </w:tr>
      <w:tr w:rsidR="00D10752" w14:paraId="465B3459" w14:textId="77777777" w:rsidTr="00B974D7">
        <w:tc>
          <w:tcPr>
            <w:tcW w:w="2266" w:type="dxa"/>
          </w:tcPr>
          <w:p w14:paraId="17B8AD97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-11</w:t>
            </w:r>
          </w:p>
        </w:tc>
        <w:tc>
          <w:tcPr>
            <w:tcW w:w="2560" w:type="dxa"/>
          </w:tcPr>
          <w:p w14:paraId="22E83172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2614" w:type="dxa"/>
          </w:tcPr>
          <w:p w14:paraId="40BDA477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51</w:t>
            </w:r>
          </w:p>
        </w:tc>
      </w:tr>
      <w:tr w:rsidR="00D10752" w14:paraId="0F43267D" w14:textId="77777777" w:rsidTr="00B974D7">
        <w:tc>
          <w:tcPr>
            <w:tcW w:w="2266" w:type="dxa"/>
          </w:tcPr>
          <w:p w14:paraId="33F404A9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-12</w:t>
            </w:r>
          </w:p>
        </w:tc>
        <w:tc>
          <w:tcPr>
            <w:tcW w:w="2560" w:type="dxa"/>
          </w:tcPr>
          <w:p w14:paraId="3363A86E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2614" w:type="dxa"/>
          </w:tcPr>
          <w:p w14:paraId="1141400E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52</w:t>
            </w:r>
          </w:p>
        </w:tc>
      </w:tr>
      <w:tr w:rsidR="00D10752" w14:paraId="5F8295EE" w14:textId="77777777" w:rsidTr="00B974D7">
        <w:tc>
          <w:tcPr>
            <w:tcW w:w="2266" w:type="dxa"/>
          </w:tcPr>
          <w:p w14:paraId="1E28553D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-13</w:t>
            </w:r>
          </w:p>
        </w:tc>
        <w:tc>
          <w:tcPr>
            <w:tcW w:w="2560" w:type="dxa"/>
          </w:tcPr>
          <w:p w14:paraId="0C5AD81C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2614" w:type="dxa"/>
          </w:tcPr>
          <w:p w14:paraId="14216093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53</w:t>
            </w:r>
          </w:p>
        </w:tc>
      </w:tr>
      <w:tr w:rsidR="00D10752" w14:paraId="556DC109" w14:textId="77777777" w:rsidTr="00B974D7">
        <w:tc>
          <w:tcPr>
            <w:tcW w:w="2266" w:type="dxa"/>
          </w:tcPr>
          <w:p w14:paraId="2FBEC3F2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- 14</w:t>
            </w:r>
          </w:p>
        </w:tc>
        <w:tc>
          <w:tcPr>
            <w:tcW w:w="2560" w:type="dxa"/>
          </w:tcPr>
          <w:p w14:paraId="446FF7C0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2614" w:type="dxa"/>
          </w:tcPr>
          <w:p w14:paraId="16805C9D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54</w:t>
            </w:r>
          </w:p>
        </w:tc>
      </w:tr>
      <w:tr w:rsidR="00D10752" w14:paraId="0124A525" w14:textId="77777777" w:rsidTr="00B974D7">
        <w:tc>
          <w:tcPr>
            <w:tcW w:w="2266" w:type="dxa"/>
          </w:tcPr>
          <w:p w14:paraId="6E93537A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-15</w:t>
            </w:r>
          </w:p>
        </w:tc>
        <w:tc>
          <w:tcPr>
            <w:tcW w:w="2560" w:type="dxa"/>
          </w:tcPr>
          <w:p w14:paraId="24F66E07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72</w:t>
            </w:r>
          </w:p>
        </w:tc>
        <w:tc>
          <w:tcPr>
            <w:tcW w:w="2614" w:type="dxa"/>
          </w:tcPr>
          <w:p w14:paraId="1CE7BC04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55</w:t>
            </w:r>
          </w:p>
        </w:tc>
      </w:tr>
      <w:tr w:rsidR="00D10752" w14:paraId="67A0B83B" w14:textId="77777777" w:rsidTr="00B974D7">
        <w:tc>
          <w:tcPr>
            <w:tcW w:w="2266" w:type="dxa"/>
          </w:tcPr>
          <w:p w14:paraId="75E03F0D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-16</w:t>
            </w:r>
          </w:p>
        </w:tc>
        <w:tc>
          <w:tcPr>
            <w:tcW w:w="2560" w:type="dxa"/>
          </w:tcPr>
          <w:p w14:paraId="36DFC1EC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2614" w:type="dxa"/>
          </w:tcPr>
          <w:p w14:paraId="411F44D7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57</w:t>
            </w:r>
          </w:p>
        </w:tc>
      </w:tr>
      <w:tr w:rsidR="00D10752" w14:paraId="148052D2" w14:textId="77777777" w:rsidTr="00B974D7">
        <w:tc>
          <w:tcPr>
            <w:tcW w:w="2266" w:type="dxa"/>
          </w:tcPr>
          <w:p w14:paraId="1BC89E41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-17</w:t>
            </w:r>
          </w:p>
        </w:tc>
        <w:tc>
          <w:tcPr>
            <w:tcW w:w="2560" w:type="dxa"/>
          </w:tcPr>
          <w:p w14:paraId="7A6BEFE3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77</w:t>
            </w:r>
          </w:p>
        </w:tc>
        <w:tc>
          <w:tcPr>
            <w:tcW w:w="2614" w:type="dxa"/>
          </w:tcPr>
          <w:p w14:paraId="19DED439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58</w:t>
            </w:r>
          </w:p>
        </w:tc>
      </w:tr>
      <w:tr w:rsidR="00D10752" w14:paraId="7C8603FC" w14:textId="77777777" w:rsidTr="00B974D7">
        <w:tc>
          <w:tcPr>
            <w:tcW w:w="2266" w:type="dxa"/>
          </w:tcPr>
          <w:p w14:paraId="19F5FA0A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-18</w:t>
            </w:r>
          </w:p>
        </w:tc>
        <w:tc>
          <w:tcPr>
            <w:tcW w:w="2560" w:type="dxa"/>
          </w:tcPr>
          <w:p w14:paraId="0C860A82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79</w:t>
            </w:r>
          </w:p>
        </w:tc>
        <w:tc>
          <w:tcPr>
            <w:tcW w:w="2614" w:type="dxa"/>
          </w:tcPr>
          <w:p w14:paraId="0D4DCB89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59</w:t>
            </w:r>
          </w:p>
        </w:tc>
      </w:tr>
      <w:tr w:rsidR="00D10752" w14:paraId="5E725340" w14:textId="77777777" w:rsidTr="00B974D7">
        <w:tc>
          <w:tcPr>
            <w:tcW w:w="2266" w:type="dxa"/>
          </w:tcPr>
          <w:p w14:paraId="3C53C3BF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-19</w:t>
            </w:r>
          </w:p>
        </w:tc>
        <w:tc>
          <w:tcPr>
            <w:tcW w:w="2560" w:type="dxa"/>
          </w:tcPr>
          <w:p w14:paraId="7489511F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2614" w:type="dxa"/>
          </w:tcPr>
          <w:p w14:paraId="52FA1130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60</w:t>
            </w:r>
          </w:p>
        </w:tc>
      </w:tr>
      <w:tr w:rsidR="00D10752" w14:paraId="56C7AE80" w14:textId="77777777" w:rsidTr="00B974D7">
        <w:tc>
          <w:tcPr>
            <w:tcW w:w="2266" w:type="dxa"/>
          </w:tcPr>
          <w:p w14:paraId="62F09EE8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-20</w:t>
            </w:r>
          </w:p>
        </w:tc>
        <w:tc>
          <w:tcPr>
            <w:tcW w:w="2560" w:type="dxa"/>
          </w:tcPr>
          <w:p w14:paraId="440D1042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82</w:t>
            </w:r>
          </w:p>
        </w:tc>
        <w:tc>
          <w:tcPr>
            <w:tcW w:w="2614" w:type="dxa"/>
          </w:tcPr>
          <w:p w14:paraId="443595FC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61</w:t>
            </w:r>
          </w:p>
        </w:tc>
      </w:tr>
      <w:tr w:rsidR="00D10752" w14:paraId="1FAE384C" w14:textId="77777777" w:rsidTr="00B974D7">
        <w:tc>
          <w:tcPr>
            <w:tcW w:w="2266" w:type="dxa"/>
          </w:tcPr>
          <w:p w14:paraId="457E490E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-21</w:t>
            </w:r>
          </w:p>
        </w:tc>
        <w:tc>
          <w:tcPr>
            <w:tcW w:w="2560" w:type="dxa"/>
          </w:tcPr>
          <w:p w14:paraId="18C56EC9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83</w:t>
            </w:r>
          </w:p>
        </w:tc>
        <w:tc>
          <w:tcPr>
            <w:tcW w:w="2614" w:type="dxa"/>
          </w:tcPr>
          <w:p w14:paraId="6937E08C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63</w:t>
            </w:r>
          </w:p>
        </w:tc>
      </w:tr>
      <w:tr w:rsidR="00D10752" w14:paraId="0ACC9B6C" w14:textId="77777777" w:rsidTr="00B974D7">
        <w:tc>
          <w:tcPr>
            <w:tcW w:w="2266" w:type="dxa"/>
          </w:tcPr>
          <w:p w14:paraId="79B2827D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-22</w:t>
            </w:r>
          </w:p>
        </w:tc>
        <w:tc>
          <w:tcPr>
            <w:tcW w:w="2560" w:type="dxa"/>
          </w:tcPr>
          <w:p w14:paraId="5044EF2B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85</w:t>
            </w:r>
          </w:p>
        </w:tc>
        <w:tc>
          <w:tcPr>
            <w:tcW w:w="2614" w:type="dxa"/>
          </w:tcPr>
          <w:p w14:paraId="7F9824E7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64</w:t>
            </w:r>
          </w:p>
        </w:tc>
      </w:tr>
      <w:tr w:rsidR="00D10752" w14:paraId="301D4A47" w14:textId="77777777" w:rsidTr="00B974D7">
        <w:tc>
          <w:tcPr>
            <w:tcW w:w="2266" w:type="dxa"/>
          </w:tcPr>
          <w:p w14:paraId="6673281E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-23</w:t>
            </w:r>
          </w:p>
        </w:tc>
        <w:tc>
          <w:tcPr>
            <w:tcW w:w="2560" w:type="dxa"/>
          </w:tcPr>
          <w:p w14:paraId="6AD6F557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87</w:t>
            </w:r>
          </w:p>
        </w:tc>
        <w:tc>
          <w:tcPr>
            <w:tcW w:w="2614" w:type="dxa"/>
          </w:tcPr>
          <w:p w14:paraId="538F00C4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65</w:t>
            </w:r>
          </w:p>
        </w:tc>
      </w:tr>
      <w:tr w:rsidR="00D10752" w14:paraId="4D87AC6B" w14:textId="77777777" w:rsidTr="00B974D7">
        <w:tc>
          <w:tcPr>
            <w:tcW w:w="2266" w:type="dxa"/>
          </w:tcPr>
          <w:p w14:paraId="6EB74EEC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-24</w:t>
            </w:r>
          </w:p>
        </w:tc>
        <w:tc>
          <w:tcPr>
            <w:tcW w:w="2560" w:type="dxa"/>
          </w:tcPr>
          <w:p w14:paraId="095B985E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2614" w:type="dxa"/>
          </w:tcPr>
          <w:p w14:paraId="19F0FF87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66</w:t>
            </w:r>
          </w:p>
        </w:tc>
      </w:tr>
      <w:tr w:rsidR="00D10752" w14:paraId="2E3CA4C0" w14:textId="77777777" w:rsidTr="00B974D7">
        <w:tc>
          <w:tcPr>
            <w:tcW w:w="2266" w:type="dxa"/>
          </w:tcPr>
          <w:p w14:paraId="68EE5E8F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-25</w:t>
            </w:r>
          </w:p>
        </w:tc>
        <w:tc>
          <w:tcPr>
            <w:tcW w:w="2560" w:type="dxa"/>
          </w:tcPr>
          <w:p w14:paraId="1BAE7E0D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91</w:t>
            </w:r>
          </w:p>
        </w:tc>
        <w:tc>
          <w:tcPr>
            <w:tcW w:w="2614" w:type="dxa"/>
          </w:tcPr>
          <w:p w14:paraId="102673FF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68</w:t>
            </w:r>
          </w:p>
        </w:tc>
      </w:tr>
      <w:tr w:rsidR="00D10752" w14:paraId="6F98C27D" w14:textId="77777777" w:rsidTr="00B974D7">
        <w:tc>
          <w:tcPr>
            <w:tcW w:w="2266" w:type="dxa"/>
          </w:tcPr>
          <w:p w14:paraId="67892C8B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- 26</w:t>
            </w:r>
          </w:p>
        </w:tc>
        <w:tc>
          <w:tcPr>
            <w:tcW w:w="2560" w:type="dxa"/>
          </w:tcPr>
          <w:p w14:paraId="147EC5B0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2614" w:type="dxa"/>
          </w:tcPr>
          <w:p w14:paraId="5E72A7B5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69</w:t>
            </w:r>
          </w:p>
        </w:tc>
      </w:tr>
      <w:tr w:rsidR="00D10752" w14:paraId="0821ECEA" w14:textId="77777777" w:rsidTr="00B974D7">
        <w:tc>
          <w:tcPr>
            <w:tcW w:w="2266" w:type="dxa"/>
          </w:tcPr>
          <w:p w14:paraId="526A194A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-27</w:t>
            </w:r>
          </w:p>
        </w:tc>
        <w:tc>
          <w:tcPr>
            <w:tcW w:w="2560" w:type="dxa"/>
          </w:tcPr>
          <w:p w14:paraId="4B590AAB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95</w:t>
            </w:r>
          </w:p>
        </w:tc>
        <w:tc>
          <w:tcPr>
            <w:tcW w:w="2614" w:type="dxa"/>
          </w:tcPr>
          <w:p w14:paraId="31FB1358" w14:textId="77777777"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70</w:t>
            </w:r>
          </w:p>
        </w:tc>
      </w:tr>
    </w:tbl>
    <w:p w14:paraId="188A8D99" w14:textId="77777777" w:rsidR="00AC05C5" w:rsidRPr="00E11023" w:rsidRDefault="000D2D2D" w:rsidP="00AC05C5">
      <w:pPr>
        <w:suppressAutoHyphens w:val="0"/>
        <w:spacing w:line="360" w:lineRule="auto"/>
        <w:ind w:firstLine="708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4.7</w:t>
      </w:r>
      <w:r w:rsidRPr="00E11023">
        <w:rPr>
          <w:b/>
          <w:sz w:val="28"/>
          <w:szCs w:val="28"/>
          <w:lang w:eastAsia="ru-RU"/>
        </w:rPr>
        <w:t>.</w:t>
      </w:r>
      <w:r>
        <w:rPr>
          <w:b/>
          <w:sz w:val="28"/>
          <w:szCs w:val="28"/>
          <w:lang w:eastAsia="ru-RU"/>
        </w:rPr>
        <w:t xml:space="preserve"> </w:t>
      </w:r>
      <w:r w:rsidRPr="00E11023">
        <w:rPr>
          <w:b/>
          <w:sz w:val="28"/>
          <w:szCs w:val="28"/>
          <w:lang w:eastAsia="ru-RU"/>
        </w:rPr>
        <w:t xml:space="preserve">Предложения по перспективной </w:t>
      </w:r>
      <w:r w:rsidRPr="00E11023">
        <w:rPr>
          <w:b/>
          <w:sz w:val="28"/>
          <w:szCs w:val="28"/>
          <w:lang w:eastAsia="ru-RU"/>
        </w:rPr>
        <w:t>установленной тепловой мощно</w:t>
      </w:r>
      <w:r w:rsidR="00AD7624">
        <w:rPr>
          <w:b/>
          <w:sz w:val="28"/>
          <w:szCs w:val="28"/>
          <w:lang w:eastAsia="ru-RU"/>
        </w:rPr>
        <w:t xml:space="preserve">сти каждого источника тепловой </w:t>
      </w:r>
      <w:r w:rsidRPr="00E11023">
        <w:rPr>
          <w:b/>
          <w:sz w:val="28"/>
          <w:szCs w:val="28"/>
          <w:lang w:eastAsia="ru-RU"/>
        </w:rPr>
        <w:t>энергии с учетом аварийного и перспективного резерва тепловой мощности.</w:t>
      </w:r>
    </w:p>
    <w:p w14:paraId="1666F017" w14:textId="77777777" w:rsidR="00AC05C5" w:rsidRDefault="00AC05C5" w:rsidP="00AC05C5">
      <w:pPr>
        <w:suppressAutoHyphens w:val="0"/>
        <w:ind w:right="201"/>
        <w:jc w:val="both"/>
        <w:rPr>
          <w:lang w:eastAsia="ru-RU"/>
        </w:rPr>
      </w:pPr>
    </w:p>
    <w:p w14:paraId="06155D1A" w14:textId="77777777" w:rsidR="00AC05C5" w:rsidRPr="001B6670" w:rsidRDefault="000D2D2D" w:rsidP="00AC05C5">
      <w:pPr>
        <w:suppressAutoHyphens w:val="0"/>
        <w:spacing w:line="360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  <w:r w:rsidRPr="001B6670">
        <w:rPr>
          <w:color w:val="000000"/>
          <w:sz w:val="28"/>
          <w:szCs w:val="28"/>
          <w:lang w:eastAsia="ru-RU"/>
        </w:rPr>
        <w:t xml:space="preserve">Подключение перспективного строительства муниципального образования </w:t>
      </w:r>
      <w:r w:rsidR="00425742">
        <w:rPr>
          <w:color w:val="000000"/>
          <w:sz w:val="28"/>
          <w:szCs w:val="28"/>
          <w:lang w:eastAsia="ru-RU"/>
        </w:rPr>
        <w:t>город Болохово</w:t>
      </w:r>
      <w:r w:rsidRPr="001B6670">
        <w:rPr>
          <w:color w:val="000000"/>
          <w:sz w:val="28"/>
          <w:szCs w:val="28"/>
          <w:lang w:eastAsia="ru-RU"/>
        </w:rPr>
        <w:t xml:space="preserve"> будет осуществляться с использованием индивидуальных теплогенераторов. </w:t>
      </w:r>
    </w:p>
    <w:p w14:paraId="7CA17181" w14:textId="77777777" w:rsidR="00AC05C5" w:rsidRDefault="000D2D2D" w:rsidP="00C6451C">
      <w:pPr>
        <w:suppressAutoHyphens w:val="0"/>
        <w:spacing w:line="360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  <w:r w:rsidRPr="001B6670">
        <w:rPr>
          <w:color w:val="000000"/>
          <w:sz w:val="28"/>
          <w:szCs w:val="28"/>
          <w:lang w:eastAsia="ru-RU"/>
        </w:rPr>
        <w:t>Администрации поселения необходимо рассмотреть вопрос об эффективном использовании установленных мощн</w:t>
      </w:r>
      <w:r w:rsidRPr="001B6670">
        <w:rPr>
          <w:color w:val="000000"/>
          <w:sz w:val="28"/>
          <w:szCs w:val="28"/>
          <w:lang w:eastAsia="ru-RU"/>
        </w:rPr>
        <w:t xml:space="preserve">остей и их применении, например, для целей горячего водоснабжения детского сада или школы с дополнительной установкой в этих зданиях </w:t>
      </w:r>
      <w:r w:rsidR="00D4098C" w:rsidRPr="001B6670">
        <w:rPr>
          <w:color w:val="000000"/>
          <w:sz w:val="28"/>
          <w:szCs w:val="28"/>
          <w:lang w:eastAsia="ru-RU"/>
        </w:rPr>
        <w:t>теплообменного и</w:t>
      </w:r>
      <w:r w:rsidRPr="001B6670">
        <w:rPr>
          <w:color w:val="000000"/>
          <w:sz w:val="28"/>
          <w:szCs w:val="28"/>
          <w:lang w:eastAsia="ru-RU"/>
        </w:rPr>
        <w:t xml:space="preserve"> насосного оборудования. Имеющиеся местные электрические водонагреватели использовать на летний режим, пото</w:t>
      </w:r>
      <w:r w:rsidRPr="001B6670">
        <w:rPr>
          <w:color w:val="000000"/>
          <w:sz w:val="28"/>
          <w:szCs w:val="28"/>
          <w:lang w:eastAsia="ru-RU"/>
        </w:rPr>
        <w:t xml:space="preserve">му как использование электричества в целях </w:t>
      </w:r>
      <w:r w:rsidR="000B6B6F">
        <w:rPr>
          <w:color w:val="000000"/>
          <w:sz w:val="28"/>
          <w:szCs w:val="28"/>
          <w:lang w:eastAsia="ru-RU"/>
        </w:rPr>
        <w:t>горячего водоснабжения</w:t>
      </w:r>
      <w:r w:rsidRPr="001B6670">
        <w:rPr>
          <w:color w:val="000000"/>
          <w:sz w:val="28"/>
          <w:szCs w:val="28"/>
          <w:lang w:eastAsia="ru-RU"/>
        </w:rPr>
        <w:t xml:space="preserve"> экономически нецелесообразно.</w:t>
      </w:r>
    </w:p>
    <w:p w14:paraId="588C5181" w14:textId="77777777" w:rsidR="001B22E9" w:rsidRDefault="001B22E9" w:rsidP="00C6451C">
      <w:pPr>
        <w:suppressAutoHyphens w:val="0"/>
        <w:spacing w:line="360" w:lineRule="auto"/>
        <w:ind w:right="201" w:firstLine="567"/>
        <w:jc w:val="both"/>
        <w:rPr>
          <w:b/>
          <w:sz w:val="32"/>
          <w:szCs w:val="32"/>
          <w:lang w:eastAsia="ru-RU"/>
        </w:rPr>
      </w:pPr>
    </w:p>
    <w:p w14:paraId="1A1FB495" w14:textId="77777777" w:rsidR="003867AC" w:rsidRDefault="000D2D2D" w:rsidP="003867AC">
      <w:pPr>
        <w:suppressAutoHyphens w:val="0"/>
        <w:spacing w:line="276" w:lineRule="auto"/>
        <w:jc w:val="center"/>
        <w:rPr>
          <w:b/>
          <w:sz w:val="32"/>
          <w:szCs w:val="32"/>
          <w:lang w:eastAsia="ru-RU"/>
        </w:rPr>
      </w:pPr>
      <w:r w:rsidRPr="0053432B">
        <w:rPr>
          <w:b/>
          <w:sz w:val="32"/>
          <w:szCs w:val="32"/>
          <w:lang w:eastAsia="ru-RU"/>
        </w:rPr>
        <w:t xml:space="preserve">Раздел 5. Предложения по новому строительству и </w:t>
      </w:r>
    </w:p>
    <w:p w14:paraId="4D5F6F20" w14:textId="77777777" w:rsidR="00C13BD8" w:rsidRDefault="000D2D2D" w:rsidP="003867AC">
      <w:pPr>
        <w:suppressAutoHyphens w:val="0"/>
        <w:spacing w:line="276" w:lineRule="auto"/>
        <w:jc w:val="center"/>
        <w:rPr>
          <w:b/>
          <w:sz w:val="32"/>
          <w:szCs w:val="32"/>
          <w:lang w:eastAsia="ru-RU"/>
        </w:rPr>
      </w:pPr>
      <w:r w:rsidRPr="0053432B">
        <w:rPr>
          <w:b/>
          <w:sz w:val="32"/>
          <w:szCs w:val="32"/>
          <w:lang w:eastAsia="ru-RU"/>
        </w:rPr>
        <w:t>реконструкции тепловых</w:t>
      </w:r>
      <w:r w:rsidR="00AC05C5" w:rsidRPr="0053432B">
        <w:rPr>
          <w:b/>
          <w:sz w:val="32"/>
          <w:szCs w:val="32"/>
          <w:lang w:eastAsia="ru-RU"/>
        </w:rPr>
        <w:t xml:space="preserve"> сетей.</w:t>
      </w:r>
    </w:p>
    <w:p w14:paraId="613704E7" w14:textId="77777777" w:rsidR="003867AC" w:rsidRDefault="003867AC" w:rsidP="003867AC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</w:p>
    <w:p w14:paraId="16C3E970" w14:textId="77777777" w:rsidR="007D3E1E" w:rsidRDefault="000D2D2D" w:rsidP="007D3E1E">
      <w:pPr>
        <w:suppressAutoHyphens w:val="0"/>
        <w:spacing w:line="360" w:lineRule="auto"/>
        <w:jc w:val="center"/>
        <w:rPr>
          <w:b/>
          <w:sz w:val="28"/>
          <w:szCs w:val="28"/>
          <w:lang w:eastAsia="ru-RU"/>
        </w:rPr>
      </w:pPr>
      <w:r w:rsidRPr="000D4F26">
        <w:rPr>
          <w:b/>
          <w:sz w:val="28"/>
          <w:szCs w:val="28"/>
          <w:lang w:eastAsia="ru-RU"/>
        </w:rPr>
        <w:t xml:space="preserve">5.1. Предложения по новому строительству и реконструкции тепловых сетей, </w:t>
      </w:r>
      <w:r w:rsidRPr="000D4F26">
        <w:rPr>
          <w:b/>
          <w:sz w:val="28"/>
          <w:szCs w:val="28"/>
          <w:lang w:eastAsia="ru-RU"/>
        </w:rPr>
        <w:t>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</w:p>
    <w:p w14:paraId="74DF2728" w14:textId="77777777" w:rsidR="00AC05C5" w:rsidRDefault="000D2D2D" w:rsidP="00AC05C5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53432B">
        <w:rPr>
          <w:sz w:val="28"/>
          <w:szCs w:val="28"/>
          <w:lang w:eastAsia="ru-RU"/>
        </w:rPr>
        <w:t>Строительс</w:t>
      </w:r>
      <w:r w:rsidRPr="0053432B">
        <w:rPr>
          <w:sz w:val="28"/>
          <w:szCs w:val="28"/>
          <w:lang w:eastAsia="ru-RU"/>
        </w:rPr>
        <w:t>тво (реконструкция) тепловых сетей для перераспределения тепловой нагрузки не планируется.</w:t>
      </w:r>
      <w:r>
        <w:rPr>
          <w:sz w:val="28"/>
          <w:szCs w:val="28"/>
          <w:lang w:eastAsia="ru-RU"/>
        </w:rPr>
        <w:t xml:space="preserve"> </w:t>
      </w:r>
    </w:p>
    <w:p w14:paraId="2FEE0F96" w14:textId="77777777" w:rsidR="007D3E1E" w:rsidRDefault="007D3E1E" w:rsidP="007D3E1E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14:paraId="5AD8B041" w14:textId="77777777" w:rsidR="00AC05C5" w:rsidRDefault="000D2D2D" w:rsidP="007D3E1E">
      <w:pPr>
        <w:suppressAutoHyphens w:val="0"/>
        <w:spacing w:line="360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5</w:t>
      </w:r>
      <w:r w:rsidRPr="0053432B">
        <w:rPr>
          <w:b/>
          <w:sz w:val="28"/>
          <w:szCs w:val="28"/>
          <w:lang w:eastAsia="ru-RU"/>
        </w:rPr>
        <w:t>.2. 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</w:t>
      </w:r>
      <w:r w:rsidRPr="0053432B">
        <w:rPr>
          <w:b/>
          <w:sz w:val="28"/>
          <w:szCs w:val="28"/>
          <w:lang w:eastAsia="ru-RU"/>
        </w:rPr>
        <w:t>ую, комплексную или производственную застройку</w:t>
      </w:r>
    </w:p>
    <w:p w14:paraId="45EE8162" w14:textId="77777777" w:rsidR="00AC05C5" w:rsidRDefault="000D2D2D" w:rsidP="00AC05C5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53432B">
        <w:rPr>
          <w:sz w:val="28"/>
          <w:szCs w:val="28"/>
          <w:lang w:eastAsia="ru-RU"/>
        </w:rPr>
        <w:t>Строительство тепловых сетей для обеспечения перспективных приростов нагрузки во вновь осваиваемых районах не планируется.</w:t>
      </w:r>
    </w:p>
    <w:p w14:paraId="69E66949" w14:textId="77777777" w:rsidR="007D3E1E" w:rsidRDefault="007D3E1E" w:rsidP="007D3E1E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14:paraId="476209CF" w14:textId="77777777" w:rsidR="007D3E1E" w:rsidRPr="0053432B" w:rsidRDefault="000D2D2D" w:rsidP="007D3E1E">
      <w:pPr>
        <w:suppressAutoHyphens w:val="0"/>
        <w:spacing w:line="360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5</w:t>
      </w:r>
      <w:r w:rsidRPr="0053432B">
        <w:rPr>
          <w:b/>
          <w:sz w:val="28"/>
          <w:szCs w:val="28"/>
          <w:lang w:eastAsia="ru-RU"/>
        </w:rPr>
        <w:t>.3. Предложения по новому строительству и реконструкции тепловых сетей, обеспечивающ</w:t>
      </w:r>
      <w:r w:rsidRPr="0053432B">
        <w:rPr>
          <w:b/>
          <w:sz w:val="28"/>
          <w:szCs w:val="28"/>
          <w:lang w:eastAsia="ru-RU"/>
        </w:rPr>
        <w:t>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 w:rsidR="00C6451C">
        <w:rPr>
          <w:b/>
          <w:sz w:val="28"/>
          <w:szCs w:val="28"/>
          <w:lang w:eastAsia="ru-RU"/>
        </w:rPr>
        <w:t xml:space="preserve">. </w:t>
      </w:r>
    </w:p>
    <w:p w14:paraId="171F2072" w14:textId="77777777" w:rsidR="00AC05C5" w:rsidRDefault="000D2D2D" w:rsidP="00AC05C5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53432B">
        <w:rPr>
          <w:sz w:val="28"/>
          <w:szCs w:val="28"/>
          <w:lang w:eastAsia="ru-RU"/>
        </w:rPr>
        <w:t>Строительство (реконструкция) тепловых сетей для обеспечения условий, при нали</w:t>
      </w:r>
      <w:r w:rsidRPr="0053432B">
        <w:rPr>
          <w:sz w:val="28"/>
          <w:szCs w:val="28"/>
          <w:lang w:eastAsia="ru-RU"/>
        </w:rPr>
        <w:t>чии которых существует возможность поставок тепловой энергии потребителям от различных источников тепловой энергии, не планируется.</w:t>
      </w:r>
    </w:p>
    <w:p w14:paraId="202C6B84" w14:textId="77777777" w:rsidR="00AC05C5" w:rsidRPr="0053432B" w:rsidRDefault="00AC05C5" w:rsidP="00AC05C5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14:paraId="63255FF9" w14:textId="77777777" w:rsidR="008377EF" w:rsidRDefault="000D2D2D" w:rsidP="007D3E1E">
      <w:pPr>
        <w:suppressAutoHyphens w:val="0"/>
        <w:spacing w:line="360" w:lineRule="auto"/>
        <w:jc w:val="center"/>
        <w:rPr>
          <w:b/>
          <w:sz w:val="28"/>
          <w:szCs w:val="28"/>
          <w:lang w:eastAsia="ru-RU"/>
        </w:rPr>
      </w:pPr>
      <w:r w:rsidRPr="0053432B">
        <w:rPr>
          <w:b/>
          <w:bCs/>
          <w:sz w:val="28"/>
          <w:szCs w:val="28"/>
          <w:lang w:eastAsia="ru-RU"/>
        </w:rPr>
        <w:t>5.4.</w:t>
      </w:r>
      <w:r>
        <w:rPr>
          <w:b/>
          <w:bCs/>
          <w:sz w:val="28"/>
          <w:szCs w:val="28"/>
          <w:lang w:eastAsia="ru-RU"/>
        </w:rPr>
        <w:t xml:space="preserve"> </w:t>
      </w:r>
      <w:r w:rsidRPr="0053432B">
        <w:rPr>
          <w:b/>
          <w:sz w:val="28"/>
          <w:szCs w:val="28"/>
          <w:lang w:eastAsia="ru-RU"/>
        </w:rPr>
        <w:t>Предложения по новому строительству или реконструкции тепловых сетей для повышения эффективности функционирования сист</w:t>
      </w:r>
      <w:r w:rsidRPr="0053432B">
        <w:rPr>
          <w:b/>
          <w:sz w:val="28"/>
          <w:szCs w:val="28"/>
          <w:lang w:eastAsia="ru-RU"/>
        </w:rPr>
        <w:t>емы теплоснабжения, в том числе за счет перевода котельных в «пиковый» режим или ликвидации котельных по основаниям.</w:t>
      </w:r>
      <w:r w:rsidR="00C6451C">
        <w:rPr>
          <w:b/>
          <w:sz w:val="28"/>
          <w:szCs w:val="28"/>
          <w:lang w:eastAsia="ru-RU"/>
        </w:rPr>
        <w:t xml:space="preserve"> </w:t>
      </w:r>
    </w:p>
    <w:p w14:paraId="2BDFB610" w14:textId="77777777" w:rsidR="00AC05C5" w:rsidRDefault="000D2D2D" w:rsidP="00AC05C5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не планируется.</w:t>
      </w:r>
    </w:p>
    <w:p w14:paraId="40585F27" w14:textId="77777777" w:rsidR="00AC05C5" w:rsidRDefault="00AC05C5" w:rsidP="00AC05C5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14:paraId="19471EC2" w14:textId="77777777" w:rsidR="00AC05C5" w:rsidRPr="00E562EA" w:rsidRDefault="000D2D2D" w:rsidP="00E562EA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E562EA">
        <w:rPr>
          <w:b/>
          <w:bCs/>
          <w:sz w:val="28"/>
          <w:szCs w:val="28"/>
          <w:lang w:eastAsia="ru-RU"/>
        </w:rPr>
        <w:t xml:space="preserve">5.5. </w:t>
      </w:r>
      <w:r w:rsidRPr="00E562EA">
        <w:rPr>
          <w:b/>
          <w:sz w:val="28"/>
          <w:szCs w:val="28"/>
          <w:lang w:eastAsia="ru-RU"/>
        </w:rPr>
        <w:t xml:space="preserve">Предложения по новому </w:t>
      </w:r>
      <w:r w:rsidRPr="00E562EA">
        <w:rPr>
          <w:b/>
          <w:sz w:val="28"/>
          <w:szCs w:val="28"/>
          <w:lang w:eastAsia="ru-RU"/>
        </w:rPr>
        <w:t>строительству и реконструкции тепловых сетей для обеспечения нормативной надежности безопасности теплоснабжения.</w:t>
      </w:r>
    </w:p>
    <w:p w14:paraId="5873A5CF" w14:textId="77777777" w:rsidR="00210451" w:rsidRPr="00E562EA" w:rsidRDefault="00210451" w:rsidP="00E562EA">
      <w:pPr>
        <w:suppressAutoHyphens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  <w:lang w:eastAsia="ru-RU"/>
        </w:rPr>
      </w:pPr>
    </w:p>
    <w:p w14:paraId="67ACCBEA" w14:textId="77777777" w:rsidR="00E562EA" w:rsidRPr="00E562EA" w:rsidRDefault="000D2D2D" w:rsidP="00E562EA">
      <w:pPr>
        <w:suppressAutoHyphens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  <w:lang w:eastAsia="ru-RU"/>
        </w:rPr>
      </w:pPr>
      <w:r w:rsidRPr="00E562EA">
        <w:rPr>
          <w:b/>
          <w:sz w:val="28"/>
          <w:szCs w:val="28"/>
          <w:lang w:eastAsia="ru-RU"/>
        </w:rPr>
        <w:t xml:space="preserve">Мероприятия по </w:t>
      </w:r>
      <w:r w:rsidR="00AF431E" w:rsidRPr="00E562EA">
        <w:rPr>
          <w:b/>
          <w:sz w:val="28"/>
          <w:szCs w:val="28"/>
          <w:lang w:eastAsia="ru-RU"/>
        </w:rPr>
        <w:t>реконструкции тепловых сетей для обеспечения нормативной надежности безопасности теплоснабжения</w:t>
      </w:r>
      <w:r w:rsidR="00AF431E" w:rsidRPr="00E562EA">
        <w:rPr>
          <w:sz w:val="28"/>
          <w:szCs w:val="28"/>
          <w:lang w:eastAsia="ru-RU"/>
        </w:rPr>
        <w:t xml:space="preserve"> </w:t>
      </w:r>
    </w:p>
    <w:p w14:paraId="6B17C86A" w14:textId="77777777" w:rsidR="00210451" w:rsidRPr="00E562EA" w:rsidRDefault="000D2D2D" w:rsidP="00E562EA">
      <w:pPr>
        <w:suppressAutoHyphens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  <w:lang w:eastAsia="ru-RU"/>
        </w:rPr>
      </w:pPr>
      <w:r w:rsidRPr="00E562EA">
        <w:rPr>
          <w:sz w:val="28"/>
          <w:szCs w:val="28"/>
          <w:lang w:eastAsia="ru-RU"/>
        </w:rPr>
        <w:t>таблица 4.1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"/>
        <w:gridCol w:w="2444"/>
        <w:gridCol w:w="1269"/>
        <w:gridCol w:w="1134"/>
        <w:gridCol w:w="1276"/>
        <w:gridCol w:w="1134"/>
        <w:gridCol w:w="1173"/>
        <w:gridCol w:w="1237"/>
      </w:tblGrid>
      <w:tr w:rsidR="00D10752" w14:paraId="2A1AA0B8" w14:textId="77777777" w:rsidTr="001265BF">
        <w:tc>
          <w:tcPr>
            <w:tcW w:w="682" w:type="dxa"/>
          </w:tcPr>
          <w:p w14:paraId="0A7086BE" w14:textId="77777777" w:rsidR="00210451" w:rsidRPr="00E562EA" w:rsidRDefault="000D2D2D" w:rsidP="00E562EA">
            <w:pPr>
              <w:suppressAutoHyphens w:val="0"/>
              <w:ind w:left="-675" w:right="-143" w:firstLine="426"/>
              <w:rPr>
                <w:lang w:eastAsia="ru-RU"/>
              </w:rPr>
            </w:pPr>
            <w:r w:rsidRPr="00E562EA">
              <w:rPr>
                <w:lang w:eastAsia="ru-RU"/>
              </w:rPr>
              <w:t>№п/п</w:t>
            </w:r>
          </w:p>
        </w:tc>
        <w:tc>
          <w:tcPr>
            <w:tcW w:w="2444" w:type="dxa"/>
          </w:tcPr>
          <w:p w14:paraId="19EDE0CC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 xml:space="preserve">Наименование </w:t>
            </w:r>
            <w:r w:rsidRPr="00E562EA">
              <w:rPr>
                <w:lang w:eastAsia="ru-RU"/>
              </w:rPr>
              <w:t>участка т/сети</w:t>
            </w:r>
          </w:p>
        </w:tc>
        <w:tc>
          <w:tcPr>
            <w:tcW w:w="1269" w:type="dxa"/>
          </w:tcPr>
          <w:p w14:paraId="55D5A74F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 xml:space="preserve">Котельная </w:t>
            </w:r>
          </w:p>
        </w:tc>
        <w:tc>
          <w:tcPr>
            <w:tcW w:w="1134" w:type="dxa"/>
          </w:tcPr>
          <w:p w14:paraId="00805A32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Диаметр, мм</w:t>
            </w:r>
          </w:p>
        </w:tc>
        <w:tc>
          <w:tcPr>
            <w:tcW w:w="1276" w:type="dxa"/>
          </w:tcPr>
          <w:p w14:paraId="5710D122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Протяженность участка т/сети, м</w:t>
            </w:r>
          </w:p>
        </w:tc>
        <w:tc>
          <w:tcPr>
            <w:tcW w:w="1134" w:type="dxa"/>
          </w:tcPr>
          <w:p w14:paraId="3B33DC32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 xml:space="preserve">Вид прокладки </w:t>
            </w:r>
          </w:p>
        </w:tc>
        <w:tc>
          <w:tcPr>
            <w:tcW w:w="1173" w:type="dxa"/>
          </w:tcPr>
          <w:p w14:paraId="4F933D1C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Стоимость (без НДС), тыс. руб. по сост на 2019</w:t>
            </w:r>
          </w:p>
        </w:tc>
        <w:tc>
          <w:tcPr>
            <w:tcW w:w="1237" w:type="dxa"/>
          </w:tcPr>
          <w:p w14:paraId="5E9C37EE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Стоимость(без НДС) тыс.руб. в прогнозных ценах</w:t>
            </w:r>
          </w:p>
        </w:tc>
      </w:tr>
      <w:tr w:rsidR="00D10752" w14:paraId="0EBDD492" w14:textId="77777777" w:rsidTr="001265BF">
        <w:tc>
          <w:tcPr>
            <w:tcW w:w="10349" w:type="dxa"/>
            <w:gridSpan w:val="8"/>
          </w:tcPr>
          <w:p w14:paraId="5A9484F7" w14:textId="77777777" w:rsidR="00210451" w:rsidRPr="00E562EA" w:rsidRDefault="000D2D2D" w:rsidP="00E562EA">
            <w:pPr>
              <w:suppressAutoHyphens w:val="0"/>
              <w:jc w:val="center"/>
              <w:rPr>
                <w:b/>
                <w:lang w:eastAsia="ru-RU"/>
              </w:rPr>
            </w:pPr>
            <w:r w:rsidRPr="00E562EA">
              <w:rPr>
                <w:b/>
                <w:lang w:eastAsia="ru-RU"/>
              </w:rPr>
              <w:t>2020 год</w:t>
            </w:r>
          </w:p>
        </w:tc>
      </w:tr>
      <w:tr w:rsidR="00D10752" w14:paraId="54DE7A3B" w14:textId="77777777" w:rsidTr="001265BF">
        <w:tc>
          <w:tcPr>
            <w:tcW w:w="682" w:type="dxa"/>
            <w:vMerge w:val="restart"/>
          </w:tcPr>
          <w:p w14:paraId="23909A8A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</w:t>
            </w:r>
          </w:p>
        </w:tc>
        <w:tc>
          <w:tcPr>
            <w:tcW w:w="2444" w:type="dxa"/>
            <w:vMerge w:val="restart"/>
          </w:tcPr>
          <w:p w14:paraId="7D856E21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 xml:space="preserve">Реконструкция тепловых сетей от тк-36 до тк-48 г. </w:t>
            </w:r>
            <w:r w:rsidRPr="00E562EA">
              <w:rPr>
                <w:lang w:eastAsia="ru-RU"/>
              </w:rPr>
              <w:t>Болохово</w:t>
            </w:r>
          </w:p>
        </w:tc>
        <w:tc>
          <w:tcPr>
            <w:tcW w:w="1269" w:type="dxa"/>
            <w:vMerge w:val="restart"/>
          </w:tcPr>
          <w:p w14:paraId="02DEEB91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Центральная</w:t>
            </w:r>
          </w:p>
        </w:tc>
        <w:tc>
          <w:tcPr>
            <w:tcW w:w="1134" w:type="dxa"/>
            <w:vMerge w:val="restart"/>
          </w:tcPr>
          <w:p w14:paraId="3CFFCBA7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325</w:t>
            </w:r>
          </w:p>
        </w:tc>
        <w:tc>
          <w:tcPr>
            <w:tcW w:w="1276" w:type="dxa"/>
            <w:vMerge w:val="restart"/>
          </w:tcPr>
          <w:p w14:paraId="3C34A56E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120</w:t>
            </w:r>
          </w:p>
        </w:tc>
        <w:tc>
          <w:tcPr>
            <w:tcW w:w="1134" w:type="dxa"/>
            <w:vMerge w:val="restart"/>
          </w:tcPr>
          <w:p w14:paraId="4ABB3CAF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подземный</w:t>
            </w:r>
          </w:p>
        </w:tc>
        <w:tc>
          <w:tcPr>
            <w:tcW w:w="1173" w:type="dxa"/>
          </w:tcPr>
          <w:p w14:paraId="0C13E99B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2080</w:t>
            </w:r>
          </w:p>
        </w:tc>
        <w:tc>
          <w:tcPr>
            <w:tcW w:w="1237" w:type="dxa"/>
          </w:tcPr>
          <w:p w14:paraId="72F5A597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2163</w:t>
            </w:r>
          </w:p>
        </w:tc>
      </w:tr>
      <w:tr w:rsidR="00D10752" w14:paraId="7F0AC4D1" w14:textId="77777777" w:rsidTr="001265BF">
        <w:tc>
          <w:tcPr>
            <w:tcW w:w="682" w:type="dxa"/>
            <w:vMerge/>
          </w:tcPr>
          <w:p w14:paraId="76040452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  <w:vMerge/>
          </w:tcPr>
          <w:p w14:paraId="1326A44B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69" w:type="dxa"/>
            <w:vMerge/>
          </w:tcPr>
          <w:p w14:paraId="4C79974E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14:paraId="6FAE5ECE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  <w:vMerge/>
          </w:tcPr>
          <w:p w14:paraId="0F77EC04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14:paraId="06A60D94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14:paraId="2B639C1E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42</w:t>
            </w:r>
          </w:p>
        </w:tc>
        <w:tc>
          <w:tcPr>
            <w:tcW w:w="1237" w:type="dxa"/>
          </w:tcPr>
          <w:p w14:paraId="2768EAF7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44</w:t>
            </w:r>
          </w:p>
        </w:tc>
      </w:tr>
      <w:tr w:rsidR="00D10752" w14:paraId="3F7DB62B" w14:textId="77777777" w:rsidTr="001265BF">
        <w:tc>
          <w:tcPr>
            <w:tcW w:w="682" w:type="dxa"/>
            <w:vMerge w:val="restart"/>
          </w:tcPr>
          <w:p w14:paraId="5B2D83E1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</w:t>
            </w:r>
          </w:p>
        </w:tc>
        <w:tc>
          <w:tcPr>
            <w:tcW w:w="2444" w:type="dxa"/>
            <w:vMerge w:val="restart"/>
          </w:tcPr>
          <w:p w14:paraId="7C29359D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Реконструкция тепловых сетей от тк-6 до тк-7 г. Боохово</w:t>
            </w:r>
          </w:p>
        </w:tc>
        <w:tc>
          <w:tcPr>
            <w:tcW w:w="1269" w:type="dxa"/>
            <w:vMerge w:val="restart"/>
          </w:tcPr>
          <w:p w14:paraId="53FAB0EF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Энергетик</w:t>
            </w:r>
          </w:p>
        </w:tc>
        <w:tc>
          <w:tcPr>
            <w:tcW w:w="1134" w:type="dxa"/>
            <w:vMerge w:val="restart"/>
          </w:tcPr>
          <w:p w14:paraId="5362A60D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159</w:t>
            </w:r>
          </w:p>
        </w:tc>
        <w:tc>
          <w:tcPr>
            <w:tcW w:w="1276" w:type="dxa"/>
            <w:vMerge w:val="restart"/>
          </w:tcPr>
          <w:p w14:paraId="0A8929C7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50</w:t>
            </w:r>
          </w:p>
        </w:tc>
        <w:tc>
          <w:tcPr>
            <w:tcW w:w="1134" w:type="dxa"/>
            <w:vMerge w:val="restart"/>
          </w:tcPr>
          <w:p w14:paraId="4B145DBB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подземный</w:t>
            </w:r>
          </w:p>
        </w:tc>
        <w:tc>
          <w:tcPr>
            <w:tcW w:w="1173" w:type="dxa"/>
          </w:tcPr>
          <w:p w14:paraId="675CAFBD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520</w:t>
            </w:r>
          </w:p>
        </w:tc>
        <w:tc>
          <w:tcPr>
            <w:tcW w:w="1237" w:type="dxa"/>
          </w:tcPr>
          <w:p w14:paraId="69CED992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541</w:t>
            </w:r>
          </w:p>
        </w:tc>
      </w:tr>
      <w:tr w:rsidR="00D10752" w14:paraId="0003547A" w14:textId="77777777" w:rsidTr="001265BF">
        <w:tc>
          <w:tcPr>
            <w:tcW w:w="682" w:type="dxa"/>
            <w:vMerge/>
          </w:tcPr>
          <w:p w14:paraId="54C25A53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  <w:vMerge/>
          </w:tcPr>
          <w:p w14:paraId="3F0FFFAA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69" w:type="dxa"/>
            <w:vMerge/>
          </w:tcPr>
          <w:p w14:paraId="63CFEA9B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14:paraId="3A6831F2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  <w:vMerge/>
          </w:tcPr>
          <w:p w14:paraId="4A50F17F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14:paraId="1E4D7426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14:paraId="1C6D9592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18</w:t>
            </w:r>
          </w:p>
        </w:tc>
        <w:tc>
          <w:tcPr>
            <w:tcW w:w="1237" w:type="dxa"/>
          </w:tcPr>
          <w:p w14:paraId="330FCB9F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18</w:t>
            </w:r>
          </w:p>
        </w:tc>
      </w:tr>
      <w:tr w:rsidR="00D10752" w14:paraId="7F538F96" w14:textId="77777777" w:rsidTr="001265BF">
        <w:tc>
          <w:tcPr>
            <w:tcW w:w="682" w:type="dxa"/>
          </w:tcPr>
          <w:p w14:paraId="1ACC8B43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</w:tcPr>
          <w:p w14:paraId="340752FF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итого</w:t>
            </w:r>
          </w:p>
        </w:tc>
        <w:tc>
          <w:tcPr>
            <w:tcW w:w="1269" w:type="dxa"/>
          </w:tcPr>
          <w:p w14:paraId="1807D725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</w:tcPr>
          <w:p w14:paraId="7FD561BE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</w:tcPr>
          <w:p w14:paraId="3813C087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170</w:t>
            </w:r>
          </w:p>
        </w:tc>
        <w:tc>
          <w:tcPr>
            <w:tcW w:w="1134" w:type="dxa"/>
          </w:tcPr>
          <w:p w14:paraId="68CDDF12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14:paraId="3CF3A230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2660</w:t>
            </w:r>
          </w:p>
        </w:tc>
        <w:tc>
          <w:tcPr>
            <w:tcW w:w="1237" w:type="dxa"/>
          </w:tcPr>
          <w:p w14:paraId="69A1CD72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2766</w:t>
            </w:r>
          </w:p>
        </w:tc>
      </w:tr>
      <w:tr w:rsidR="00D10752" w14:paraId="162F8D96" w14:textId="77777777" w:rsidTr="001265BF">
        <w:tc>
          <w:tcPr>
            <w:tcW w:w="10349" w:type="dxa"/>
            <w:gridSpan w:val="8"/>
          </w:tcPr>
          <w:p w14:paraId="43B87364" w14:textId="77777777" w:rsidR="00210451" w:rsidRPr="00E562EA" w:rsidRDefault="000D2D2D" w:rsidP="00E562EA">
            <w:pPr>
              <w:suppressAutoHyphens w:val="0"/>
              <w:jc w:val="center"/>
              <w:rPr>
                <w:b/>
                <w:lang w:eastAsia="ru-RU"/>
              </w:rPr>
            </w:pPr>
            <w:r w:rsidRPr="00E562EA">
              <w:rPr>
                <w:b/>
                <w:lang w:eastAsia="ru-RU"/>
              </w:rPr>
              <w:t>2021 год</w:t>
            </w:r>
          </w:p>
        </w:tc>
      </w:tr>
      <w:tr w:rsidR="00D10752" w14:paraId="5A3277C9" w14:textId="77777777" w:rsidTr="001265BF">
        <w:tc>
          <w:tcPr>
            <w:tcW w:w="682" w:type="dxa"/>
            <w:vMerge w:val="restart"/>
          </w:tcPr>
          <w:p w14:paraId="39576732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</w:t>
            </w:r>
          </w:p>
        </w:tc>
        <w:tc>
          <w:tcPr>
            <w:tcW w:w="2444" w:type="dxa"/>
            <w:vMerge w:val="restart"/>
          </w:tcPr>
          <w:p w14:paraId="691EA960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 xml:space="preserve">Реконструкция тепловых сетей от тк-36 до </w:t>
            </w:r>
            <w:r w:rsidRPr="00E562EA">
              <w:rPr>
                <w:lang w:eastAsia="ru-RU"/>
              </w:rPr>
              <w:t>тк-40 г. Болохово</w:t>
            </w:r>
          </w:p>
        </w:tc>
        <w:tc>
          <w:tcPr>
            <w:tcW w:w="1269" w:type="dxa"/>
            <w:vMerge w:val="restart"/>
          </w:tcPr>
          <w:p w14:paraId="5854BB43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Центральная</w:t>
            </w:r>
          </w:p>
        </w:tc>
        <w:tc>
          <w:tcPr>
            <w:tcW w:w="1134" w:type="dxa"/>
            <w:vMerge w:val="restart"/>
          </w:tcPr>
          <w:p w14:paraId="45A0EF0D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159</w:t>
            </w:r>
          </w:p>
        </w:tc>
        <w:tc>
          <w:tcPr>
            <w:tcW w:w="1276" w:type="dxa"/>
            <w:vMerge w:val="restart"/>
          </w:tcPr>
          <w:p w14:paraId="49FFAD46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200</w:t>
            </w:r>
          </w:p>
        </w:tc>
        <w:tc>
          <w:tcPr>
            <w:tcW w:w="1134" w:type="dxa"/>
            <w:vMerge w:val="restart"/>
          </w:tcPr>
          <w:p w14:paraId="70A73151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подземный</w:t>
            </w:r>
          </w:p>
        </w:tc>
        <w:tc>
          <w:tcPr>
            <w:tcW w:w="1173" w:type="dxa"/>
          </w:tcPr>
          <w:p w14:paraId="591BD6ED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1900</w:t>
            </w:r>
          </w:p>
        </w:tc>
        <w:tc>
          <w:tcPr>
            <w:tcW w:w="1237" w:type="dxa"/>
          </w:tcPr>
          <w:p w14:paraId="1C112E85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2055</w:t>
            </w:r>
          </w:p>
        </w:tc>
      </w:tr>
      <w:tr w:rsidR="00D10752" w14:paraId="40B71A00" w14:textId="77777777" w:rsidTr="001265BF">
        <w:tc>
          <w:tcPr>
            <w:tcW w:w="682" w:type="dxa"/>
            <w:vMerge/>
          </w:tcPr>
          <w:p w14:paraId="5D2A4132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  <w:vMerge/>
          </w:tcPr>
          <w:p w14:paraId="3913F993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69" w:type="dxa"/>
            <w:vMerge/>
          </w:tcPr>
          <w:p w14:paraId="4E5A5125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14:paraId="79E7E2FC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  <w:vMerge/>
          </w:tcPr>
          <w:p w14:paraId="4FFBE8FD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14:paraId="0E260D1A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14:paraId="64D15418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70</w:t>
            </w:r>
          </w:p>
        </w:tc>
        <w:tc>
          <w:tcPr>
            <w:tcW w:w="1237" w:type="dxa"/>
          </w:tcPr>
          <w:p w14:paraId="4D93F8A8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76</w:t>
            </w:r>
          </w:p>
        </w:tc>
      </w:tr>
      <w:tr w:rsidR="00D10752" w14:paraId="08E2E4AA" w14:textId="77777777" w:rsidTr="001265BF">
        <w:tc>
          <w:tcPr>
            <w:tcW w:w="682" w:type="dxa"/>
            <w:vMerge w:val="restart"/>
          </w:tcPr>
          <w:p w14:paraId="4B6D4B17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</w:t>
            </w:r>
          </w:p>
        </w:tc>
        <w:tc>
          <w:tcPr>
            <w:tcW w:w="2444" w:type="dxa"/>
            <w:vMerge w:val="restart"/>
          </w:tcPr>
          <w:p w14:paraId="3AE68A12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Реконструкция тепловых сетей от тк14до тк 15 г. Болохово</w:t>
            </w:r>
          </w:p>
        </w:tc>
        <w:tc>
          <w:tcPr>
            <w:tcW w:w="1269" w:type="dxa"/>
            <w:vMerge w:val="restart"/>
          </w:tcPr>
          <w:p w14:paraId="394BB0C7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Центральная</w:t>
            </w:r>
          </w:p>
        </w:tc>
        <w:tc>
          <w:tcPr>
            <w:tcW w:w="1134" w:type="dxa"/>
            <w:vMerge w:val="restart"/>
          </w:tcPr>
          <w:p w14:paraId="27C98CC6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159</w:t>
            </w:r>
          </w:p>
        </w:tc>
        <w:tc>
          <w:tcPr>
            <w:tcW w:w="1276" w:type="dxa"/>
            <w:vMerge w:val="restart"/>
          </w:tcPr>
          <w:p w14:paraId="7A2A5088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200</w:t>
            </w:r>
          </w:p>
        </w:tc>
        <w:tc>
          <w:tcPr>
            <w:tcW w:w="1134" w:type="dxa"/>
            <w:vMerge w:val="restart"/>
          </w:tcPr>
          <w:p w14:paraId="446071FC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подземный</w:t>
            </w:r>
          </w:p>
        </w:tc>
        <w:tc>
          <w:tcPr>
            <w:tcW w:w="1173" w:type="dxa"/>
          </w:tcPr>
          <w:p w14:paraId="43019EB2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2000</w:t>
            </w:r>
          </w:p>
        </w:tc>
        <w:tc>
          <w:tcPr>
            <w:tcW w:w="1237" w:type="dxa"/>
          </w:tcPr>
          <w:p w14:paraId="3031FDD0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2163</w:t>
            </w:r>
          </w:p>
        </w:tc>
      </w:tr>
      <w:tr w:rsidR="00D10752" w14:paraId="117636BE" w14:textId="77777777" w:rsidTr="001265BF">
        <w:tc>
          <w:tcPr>
            <w:tcW w:w="682" w:type="dxa"/>
            <w:vMerge/>
          </w:tcPr>
          <w:p w14:paraId="036B07E8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  <w:vMerge/>
          </w:tcPr>
          <w:p w14:paraId="3C1B00F6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69" w:type="dxa"/>
            <w:vMerge/>
          </w:tcPr>
          <w:p w14:paraId="7300A140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14:paraId="7A3703D1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  <w:vMerge/>
          </w:tcPr>
          <w:p w14:paraId="2B9A5499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14:paraId="5AAC4C2B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14:paraId="1EF2FE9E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70</w:t>
            </w:r>
          </w:p>
        </w:tc>
        <w:tc>
          <w:tcPr>
            <w:tcW w:w="1237" w:type="dxa"/>
          </w:tcPr>
          <w:p w14:paraId="6B1EA393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76</w:t>
            </w:r>
          </w:p>
        </w:tc>
      </w:tr>
      <w:tr w:rsidR="00D10752" w14:paraId="0280C555" w14:textId="77777777" w:rsidTr="001265BF">
        <w:tc>
          <w:tcPr>
            <w:tcW w:w="682" w:type="dxa"/>
            <w:vMerge w:val="restart"/>
          </w:tcPr>
          <w:p w14:paraId="7F1EBFB5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3</w:t>
            </w:r>
          </w:p>
        </w:tc>
        <w:tc>
          <w:tcPr>
            <w:tcW w:w="2444" w:type="dxa"/>
            <w:vMerge w:val="restart"/>
          </w:tcPr>
          <w:p w14:paraId="59AD74CB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Реконструкция тепловых сетей от тк 2 до тк</w:t>
            </w:r>
            <w:r w:rsidRPr="00E562EA">
              <w:rPr>
                <w:lang w:eastAsia="ru-RU"/>
              </w:rPr>
              <w:t xml:space="preserve"> 3 г. Болохово</w:t>
            </w:r>
          </w:p>
        </w:tc>
        <w:tc>
          <w:tcPr>
            <w:tcW w:w="1269" w:type="dxa"/>
            <w:vMerge w:val="restart"/>
          </w:tcPr>
          <w:p w14:paraId="6E667B44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 xml:space="preserve">Привокзальная </w:t>
            </w:r>
          </w:p>
        </w:tc>
        <w:tc>
          <w:tcPr>
            <w:tcW w:w="1134" w:type="dxa"/>
            <w:vMerge w:val="restart"/>
          </w:tcPr>
          <w:p w14:paraId="6C93D2A4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108</w:t>
            </w:r>
          </w:p>
        </w:tc>
        <w:tc>
          <w:tcPr>
            <w:tcW w:w="1276" w:type="dxa"/>
            <w:vMerge w:val="restart"/>
          </w:tcPr>
          <w:p w14:paraId="7E04CFFD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80</w:t>
            </w:r>
          </w:p>
        </w:tc>
        <w:tc>
          <w:tcPr>
            <w:tcW w:w="1134" w:type="dxa"/>
            <w:vMerge w:val="restart"/>
          </w:tcPr>
          <w:p w14:paraId="19AC2B34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надземный</w:t>
            </w:r>
          </w:p>
        </w:tc>
        <w:tc>
          <w:tcPr>
            <w:tcW w:w="1173" w:type="dxa"/>
          </w:tcPr>
          <w:p w14:paraId="7D021AF7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586</w:t>
            </w:r>
          </w:p>
        </w:tc>
        <w:tc>
          <w:tcPr>
            <w:tcW w:w="1237" w:type="dxa"/>
          </w:tcPr>
          <w:p w14:paraId="54D174F5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634</w:t>
            </w:r>
          </w:p>
        </w:tc>
      </w:tr>
      <w:tr w:rsidR="00D10752" w14:paraId="3B3972FC" w14:textId="77777777" w:rsidTr="001265BF">
        <w:tc>
          <w:tcPr>
            <w:tcW w:w="682" w:type="dxa"/>
            <w:vMerge/>
          </w:tcPr>
          <w:p w14:paraId="211EF7B1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  <w:vMerge/>
          </w:tcPr>
          <w:p w14:paraId="3C11026B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69" w:type="dxa"/>
            <w:vMerge/>
          </w:tcPr>
          <w:p w14:paraId="7396876D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14:paraId="70D66884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  <w:vMerge/>
          </w:tcPr>
          <w:p w14:paraId="6C747CF9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14:paraId="4BEB4163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14:paraId="1B384038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26</w:t>
            </w:r>
          </w:p>
        </w:tc>
        <w:tc>
          <w:tcPr>
            <w:tcW w:w="1237" w:type="dxa"/>
          </w:tcPr>
          <w:p w14:paraId="5804623C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30</w:t>
            </w:r>
          </w:p>
        </w:tc>
      </w:tr>
      <w:tr w:rsidR="00D10752" w14:paraId="32257FA3" w14:textId="77777777" w:rsidTr="001265BF">
        <w:tc>
          <w:tcPr>
            <w:tcW w:w="682" w:type="dxa"/>
          </w:tcPr>
          <w:p w14:paraId="25FD0990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</w:tcPr>
          <w:p w14:paraId="77648EE2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итого</w:t>
            </w:r>
          </w:p>
        </w:tc>
        <w:tc>
          <w:tcPr>
            <w:tcW w:w="1269" w:type="dxa"/>
          </w:tcPr>
          <w:p w14:paraId="67CA6F6E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</w:tcPr>
          <w:p w14:paraId="5C21CE90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</w:tcPr>
          <w:p w14:paraId="17FE50F8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480</w:t>
            </w:r>
          </w:p>
        </w:tc>
        <w:tc>
          <w:tcPr>
            <w:tcW w:w="1134" w:type="dxa"/>
          </w:tcPr>
          <w:p w14:paraId="1274E7BA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подземный</w:t>
            </w:r>
          </w:p>
        </w:tc>
        <w:tc>
          <w:tcPr>
            <w:tcW w:w="1173" w:type="dxa"/>
          </w:tcPr>
          <w:p w14:paraId="29EA95CD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4654</w:t>
            </w:r>
          </w:p>
        </w:tc>
        <w:tc>
          <w:tcPr>
            <w:tcW w:w="1237" w:type="dxa"/>
          </w:tcPr>
          <w:p w14:paraId="27819B09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5034</w:t>
            </w:r>
          </w:p>
        </w:tc>
      </w:tr>
      <w:tr w:rsidR="00D10752" w14:paraId="4E26BA77" w14:textId="77777777" w:rsidTr="001265BF">
        <w:tc>
          <w:tcPr>
            <w:tcW w:w="10349" w:type="dxa"/>
            <w:gridSpan w:val="8"/>
          </w:tcPr>
          <w:p w14:paraId="639E621C" w14:textId="77777777" w:rsidR="00210451" w:rsidRPr="00E562EA" w:rsidRDefault="000D2D2D" w:rsidP="00E562EA">
            <w:pPr>
              <w:suppressAutoHyphens w:val="0"/>
              <w:jc w:val="center"/>
              <w:rPr>
                <w:b/>
                <w:lang w:eastAsia="ru-RU"/>
              </w:rPr>
            </w:pPr>
            <w:r w:rsidRPr="00E562EA">
              <w:rPr>
                <w:b/>
                <w:lang w:eastAsia="ru-RU"/>
              </w:rPr>
              <w:t>2022 год</w:t>
            </w:r>
          </w:p>
        </w:tc>
      </w:tr>
      <w:tr w:rsidR="00D10752" w14:paraId="565539ED" w14:textId="77777777" w:rsidTr="001265BF">
        <w:tc>
          <w:tcPr>
            <w:tcW w:w="682" w:type="dxa"/>
            <w:vMerge w:val="restart"/>
          </w:tcPr>
          <w:p w14:paraId="3ECC4F75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</w:t>
            </w:r>
          </w:p>
        </w:tc>
        <w:tc>
          <w:tcPr>
            <w:tcW w:w="2444" w:type="dxa"/>
            <w:vMerge w:val="restart"/>
          </w:tcPr>
          <w:p w14:paraId="3F110861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Реконструкция тепловых сетей от тк-20 до тк-36 г. Болохово</w:t>
            </w:r>
          </w:p>
        </w:tc>
        <w:tc>
          <w:tcPr>
            <w:tcW w:w="1269" w:type="dxa"/>
            <w:vMerge w:val="restart"/>
          </w:tcPr>
          <w:p w14:paraId="0B7B5904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Центральная</w:t>
            </w:r>
          </w:p>
        </w:tc>
        <w:tc>
          <w:tcPr>
            <w:tcW w:w="1134" w:type="dxa"/>
            <w:vMerge w:val="restart"/>
          </w:tcPr>
          <w:p w14:paraId="1612B7E3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325</w:t>
            </w:r>
          </w:p>
        </w:tc>
        <w:tc>
          <w:tcPr>
            <w:tcW w:w="1276" w:type="dxa"/>
            <w:vMerge w:val="restart"/>
          </w:tcPr>
          <w:p w14:paraId="6725333D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250</w:t>
            </w:r>
          </w:p>
        </w:tc>
        <w:tc>
          <w:tcPr>
            <w:tcW w:w="1134" w:type="dxa"/>
            <w:vMerge w:val="restart"/>
          </w:tcPr>
          <w:p w14:paraId="192B98B5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14:paraId="388E20A9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4762</w:t>
            </w:r>
          </w:p>
        </w:tc>
        <w:tc>
          <w:tcPr>
            <w:tcW w:w="1237" w:type="dxa"/>
          </w:tcPr>
          <w:p w14:paraId="3F87C31E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5357</w:t>
            </w:r>
          </w:p>
        </w:tc>
      </w:tr>
      <w:tr w:rsidR="00D10752" w14:paraId="6D4B1D05" w14:textId="77777777" w:rsidTr="001265BF">
        <w:tc>
          <w:tcPr>
            <w:tcW w:w="682" w:type="dxa"/>
            <w:vMerge/>
          </w:tcPr>
          <w:p w14:paraId="1E9C25BF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  <w:vMerge/>
          </w:tcPr>
          <w:p w14:paraId="6760D265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69" w:type="dxa"/>
            <w:vMerge/>
          </w:tcPr>
          <w:p w14:paraId="08746DDF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14:paraId="75A7BD2E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  <w:vMerge/>
          </w:tcPr>
          <w:p w14:paraId="3F117E41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14:paraId="1D2556DC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14:paraId="3C820832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88</w:t>
            </w:r>
          </w:p>
        </w:tc>
        <w:tc>
          <w:tcPr>
            <w:tcW w:w="1237" w:type="dxa"/>
          </w:tcPr>
          <w:p w14:paraId="63812A92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98</w:t>
            </w:r>
          </w:p>
        </w:tc>
      </w:tr>
      <w:tr w:rsidR="00D10752" w14:paraId="0EC67B92" w14:textId="77777777" w:rsidTr="001265BF">
        <w:tc>
          <w:tcPr>
            <w:tcW w:w="682" w:type="dxa"/>
            <w:vMerge w:val="restart"/>
          </w:tcPr>
          <w:p w14:paraId="75A53DED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</w:t>
            </w:r>
          </w:p>
        </w:tc>
        <w:tc>
          <w:tcPr>
            <w:tcW w:w="2444" w:type="dxa"/>
            <w:vMerge w:val="restart"/>
          </w:tcPr>
          <w:p w14:paraId="5F45A9B4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 xml:space="preserve">Реконструкция тепловых сетей от </w:t>
            </w:r>
            <w:r w:rsidRPr="00E562EA">
              <w:rPr>
                <w:lang w:eastAsia="ru-RU"/>
              </w:rPr>
              <w:t>тк-20 до д. 3 ул. Корнеева г. Болохово</w:t>
            </w:r>
          </w:p>
        </w:tc>
        <w:tc>
          <w:tcPr>
            <w:tcW w:w="1269" w:type="dxa"/>
            <w:vMerge w:val="restart"/>
          </w:tcPr>
          <w:p w14:paraId="0E8C3AEE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Центральная</w:t>
            </w:r>
          </w:p>
        </w:tc>
        <w:tc>
          <w:tcPr>
            <w:tcW w:w="1134" w:type="dxa"/>
            <w:vMerge w:val="restart"/>
          </w:tcPr>
          <w:p w14:paraId="34BD7C73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76</w:t>
            </w:r>
          </w:p>
        </w:tc>
        <w:tc>
          <w:tcPr>
            <w:tcW w:w="1276" w:type="dxa"/>
            <w:vMerge w:val="restart"/>
          </w:tcPr>
          <w:p w14:paraId="645C2643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50</w:t>
            </w:r>
          </w:p>
        </w:tc>
        <w:tc>
          <w:tcPr>
            <w:tcW w:w="1134" w:type="dxa"/>
            <w:vMerge w:val="restart"/>
          </w:tcPr>
          <w:p w14:paraId="3E34B40D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подземный</w:t>
            </w:r>
          </w:p>
        </w:tc>
        <w:tc>
          <w:tcPr>
            <w:tcW w:w="1173" w:type="dxa"/>
          </w:tcPr>
          <w:p w14:paraId="06EC3D27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365</w:t>
            </w:r>
          </w:p>
        </w:tc>
        <w:tc>
          <w:tcPr>
            <w:tcW w:w="1237" w:type="dxa"/>
          </w:tcPr>
          <w:p w14:paraId="2FF2C042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411</w:t>
            </w:r>
          </w:p>
        </w:tc>
      </w:tr>
      <w:tr w:rsidR="00D10752" w14:paraId="2FC3352C" w14:textId="77777777" w:rsidTr="001265BF">
        <w:tc>
          <w:tcPr>
            <w:tcW w:w="682" w:type="dxa"/>
            <w:vMerge/>
          </w:tcPr>
          <w:p w14:paraId="6F7F507A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  <w:vMerge/>
          </w:tcPr>
          <w:p w14:paraId="023F3A41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69" w:type="dxa"/>
            <w:vMerge/>
          </w:tcPr>
          <w:p w14:paraId="4EAA92AC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14:paraId="00C9C022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  <w:vMerge/>
          </w:tcPr>
          <w:p w14:paraId="56DC9531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14:paraId="67546585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14:paraId="2BC79A20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18</w:t>
            </w:r>
          </w:p>
        </w:tc>
        <w:tc>
          <w:tcPr>
            <w:tcW w:w="1237" w:type="dxa"/>
          </w:tcPr>
          <w:p w14:paraId="23708C4D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20</w:t>
            </w:r>
          </w:p>
        </w:tc>
      </w:tr>
      <w:tr w:rsidR="00D10752" w14:paraId="261DFEAF" w14:textId="77777777" w:rsidTr="001265BF">
        <w:tc>
          <w:tcPr>
            <w:tcW w:w="682" w:type="dxa"/>
          </w:tcPr>
          <w:p w14:paraId="6EDBB299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</w:tcPr>
          <w:p w14:paraId="7D5F7AB5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итого</w:t>
            </w:r>
          </w:p>
        </w:tc>
        <w:tc>
          <w:tcPr>
            <w:tcW w:w="1269" w:type="dxa"/>
          </w:tcPr>
          <w:p w14:paraId="52F37DF2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</w:tcPr>
          <w:p w14:paraId="6233810F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</w:tcPr>
          <w:p w14:paraId="6CEAF59D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300</w:t>
            </w:r>
          </w:p>
        </w:tc>
        <w:tc>
          <w:tcPr>
            <w:tcW w:w="1134" w:type="dxa"/>
          </w:tcPr>
          <w:p w14:paraId="0CDD67B9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14:paraId="24E0D609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5232</w:t>
            </w:r>
          </w:p>
        </w:tc>
        <w:tc>
          <w:tcPr>
            <w:tcW w:w="1237" w:type="dxa"/>
          </w:tcPr>
          <w:p w14:paraId="607FE917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5885</w:t>
            </w:r>
          </w:p>
        </w:tc>
      </w:tr>
      <w:tr w:rsidR="00D10752" w14:paraId="56394B73" w14:textId="77777777" w:rsidTr="001265BF">
        <w:tc>
          <w:tcPr>
            <w:tcW w:w="10349" w:type="dxa"/>
            <w:gridSpan w:val="8"/>
          </w:tcPr>
          <w:p w14:paraId="67C0458E" w14:textId="77777777" w:rsidR="00210451" w:rsidRPr="00E562EA" w:rsidRDefault="000D2D2D" w:rsidP="00E562EA">
            <w:pPr>
              <w:suppressAutoHyphens w:val="0"/>
              <w:jc w:val="center"/>
              <w:rPr>
                <w:b/>
                <w:lang w:eastAsia="ru-RU"/>
              </w:rPr>
            </w:pPr>
            <w:r w:rsidRPr="00E562EA">
              <w:rPr>
                <w:b/>
                <w:lang w:eastAsia="ru-RU"/>
              </w:rPr>
              <w:t>2023 год</w:t>
            </w:r>
          </w:p>
        </w:tc>
      </w:tr>
      <w:tr w:rsidR="00D10752" w14:paraId="434532D7" w14:textId="77777777" w:rsidTr="001265BF">
        <w:tc>
          <w:tcPr>
            <w:tcW w:w="682" w:type="dxa"/>
            <w:vMerge w:val="restart"/>
          </w:tcPr>
          <w:p w14:paraId="6F106612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</w:t>
            </w:r>
          </w:p>
        </w:tc>
        <w:tc>
          <w:tcPr>
            <w:tcW w:w="2444" w:type="dxa"/>
            <w:vMerge w:val="restart"/>
          </w:tcPr>
          <w:p w14:paraId="6328C4EF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 xml:space="preserve">Реконструкция </w:t>
            </w:r>
            <w:r w:rsidRPr="00E562EA">
              <w:rPr>
                <w:lang w:eastAsia="ru-RU"/>
              </w:rPr>
              <w:lastRenderedPageBreak/>
              <w:t>тепловых сетей от тк-48 до тк-59 г. Болохово</w:t>
            </w:r>
          </w:p>
        </w:tc>
        <w:tc>
          <w:tcPr>
            <w:tcW w:w="1269" w:type="dxa"/>
            <w:vMerge w:val="restart"/>
          </w:tcPr>
          <w:p w14:paraId="2E180388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lastRenderedPageBreak/>
              <w:t>Централь</w:t>
            </w:r>
            <w:r w:rsidRPr="00E562EA">
              <w:rPr>
                <w:lang w:eastAsia="ru-RU"/>
              </w:rPr>
              <w:lastRenderedPageBreak/>
              <w:t>ная</w:t>
            </w:r>
          </w:p>
        </w:tc>
        <w:tc>
          <w:tcPr>
            <w:tcW w:w="1134" w:type="dxa"/>
            <w:vMerge w:val="restart"/>
          </w:tcPr>
          <w:p w14:paraId="6A4C31CD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lastRenderedPageBreak/>
              <w:t>325</w:t>
            </w:r>
          </w:p>
        </w:tc>
        <w:tc>
          <w:tcPr>
            <w:tcW w:w="1276" w:type="dxa"/>
            <w:vMerge w:val="restart"/>
          </w:tcPr>
          <w:p w14:paraId="081F648F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150</w:t>
            </w:r>
          </w:p>
        </w:tc>
        <w:tc>
          <w:tcPr>
            <w:tcW w:w="1134" w:type="dxa"/>
            <w:vMerge w:val="restart"/>
          </w:tcPr>
          <w:p w14:paraId="376188AF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подземн</w:t>
            </w:r>
            <w:r w:rsidRPr="00E562EA">
              <w:rPr>
                <w:lang w:eastAsia="ru-RU"/>
              </w:rPr>
              <w:lastRenderedPageBreak/>
              <w:t>ый</w:t>
            </w:r>
          </w:p>
        </w:tc>
        <w:tc>
          <w:tcPr>
            <w:tcW w:w="1173" w:type="dxa"/>
          </w:tcPr>
          <w:p w14:paraId="33C56709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lastRenderedPageBreak/>
              <w:t>2870</w:t>
            </w:r>
          </w:p>
        </w:tc>
        <w:tc>
          <w:tcPr>
            <w:tcW w:w="1237" w:type="dxa"/>
          </w:tcPr>
          <w:p w14:paraId="370E865B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3357</w:t>
            </w:r>
          </w:p>
        </w:tc>
      </w:tr>
      <w:tr w:rsidR="00D10752" w14:paraId="1A0ACB23" w14:textId="77777777" w:rsidTr="001265BF">
        <w:tc>
          <w:tcPr>
            <w:tcW w:w="682" w:type="dxa"/>
            <w:vMerge/>
          </w:tcPr>
          <w:p w14:paraId="50BC3D84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  <w:vMerge/>
          </w:tcPr>
          <w:p w14:paraId="6090E1DE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69" w:type="dxa"/>
            <w:vMerge/>
          </w:tcPr>
          <w:p w14:paraId="3135F796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14:paraId="7E680B95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  <w:vMerge/>
          </w:tcPr>
          <w:p w14:paraId="78914804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14:paraId="7884A913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14:paraId="14574633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53</w:t>
            </w:r>
          </w:p>
        </w:tc>
        <w:tc>
          <w:tcPr>
            <w:tcW w:w="1237" w:type="dxa"/>
          </w:tcPr>
          <w:p w14:paraId="732CD596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612</w:t>
            </w:r>
          </w:p>
        </w:tc>
      </w:tr>
      <w:tr w:rsidR="00D10752" w14:paraId="3463D407" w14:textId="77777777" w:rsidTr="001265BF">
        <w:tc>
          <w:tcPr>
            <w:tcW w:w="682" w:type="dxa"/>
            <w:vMerge w:val="restart"/>
          </w:tcPr>
          <w:p w14:paraId="2B1FCA12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</w:t>
            </w:r>
          </w:p>
        </w:tc>
        <w:tc>
          <w:tcPr>
            <w:tcW w:w="2444" w:type="dxa"/>
            <w:vMerge w:val="restart"/>
          </w:tcPr>
          <w:p w14:paraId="7D97CB88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Реконструкция тепловых сетей от тк-12 до тк-14 г. Болохово</w:t>
            </w:r>
          </w:p>
        </w:tc>
        <w:tc>
          <w:tcPr>
            <w:tcW w:w="1269" w:type="dxa"/>
            <w:vMerge w:val="restart"/>
          </w:tcPr>
          <w:p w14:paraId="43682D0C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Центральная</w:t>
            </w:r>
          </w:p>
        </w:tc>
        <w:tc>
          <w:tcPr>
            <w:tcW w:w="1134" w:type="dxa"/>
            <w:vMerge w:val="restart"/>
          </w:tcPr>
          <w:p w14:paraId="0E94FCF4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159</w:t>
            </w:r>
          </w:p>
        </w:tc>
        <w:tc>
          <w:tcPr>
            <w:tcW w:w="1276" w:type="dxa"/>
            <w:vMerge w:val="restart"/>
          </w:tcPr>
          <w:p w14:paraId="04B8DD15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150</w:t>
            </w:r>
          </w:p>
        </w:tc>
        <w:tc>
          <w:tcPr>
            <w:tcW w:w="1134" w:type="dxa"/>
            <w:vMerge w:val="restart"/>
          </w:tcPr>
          <w:p w14:paraId="43062A32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подземный</w:t>
            </w:r>
          </w:p>
        </w:tc>
        <w:tc>
          <w:tcPr>
            <w:tcW w:w="1173" w:type="dxa"/>
          </w:tcPr>
          <w:p w14:paraId="5E8DA983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1560</w:t>
            </w:r>
          </w:p>
        </w:tc>
        <w:tc>
          <w:tcPr>
            <w:tcW w:w="1237" w:type="dxa"/>
          </w:tcPr>
          <w:p w14:paraId="7BACEF43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1825</w:t>
            </w:r>
          </w:p>
        </w:tc>
      </w:tr>
      <w:tr w:rsidR="00D10752" w14:paraId="232A5C63" w14:textId="77777777" w:rsidTr="001265BF">
        <w:tc>
          <w:tcPr>
            <w:tcW w:w="682" w:type="dxa"/>
            <w:vMerge/>
          </w:tcPr>
          <w:p w14:paraId="74C9DF97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  <w:vMerge/>
          </w:tcPr>
          <w:p w14:paraId="7F9395E5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69" w:type="dxa"/>
            <w:vMerge/>
          </w:tcPr>
          <w:p w14:paraId="5BEA5DB6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14:paraId="491A0222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  <w:vMerge/>
          </w:tcPr>
          <w:p w14:paraId="05D0A53A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14:paraId="305F5180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14:paraId="53C67484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53</w:t>
            </w:r>
          </w:p>
        </w:tc>
        <w:tc>
          <w:tcPr>
            <w:tcW w:w="1237" w:type="dxa"/>
          </w:tcPr>
          <w:p w14:paraId="7F70BDB2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61</w:t>
            </w:r>
          </w:p>
        </w:tc>
      </w:tr>
      <w:tr w:rsidR="00D10752" w14:paraId="623C5B07" w14:textId="77777777" w:rsidTr="001265BF">
        <w:tc>
          <w:tcPr>
            <w:tcW w:w="682" w:type="dxa"/>
          </w:tcPr>
          <w:p w14:paraId="2B270C38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</w:tcPr>
          <w:p w14:paraId="140C9A69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итого</w:t>
            </w:r>
          </w:p>
        </w:tc>
        <w:tc>
          <w:tcPr>
            <w:tcW w:w="1269" w:type="dxa"/>
          </w:tcPr>
          <w:p w14:paraId="428C6E5C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</w:tcPr>
          <w:p w14:paraId="20728C73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</w:tcPr>
          <w:p w14:paraId="6582E720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300</w:t>
            </w:r>
          </w:p>
        </w:tc>
        <w:tc>
          <w:tcPr>
            <w:tcW w:w="1134" w:type="dxa"/>
          </w:tcPr>
          <w:p w14:paraId="69E99E2C" w14:textId="77777777"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14:paraId="4265FF3C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4535</w:t>
            </w:r>
          </w:p>
        </w:tc>
        <w:tc>
          <w:tcPr>
            <w:tcW w:w="1237" w:type="dxa"/>
          </w:tcPr>
          <w:p w14:paraId="5DFD874C" w14:textId="77777777"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5305</w:t>
            </w:r>
          </w:p>
        </w:tc>
      </w:tr>
      <w:tr w:rsidR="00D10752" w14:paraId="3BB112BB" w14:textId="77777777" w:rsidTr="001265BF">
        <w:tc>
          <w:tcPr>
            <w:tcW w:w="682" w:type="dxa"/>
          </w:tcPr>
          <w:p w14:paraId="407D1560" w14:textId="77777777" w:rsidR="00210451" w:rsidRPr="00E562EA" w:rsidRDefault="00210451" w:rsidP="00E562EA">
            <w:pPr>
              <w:suppressAutoHyphens w:val="0"/>
              <w:jc w:val="both"/>
              <w:rPr>
                <w:b/>
                <w:lang w:eastAsia="ru-RU"/>
              </w:rPr>
            </w:pPr>
          </w:p>
        </w:tc>
        <w:tc>
          <w:tcPr>
            <w:tcW w:w="2444" w:type="dxa"/>
          </w:tcPr>
          <w:p w14:paraId="19A9EB0E" w14:textId="77777777" w:rsidR="00210451" w:rsidRPr="00E562EA" w:rsidRDefault="000D2D2D" w:rsidP="00E562EA">
            <w:pPr>
              <w:suppressAutoHyphens w:val="0"/>
              <w:jc w:val="both"/>
              <w:rPr>
                <w:b/>
                <w:lang w:eastAsia="ru-RU"/>
              </w:rPr>
            </w:pPr>
            <w:r w:rsidRPr="00E562EA">
              <w:rPr>
                <w:b/>
                <w:lang w:eastAsia="ru-RU"/>
              </w:rPr>
              <w:t>ВСЕГО</w:t>
            </w:r>
          </w:p>
        </w:tc>
        <w:tc>
          <w:tcPr>
            <w:tcW w:w="1269" w:type="dxa"/>
          </w:tcPr>
          <w:p w14:paraId="26AB3022" w14:textId="77777777" w:rsidR="00210451" w:rsidRPr="00E562EA" w:rsidRDefault="00210451" w:rsidP="00E562EA">
            <w:pPr>
              <w:suppressAutoHyphens w:val="0"/>
              <w:jc w:val="both"/>
              <w:rPr>
                <w:b/>
                <w:lang w:eastAsia="ru-RU"/>
              </w:rPr>
            </w:pPr>
          </w:p>
        </w:tc>
        <w:tc>
          <w:tcPr>
            <w:tcW w:w="1134" w:type="dxa"/>
          </w:tcPr>
          <w:p w14:paraId="10625D19" w14:textId="77777777" w:rsidR="00210451" w:rsidRPr="00E562EA" w:rsidRDefault="00210451" w:rsidP="00E562EA">
            <w:pPr>
              <w:suppressAutoHyphens w:val="0"/>
              <w:jc w:val="both"/>
              <w:rPr>
                <w:b/>
                <w:lang w:eastAsia="ru-RU"/>
              </w:rPr>
            </w:pPr>
          </w:p>
        </w:tc>
        <w:tc>
          <w:tcPr>
            <w:tcW w:w="1276" w:type="dxa"/>
          </w:tcPr>
          <w:p w14:paraId="289A4C45" w14:textId="77777777" w:rsidR="00210451" w:rsidRPr="00E562EA" w:rsidRDefault="000D2D2D" w:rsidP="00E562EA">
            <w:pPr>
              <w:suppressAutoHyphens w:val="0"/>
              <w:jc w:val="both"/>
              <w:rPr>
                <w:b/>
                <w:lang w:eastAsia="ru-RU"/>
              </w:rPr>
            </w:pPr>
            <w:r w:rsidRPr="00E562EA">
              <w:rPr>
                <w:b/>
                <w:lang w:eastAsia="ru-RU"/>
              </w:rPr>
              <w:t>1250</w:t>
            </w:r>
          </w:p>
        </w:tc>
        <w:tc>
          <w:tcPr>
            <w:tcW w:w="1134" w:type="dxa"/>
          </w:tcPr>
          <w:p w14:paraId="426CB1C8" w14:textId="77777777" w:rsidR="00210451" w:rsidRPr="00E562EA" w:rsidRDefault="00210451" w:rsidP="00E562EA">
            <w:pPr>
              <w:suppressAutoHyphens w:val="0"/>
              <w:jc w:val="both"/>
              <w:rPr>
                <w:b/>
                <w:lang w:eastAsia="ru-RU"/>
              </w:rPr>
            </w:pPr>
          </w:p>
        </w:tc>
        <w:tc>
          <w:tcPr>
            <w:tcW w:w="1173" w:type="dxa"/>
          </w:tcPr>
          <w:p w14:paraId="5EED20C4" w14:textId="77777777" w:rsidR="00210451" w:rsidRPr="00E562EA" w:rsidRDefault="000D2D2D" w:rsidP="00E562EA">
            <w:pPr>
              <w:suppressAutoHyphens w:val="0"/>
              <w:jc w:val="both"/>
              <w:rPr>
                <w:b/>
                <w:lang w:eastAsia="ru-RU"/>
              </w:rPr>
            </w:pPr>
            <w:r w:rsidRPr="00E562EA">
              <w:rPr>
                <w:b/>
                <w:lang w:eastAsia="ru-RU"/>
              </w:rPr>
              <w:t>17081</w:t>
            </w:r>
          </w:p>
        </w:tc>
        <w:tc>
          <w:tcPr>
            <w:tcW w:w="1237" w:type="dxa"/>
          </w:tcPr>
          <w:p w14:paraId="4A0EFA9C" w14:textId="77777777" w:rsidR="00210451" w:rsidRPr="00E562EA" w:rsidRDefault="000D2D2D" w:rsidP="00E562EA">
            <w:pPr>
              <w:suppressAutoHyphens w:val="0"/>
              <w:jc w:val="both"/>
              <w:rPr>
                <w:b/>
                <w:lang w:eastAsia="ru-RU"/>
              </w:rPr>
            </w:pPr>
            <w:r w:rsidRPr="00E562EA">
              <w:rPr>
                <w:b/>
                <w:lang w:eastAsia="ru-RU"/>
              </w:rPr>
              <w:t>18990</w:t>
            </w:r>
          </w:p>
        </w:tc>
      </w:tr>
    </w:tbl>
    <w:p w14:paraId="13286488" w14:textId="77777777" w:rsidR="00210451" w:rsidRDefault="00210451" w:rsidP="00210451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14:paraId="0FA56BA8" w14:textId="77777777" w:rsidR="00AC05C5" w:rsidRDefault="000D2D2D" w:rsidP="00180610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Учитывая, что Генеральным планом </w:t>
      </w:r>
      <w:r w:rsidR="007D3E1E">
        <w:rPr>
          <w:sz w:val="28"/>
          <w:szCs w:val="28"/>
          <w:lang w:eastAsia="ru-RU"/>
        </w:rPr>
        <w:t>муниципального образования</w:t>
      </w:r>
      <w:r>
        <w:rPr>
          <w:sz w:val="28"/>
          <w:szCs w:val="28"/>
          <w:lang w:eastAsia="ru-RU"/>
        </w:rPr>
        <w:t xml:space="preserve"> </w:t>
      </w:r>
      <w:r w:rsidR="00425742">
        <w:rPr>
          <w:sz w:val="28"/>
          <w:szCs w:val="28"/>
          <w:lang w:eastAsia="ru-RU"/>
        </w:rPr>
        <w:t>город Болохово</w:t>
      </w:r>
      <w:r w:rsidR="007D3E1E">
        <w:rPr>
          <w:sz w:val="28"/>
          <w:szCs w:val="28"/>
          <w:lang w:eastAsia="ru-RU"/>
        </w:rPr>
        <w:t xml:space="preserve"> Киреевского района</w:t>
      </w:r>
      <w:r>
        <w:rPr>
          <w:sz w:val="28"/>
          <w:szCs w:val="28"/>
          <w:lang w:eastAsia="ru-RU"/>
        </w:rPr>
        <w:t xml:space="preserve"> не предусмотрено изменение схемы </w:t>
      </w:r>
      <w:r w:rsidR="00D4098C">
        <w:rPr>
          <w:sz w:val="28"/>
          <w:szCs w:val="28"/>
          <w:lang w:eastAsia="ru-RU"/>
        </w:rPr>
        <w:t>теплоснабжения, новое</w:t>
      </w:r>
      <w:r>
        <w:rPr>
          <w:sz w:val="28"/>
          <w:szCs w:val="28"/>
          <w:lang w:eastAsia="ru-RU"/>
        </w:rPr>
        <w:t xml:space="preserve"> строительство тепловых сетей не планируется. </w:t>
      </w:r>
    </w:p>
    <w:p w14:paraId="581FD2FD" w14:textId="77777777" w:rsidR="00AC05C5" w:rsidRDefault="000D2D2D" w:rsidP="00180610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Надежность и безопасность системы теплоснабжения </w:t>
      </w:r>
      <w:r w:rsidR="00D4098C">
        <w:rPr>
          <w:sz w:val="28"/>
          <w:szCs w:val="28"/>
          <w:lang w:eastAsia="ru-RU"/>
        </w:rPr>
        <w:t>достигается также</w:t>
      </w:r>
      <w:r>
        <w:rPr>
          <w:sz w:val="28"/>
          <w:szCs w:val="28"/>
          <w:lang w:eastAsia="ru-RU"/>
        </w:rPr>
        <w:t xml:space="preserve"> проведением плановых и текущих ремонтов и эксплуатационным контролем</w:t>
      </w:r>
      <w:r>
        <w:rPr>
          <w:sz w:val="28"/>
          <w:szCs w:val="28"/>
          <w:lang w:eastAsia="ru-RU"/>
        </w:rPr>
        <w:t xml:space="preserve"> за состоянием тепловых сетей ресурсно-снабжающим предприятием</w:t>
      </w:r>
      <w:r w:rsidR="007D3E1E">
        <w:rPr>
          <w:sz w:val="28"/>
          <w:szCs w:val="28"/>
          <w:lang w:eastAsia="ru-RU"/>
        </w:rPr>
        <w:t xml:space="preserve"> ООО</w:t>
      </w:r>
      <w:r>
        <w:rPr>
          <w:sz w:val="28"/>
          <w:szCs w:val="28"/>
          <w:lang w:eastAsia="ru-RU"/>
        </w:rPr>
        <w:t xml:space="preserve"> "</w:t>
      </w:r>
      <w:r w:rsidR="00260436">
        <w:rPr>
          <w:sz w:val="28"/>
          <w:szCs w:val="28"/>
          <w:lang w:eastAsia="ru-RU"/>
        </w:rPr>
        <w:t>ЭнергоГазИнвест-Тула</w:t>
      </w:r>
      <w:r>
        <w:rPr>
          <w:sz w:val="28"/>
          <w:szCs w:val="28"/>
          <w:lang w:eastAsia="ru-RU"/>
        </w:rPr>
        <w:t>", в зоне обслуживания которого находится данный источник тепла.</w:t>
      </w:r>
    </w:p>
    <w:p w14:paraId="57EE0E46" w14:textId="77777777" w:rsidR="00AC05C5" w:rsidRPr="00A57614" w:rsidRDefault="000D2D2D" w:rsidP="00B7488D">
      <w:pPr>
        <w:suppressAutoHyphens w:val="0"/>
        <w:ind w:firstLine="708"/>
        <w:jc w:val="center"/>
        <w:rPr>
          <w:b/>
          <w:sz w:val="32"/>
          <w:szCs w:val="32"/>
          <w:lang w:eastAsia="ru-RU"/>
        </w:rPr>
      </w:pPr>
      <w:r w:rsidRPr="00A57614">
        <w:rPr>
          <w:b/>
          <w:sz w:val="32"/>
          <w:szCs w:val="32"/>
          <w:lang w:eastAsia="ru-RU"/>
        </w:rPr>
        <w:t>Раздел 6.   Перспективные топливные балансы.</w:t>
      </w:r>
    </w:p>
    <w:p w14:paraId="62A66F84" w14:textId="77777777" w:rsidR="00AC05C5" w:rsidRPr="00A57614" w:rsidRDefault="00AC05C5" w:rsidP="001265BF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14:paraId="2610FDDC" w14:textId="77777777" w:rsidR="00B7488D" w:rsidRDefault="000D2D2D" w:rsidP="001265BF">
      <w:pPr>
        <w:suppressAutoHyphens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A57614">
        <w:rPr>
          <w:rFonts w:eastAsia="Calibri"/>
          <w:b/>
          <w:sz w:val="28"/>
          <w:szCs w:val="28"/>
          <w:lang w:eastAsia="en-US"/>
        </w:rPr>
        <w:t>6.1. Перспективные топливные балансы для каждого источник</w:t>
      </w:r>
      <w:r w:rsidRPr="00A57614">
        <w:rPr>
          <w:rFonts w:eastAsia="Calibri"/>
          <w:b/>
          <w:sz w:val="28"/>
          <w:szCs w:val="28"/>
          <w:lang w:eastAsia="en-US"/>
        </w:rPr>
        <w:t>а тепловой энергии, расположенного в границах поселения по видам основного, резервного и аварийного топлива на каждом этапе планируемого периода</w:t>
      </w:r>
      <w:r w:rsidR="00E562EA">
        <w:rPr>
          <w:rFonts w:eastAsia="Calibri"/>
          <w:b/>
          <w:sz w:val="28"/>
          <w:szCs w:val="28"/>
          <w:lang w:eastAsia="en-US"/>
        </w:rPr>
        <w:t>.</w:t>
      </w:r>
    </w:p>
    <w:p w14:paraId="74E7B1C4" w14:textId="77777777" w:rsidR="00EA15AC" w:rsidRDefault="000D2D2D" w:rsidP="00EA15AC">
      <w:pPr>
        <w:suppressAutoHyphens w:val="0"/>
        <w:spacing w:line="360" w:lineRule="auto"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На территории муниципального образования </w:t>
      </w:r>
      <w:r w:rsidR="00B7488D">
        <w:rPr>
          <w:sz w:val="28"/>
          <w:szCs w:val="28"/>
          <w:lang w:eastAsia="ru-RU"/>
        </w:rPr>
        <w:t>город Болохово Киреевского района</w:t>
      </w:r>
      <w:r>
        <w:rPr>
          <w:sz w:val="28"/>
          <w:szCs w:val="28"/>
          <w:lang w:eastAsia="ru-RU"/>
        </w:rPr>
        <w:t xml:space="preserve"> строительство жилых и общественных </w:t>
      </w:r>
      <w:r>
        <w:rPr>
          <w:sz w:val="28"/>
          <w:szCs w:val="28"/>
          <w:lang w:eastAsia="ru-RU"/>
        </w:rPr>
        <w:t>зданий и подключение к существующей</w:t>
      </w:r>
      <w:r w:rsidRPr="001E10B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котельной новых объектов, не планируется. Соответственно перспективных изменений</w:t>
      </w:r>
      <w:r w:rsidRPr="00A57614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в потреблении топлива не ожидается.</w:t>
      </w:r>
    </w:p>
    <w:p w14:paraId="779BAC07" w14:textId="77777777" w:rsidR="00AC05C5" w:rsidRPr="008B4A4E" w:rsidRDefault="000D2D2D" w:rsidP="00E562EA">
      <w:pPr>
        <w:pStyle w:val="3"/>
        <w:keepLines/>
        <w:numPr>
          <w:ilvl w:val="0"/>
          <w:numId w:val="0"/>
        </w:numPr>
        <w:suppressAutoHyphens w:val="0"/>
        <w:spacing w:before="200" w:line="276" w:lineRule="auto"/>
        <w:ind w:left="1260" w:hanging="1080"/>
        <w:rPr>
          <w:rFonts w:ascii="Cambria" w:eastAsia="Calibri" w:hAnsi="Cambria"/>
          <w:b/>
          <w:bCs/>
          <w:szCs w:val="28"/>
          <w:lang w:eastAsia="en-US"/>
        </w:rPr>
      </w:pPr>
      <w:r>
        <w:rPr>
          <w:rFonts w:ascii="Cambria" w:eastAsia="Calibri" w:hAnsi="Cambria"/>
          <w:b/>
          <w:bCs/>
          <w:szCs w:val="28"/>
          <w:lang w:eastAsia="en-US"/>
        </w:rPr>
        <w:t xml:space="preserve"> </w:t>
      </w:r>
      <w:r w:rsidR="00C13BD8">
        <w:rPr>
          <w:rFonts w:ascii="Cambria" w:eastAsia="Calibri" w:hAnsi="Cambria"/>
          <w:b/>
          <w:bCs/>
          <w:sz w:val="32"/>
          <w:szCs w:val="32"/>
          <w:lang w:eastAsia="en-US"/>
        </w:rPr>
        <w:t>Р</w:t>
      </w:r>
      <w:r w:rsidRPr="00900575">
        <w:rPr>
          <w:rFonts w:ascii="Cambria" w:eastAsia="Calibri" w:hAnsi="Cambria"/>
          <w:b/>
          <w:bCs/>
          <w:sz w:val="32"/>
          <w:szCs w:val="32"/>
          <w:lang w:eastAsia="en-US"/>
        </w:rPr>
        <w:t>аздел</w:t>
      </w:r>
      <w:r w:rsidR="00EA15AC">
        <w:rPr>
          <w:rFonts w:ascii="Cambria" w:eastAsia="Calibri" w:hAnsi="Cambria"/>
          <w:b/>
          <w:bCs/>
          <w:sz w:val="32"/>
          <w:szCs w:val="32"/>
          <w:lang w:eastAsia="en-US"/>
        </w:rPr>
        <w:t xml:space="preserve"> </w:t>
      </w:r>
      <w:r w:rsidRPr="00900575">
        <w:rPr>
          <w:rFonts w:ascii="Cambria" w:eastAsia="Calibri" w:hAnsi="Cambria"/>
          <w:b/>
          <w:bCs/>
          <w:sz w:val="32"/>
          <w:szCs w:val="32"/>
          <w:lang w:eastAsia="en-US"/>
        </w:rPr>
        <w:t>7</w:t>
      </w:r>
      <w:r w:rsidRPr="00EA15AC">
        <w:rPr>
          <w:rFonts w:eastAsia="Calibri"/>
          <w:b/>
          <w:bCs/>
          <w:szCs w:val="28"/>
          <w:lang w:eastAsia="en-US"/>
        </w:rPr>
        <w:t xml:space="preserve">. </w:t>
      </w:r>
      <w:r w:rsidRPr="00EA15AC">
        <w:rPr>
          <w:rFonts w:eastAsia="Calibri"/>
          <w:b/>
          <w:bCs/>
          <w:sz w:val="32"/>
          <w:szCs w:val="32"/>
          <w:lang w:eastAsia="en-US"/>
        </w:rPr>
        <w:t xml:space="preserve">Инвестиции в строительство, реконструкцию и </w:t>
      </w:r>
      <w:r w:rsidR="00D4098C" w:rsidRPr="00EA15AC">
        <w:rPr>
          <w:rFonts w:eastAsia="Calibri"/>
          <w:b/>
          <w:bCs/>
          <w:sz w:val="32"/>
          <w:szCs w:val="32"/>
          <w:lang w:eastAsia="en-US"/>
        </w:rPr>
        <w:t>техническое перевооружение</w:t>
      </w:r>
    </w:p>
    <w:p w14:paraId="2A238440" w14:textId="77777777" w:rsidR="00AC05C5" w:rsidRPr="008B4A4E" w:rsidRDefault="00AC05C5" w:rsidP="001265BF">
      <w:pPr>
        <w:suppressAutoHyphens w:val="0"/>
        <w:spacing w:line="276" w:lineRule="auto"/>
        <w:rPr>
          <w:lang w:eastAsia="en-US"/>
        </w:rPr>
      </w:pPr>
    </w:p>
    <w:p w14:paraId="2F9560E5" w14:textId="77777777" w:rsidR="00AC05C5" w:rsidRPr="008B4A4E" w:rsidRDefault="000D2D2D" w:rsidP="001265BF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8B4A4E">
        <w:rPr>
          <w:b/>
          <w:color w:val="000000"/>
          <w:sz w:val="28"/>
          <w:szCs w:val="28"/>
          <w:lang w:eastAsia="ru-RU"/>
        </w:rPr>
        <w:t xml:space="preserve">7.1. </w:t>
      </w:r>
      <w:r w:rsidRPr="008B4A4E">
        <w:rPr>
          <w:b/>
          <w:color w:val="000000"/>
          <w:sz w:val="28"/>
          <w:szCs w:val="28"/>
          <w:lang w:eastAsia="ru-RU"/>
        </w:rPr>
        <w:t>Предложения по величине необходимых инвестиций в</w:t>
      </w:r>
      <w:r w:rsidRPr="008B4A4E">
        <w:rPr>
          <w:b/>
          <w:sz w:val="28"/>
          <w:szCs w:val="28"/>
          <w:lang w:eastAsia="ru-RU"/>
        </w:rPr>
        <w:t xml:space="preserve"> строительство, реконструкцию и техническое перевооружение источников тепловой </w:t>
      </w:r>
      <w:r w:rsidR="00D4098C" w:rsidRPr="008B4A4E">
        <w:rPr>
          <w:b/>
          <w:sz w:val="28"/>
          <w:szCs w:val="28"/>
          <w:lang w:eastAsia="ru-RU"/>
        </w:rPr>
        <w:t xml:space="preserve">энергии </w:t>
      </w:r>
      <w:r w:rsidR="00D4098C">
        <w:rPr>
          <w:b/>
          <w:sz w:val="28"/>
          <w:szCs w:val="28"/>
          <w:lang w:eastAsia="ru-RU"/>
        </w:rPr>
        <w:t>и</w:t>
      </w:r>
      <w:r>
        <w:rPr>
          <w:b/>
          <w:sz w:val="28"/>
          <w:szCs w:val="28"/>
          <w:lang w:eastAsia="ru-RU"/>
        </w:rPr>
        <w:t xml:space="preserve"> тепловых сетей </w:t>
      </w:r>
      <w:r w:rsidRPr="008B4A4E">
        <w:rPr>
          <w:b/>
          <w:sz w:val="28"/>
          <w:szCs w:val="28"/>
          <w:lang w:eastAsia="ru-RU"/>
        </w:rPr>
        <w:t>на каждом этапе.</w:t>
      </w:r>
    </w:p>
    <w:p w14:paraId="10B2FC46" w14:textId="77777777" w:rsidR="00AC05C5" w:rsidRDefault="000D2D2D" w:rsidP="00B7488D">
      <w:pPr>
        <w:suppressAutoHyphens w:val="0"/>
        <w:spacing w:line="360" w:lineRule="auto"/>
        <w:ind w:firstLine="993"/>
        <w:jc w:val="both"/>
        <w:rPr>
          <w:sz w:val="28"/>
          <w:szCs w:val="28"/>
          <w:lang w:eastAsia="ru-RU"/>
        </w:rPr>
      </w:pPr>
      <w:r w:rsidRPr="008B4A4E">
        <w:rPr>
          <w:sz w:val="28"/>
          <w:szCs w:val="28"/>
          <w:lang w:eastAsia="ru-RU"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 и тепловых сетей первоначально планируются на период  до 2028 года и подлежат ежегодной корректировке на каждом эта</w:t>
      </w:r>
      <w:r w:rsidRPr="008B4A4E">
        <w:rPr>
          <w:sz w:val="28"/>
          <w:szCs w:val="28"/>
          <w:lang w:eastAsia="ru-RU"/>
        </w:rPr>
        <w:t xml:space="preserve">пе планируемого </w:t>
      </w:r>
      <w:r w:rsidRPr="008B4A4E">
        <w:rPr>
          <w:sz w:val="28"/>
          <w:szCs w:val="28"/>
          <w:lang w:eastAsia="ru-RU"/>
        </w:rPr>
        <w:lastRenderedPageBreak/>
        <w:t xml:space="preserve">периода с учетом утвержденной инвестиционной программы и программы комплексного развития коммунальной инженерной инфраструктуры </w:t>
      </w:r>
      <w:r w:rsidR="00B7488D">
        <w:rPr>
          <w:sz w:val="28"/>
          <w:szCs w:val="28"/>
          <w:lang w:eastAsia="ru-RU"/>
        </w:rPr>
        <w:t>муниципального образования</w:t>
      </w:r>
      <w:r>
        <w:rPr>
          <w:sz w:val="28"/>
          <w:szCs w:val="28"/>
          <w:lang w:eastAsia="ru-RU"/>
        </w:rPr>
        <w:t xml:space="preserve"> </w:t>
      </w:r>
      <w:r w:rsidR="00425742">
        <w:rPr>
          <w:sz w:val="28"/>
          <w:szCs w:val="28"/>
          <w:lang w:eastAsia="ru-RU"/>
        </w:rPr>
        <w:t>город Болохово</w:t>
      </w:r>
      <w:r w:rsidR="00B7488D">
        <w:rPr>
          <w:sz w:val="28"/>
          <w:szCs w:val="28"/>
          <w:lang w:eastAsia="ru-RU"/>
        </w:rPr>
        <w:t xml:space="preserve"> Киреевского района</w:t>
      </w:r>
      <w:r w:rsidRPr="008B4A4E">
        <w:rPr>
          <w:sz w:val="28"/>
          <w:szCs w:val="28"/>
          <w:lang w:eastAsia="ru-RU"/>
        </w:rPr>
        <w:t>.</w:t>
      </w:r>
    </w:p>
    <w:p w14:paraId="3D84BD0E" w14:textId="77777777" w:rsidR="001B22E9" w:rsidRPr="00B95673" w:rsidRDefault="000D2D2D" w:rsidP="001265BF">
      <w:pPr>
        <w:suppressAutoHyphens w:val="0"/>
        <w:ind w:left="900" w:hanging="900"/>
        <w:jc w:val="center"/>
        <w:rPr>
          <w:b/>
          <w:sz w:val="28"/>
          <w:szCs w:val="28"/>
          <w:lang w:eastAsia="ru-RU"/>
        </w:rPr>
      </w:pPr>
      <w:r w:rsidRPr="00B95673">
        <w:rPr>
          <w:b/>
          <w:sz w:val="28"/>
          <w:szCs w:val="28"/>
          <w:lang w:eastAsia="ru-RU"/>
        </w:rPr>
        <w:t xml:space="preserve">Инвестиции в строительство, реконструкцию и </w:t>
      </w:r>
      <w:r w:rsidR="00D4098C" w:rsidRPr="00B95673">
        <w:rPr>
          <w:b/>
          <w:sz w:val="28"/>
          <w:szCs w:val="28"/>
          <w:lang w:eastAsia="ru-RU"/>
        </w:rPr>
        <w:t xml:space="preserve">техническое </w:t>
      </w:r>
      <w:r w:rsidR="00D4098C">
        <w:rPr>
          <w:b/>
          <w:sz w:val="28"/>
          <w:szCs w:val="28"/>
          <w:lang w:eastAsia="ru-RU"/>
        </w:rPr>
        <w:t>перевооружение</w:t>
      </w:r>
      <w:r w:rsidRPr="00B95673">
        <w:rPr>
          <w:b/>
          <w:sz w:val="28"/>
          <w:szCs w:val="28"/>
          <w:lang w:eastAsia="ru-RU"/>
        </w:rPr>
        <w:t xml:space="preserve"> источников</w:t>
      </w:r>
      <w:r w:rsidRPr="00B95673">
        <w:rPr>
          <w:b/>
          <w:color w:val="FF0000"/>
          <w:szCs w:val="28"/>
          <w:lang w:eastAsia="ru-RU"/>
        </w:rPr>
        <w:t xml:space="preserve"> </w:t>
      </w:r>
      <w:r w:rsidRPr="00B95673">
        <w:rPr>
          <w:b/>
          <w:sz w:val="28"/>
          <w:szCs w:val="28"/>
          <w:lang w:eastAsia="ru-RU"/>
        </w:rPr>
        <w:t>тепловой энергии тыс. руб.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9"/>
        <w:gridCol w:w="992"/>
        <w:gridCol w:w="992"/>
        <w:gridCol w:w="992"/>
        <w:gridCol w:w="1057"/>
        <w:gridCol w:w="928"/>
        <w:gridCol w:w="1134"/>
        <w:gridCol w:w="993"/>
      </w:tblGrid>
      <w:tr w:rsidR="00D10752" w14:paraId="549470B8" w14:textId="77777777" w:rsidTr="001265BF">
        <w:trPr>
          <w:trHeight w:val="639"/>
        </w:trPr>
        <w:tc>
          <w:tcPr>
            <w:tcW w:w="3119" w:type="dxa"/>
            <w:noWrap/>
            <w:vAlign w:val="center"/>
          </w:tcPr>
          <w:p w14:paraId="2855A1B2" w14:textId="77777777" w:rsidR="004C7B66" w:rsidRPr="00494748" w:rsidRDefault="000D2D2D" w:rsidP="00DC56F1">
            <w:pPr>
              <w:suppressAutoHyphens w:val="0"/>
              <w:rPr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494748">
              <w:rPr>
                <w:b/>
                <w:color w:val="000000"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992" w:type="dxa"/>
            <w:noWrap/>
            <w:vAlign w:val="center"/>
          </w:tcPr>
          <w:p w14:paraId="7828FACF" w14:textId="77777777" w:rsidR="004C7B66" w:rsidRPr="00494748" w:rsidRDefault="000D2D2D" w:rsidP="001B22E9">
            <w:pPr>
              <w:suppressAutoHyphens w:val="0"/>
              <w:ind w:right="-165" w:hanging="108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94748">
              <w:rPr>
                <w:b/>
                <w:bCs/>
                <w:sz w:val="28"/>
                <w:szCs w:val="28"/>
                <w:lang w:eastAsia="ru-RU"/>
              </w:rPr>
              <w:t>20</w:t>
            </w:r>
            <w:r w:rsidR="001B22E9">
              <w:rPr>
                <w:b/>
                <w:bCs/>
                <w:sz w:val="28"/>
                <w:szCs w:val="28"/>
                <w:lang w:eastAsia="ru-RU"/>
              </w:rPr>
              <w:t>20</w:t>
            </w:r>
            <w:r w:rsidRPr="00494748">
              <w:rPr>
                <w:b/>
                <w:bCs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992" w:type="dxa"/>
            <w:noWrap/>
            <w:vAlign w:val="center"/>
          </w:tcPr>
          <w:p w14:paraId="572ACC89" w14:textId="77777777" w:rsidR="004C7B66" w:rsidRPr="00494748" w:rsidRDefault="000D2D2D" w:rsidP="001B22E9">
            <w:pPr>
              <w:suppressAutoHyphens w:val="0"/>
              <w:ind w:right="-122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94748">
              <w:rPr>
                <w:b/>
                <w:bCs/>
                <w:sz w:val="28"/>
                <w:szCs w:val="28"/>
                <w:lang w:eastAsia="ru-RU"/>
              </w:rPr>
              <w:t>20</w:t>
            </w:r>
            <w:r w:rsidR="001B22E9">
              <w:rPr>
                <w:b/>
                <w:bCs/>
                <w:sz w:val="28"/>
                <w:szCs w:val="28"/>
                <w:lang w:eastAsia="ru-RU"/>
              </w:rPr>
              <w:t>21</w:t>
            </w:r>
            <w:r w:rsidRPr="00494748">
              <w:rPr>
                <w:b/>
                <w:bCs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992" w:type="dxa"/>
            <w:noWrap/>
            <w:vAlign w:val="center"/>
          </w:tcPr>
          <w:p w14:paraId="1FF58EFF" w14:textId="77777777" w:rsidR="004C7B66" w:rsidRPr="00494748" w:rsidRDefault="000D2D2D" w:rsidP="001B22E9">
            <w:pPr>
              <w:suppressAutoHyphens w:val="0"/>
              <w:ind w:left="5" w:right="-97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94748">
              <w:rPr>
                <w:b/>
                <w:bCs/>
                <w:sz w:val="28"/>
                <w:szCs w:val="28"/>
                <w:lang w:eastAsia="ru-RU"/>
              </w:rPr>
              <w:t>20</w:t>
            </w:r>
            <w:r w:rsidR="001B22E9">
              <w:rPr>
                <w:b/>
                <w:bCs/>
                <w:sz w:val="28"/>
                <w:szCs w:val="28"/>
                <w:lang w:eastAsia="ru-RU"/>
              </w:rPr>
              <w:t>22</w:t>
            </w:r>
            <w:r w:rsidRPr="00494748">
              <w:rPr>
                <w:b/>
                <w:bCs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057" w:type="dxa"/>
            <w:noWrap/>
            <w:vAlign w:val="center"/>
          </w:tcPr>
          <w:p w14:paraId="2A7B7D57" w14:textId="77777777" w:rsidR="004C7B66" w:rsidRPr="00494748" w:rsidRDefault="000D2D2D" w:rsidP="001B22E9">
            <w:pPr>
              <w:suppressAutoHyphens w:val="0"/>
              <w:ind w:right="-85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94748">
              <w:rPr>
                <w:b/>
                <w:bCs/>
                <w:sz w:val="28"/>
                <w:szCs w:val="28"/>
                <w:lang w:eastAsia="ru-RU"/>
              </w:rPr>
              <w:t>20</w:t>
            </w:r>
            <w:r w:rsidR="001B22E9">
              <w:rPr>
                <w:b/>
                <w:bCs/>
                <w:sz w:val="28"/>
                <w:szCs w:val="28"/>
                <w:lang w:eastAsia="ru-RU"/>
              </w:rPr>
              <w:t>23</w:t>
            </w:r>
            <w:r w:rsidRPr="00494748">
              <w:rPr>
                <w:b/>
                <w:bCs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928" w:type="dxa"/>
            <w:vAlign w:val="center"/>
          </w:tcPr>
          <w:p w14:paraId="5E844EFE" w14:textId="77777777" w:rsidR="004C7B66" w:rsidRPr="00494748" w:rsidRDefault="000D2D2D" w:rsidP="001B22E9">
            <w:pPr>
              <w:suppressAutoHyphens w:val="0"/>
              <w:ind w:left="11" w:right="-85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94748">
              <w:rPr>
                <w:b/>
                <w:bCs/>
                <w:sz w:val="28"/>
                <w:szCs w:val="28"/>
                <w:lang w:eastAsia="ru-RU"/>
              </w:rPr>
              <w:t>20</w:t>
            </w:r>
            <w:r w:rsidR="001B22E9">
              <w:rPr>
                <w:b/>
                <w:bCs/>
                <w:sz w:val="28"/>
                <w:szCs w:val="28"/>
                <w:lang w:eastAsia="ru-RU"/>
              </w:rPr>
              <w:t>24</w:t>
            </w:r>
            <w:r w:rsidRPr="00494748">
              <w:rPr>
                <w:b/>
                <w:bCs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134" w:type="dxa"/>
            <w:vAlign w:val="center"/>
          </w:tcPr>
          <w:p w14:paraId="14D73EB1" w14:textId="77777777" w:rsidR="004C7B66" w:rsidRPr="00494748" w:rsidRDefault="000D2D2D" w:rsidP="001B22E9">
            <w:pPr>
              <w:suppressAutoHyphens w:val="0"/>
              <w:ind w:left="-24" w:right="-195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94748">
              <w:rPr>
                <w:b/>
                <w:bCs/>
                <w:sz w:val="28"/>
                <w:szCs w:val="28"/>
                <w:lang w:eastAsia="ru-RU"/>
              </w:rPr>
              <w:t>20</w:t>
            </w:r>
            <w:r w:rsidR="001B22E9">
              <w:rPr>
                <w:b/>
                <w:bCs/>
                <w:sz w:val="28"/>
                <w:szCs w:val="28"/>
                <w:lang w:eastAsia="ru-RU"/>
              </w:rPr>
              <w:t>25</w:t>
            </w:r>
            <w:r w:rsidR="00494748">
              <w:rPr>
                <w:b/>
                <w:bCs/>
                <w:sz w:val="28"/>
                <w:szCs w:val="28"/>
                <w:lang w:eastAsia="ru-RU"/>
              </w:rPr>
              <w:t xml:space="preserve"> г.</w:t>
            </w:r>
            <w:r w:rsidRPr="00494748">
              <w:rPr>
                <w:b/>
                <w:bCs/>
                <w:sz w:val="28"/>
                <w:szCs w:val="28"/>
                <w:lang w:eastAsia="ru-RU"/>
              </w:rPr>
              <w:t>-  2028</w:t>
            </w:r>
            <w:r w:rsidR="00494748">
              <w:rPr>
                <w:b/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993" w:type="dxa"/>
            <w:vAlign w:val="center"/>
          </w:tcPr>
          <w:p w14:paraId="208CCCAB" w14:textId="77777777" w:rsidR="004C7B66" w:rsidRPr="00494748" w:rsidRDefault="000D2D2D" w:rsidP="00DC56F1">
            <w:pPr>
              <w:suppressAutoHyphens w:val="0"/>
              <w:ind w:left="-164" w:right="-108"/>
              <w:jc w:val="center"/>
              <w:rPr>
                <w:b/>
                <w:bCs/>
                <w:color w:val="FF0000"/>
                <w:sz w:val="22"/>
                <w:lang w:eastAsia="ru-RU"/>
              </w:rPr>
            </w:pPr>
            <w:r w:rsidRPr="00494748">
              <w:rPr>
                <w:b/>
                <w:color w:val="000000"/>
                <w:sz w:val="28"/>
                <w:szCs w:val="28"/>
                <w:lang w:eastAsia="ru-RU"/>
              </w:rPr>
              <w:t>итог</w:t>
            </w:r>
            <w:r w:rsidR="000C2454">
              <w:rPr>
                <w:b/>
                <w:color w:val="000000"/>
                <w:sz w:val="28"/>
                <w:szCs w:val="28"/>
                <w:lang w:eastAsia="ru-RU"/>
              </w:rPr>
              <w:t>о</w:t>
            </w:r>
          </w:p>
        </w:tc>
      </w:tr>
      <w:tr w:rsidR="00D10752" w14:paraId="460FA584" w14:textId="77777777" w:rsidTr="001265BF">
        <w:trPr>
          <w:trHeight w:val="342"/>
        </w:trPr>
        <w:tc>
          <w:tcPr>
            <w:tcW w:w="3119" w:type="dxa"/>
            <w:noWrap/>
            <w:vAlign w:val="bottom"/>
          </w:tcPr>
          <w:p w14:paraId="5DB53050" w14:textId="77777777" w:rsidR="00C85863" w:rsidRPr="008B4A4E" w:rsidRDefault="000D2D2D" w:rsidP="00E562EA">
            <w:pPr>
              <w:suppressAutoHyphens w:val="0"/>
              <w:jc w:val="center"/>
              <w:rPr>
                <w:color w:val="FF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к</w:t>
            </w:r>
            <w:r w:rsidR="000C2454">
              <w:rPr>
                <w:color w:val="000000"/>
                <w:sz w:val="28"/>
                <w:szCs w:val="28"/>
                <w:lang w:eastAsia="ru-RU"/>
              </w:rPr>
              <w:t>от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AF431E">
              <w:rPr>
                <w:color w:val="000000"/>
                <w:sz w:val="28"/>
                <w:szCs w:val="28"/>
                <w:lang w:eastAsia="ru-RU"/>
              </w:rPr>
              <w:t>«Больничная»</w:t>
            </w:r>
          </w:p>
        </w:tc>
        <w:tc>
          <w:tcPr>
            <w:tcW w:w="992" w:type="dxa"/>
            <w:noWrap/>
            <w:vAlign w:val="center"/>
          </w:tcPr>
          <w:p w14:paraId="0B0B555E" w14:textId="77777777" w:rsidR="004C7B66" w:rsidRPr="008B4A4E" w:rsidRDefault="000D2D2D" w:rsidP="00494748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4CD6A4A1" w14:textId="77777777" w:rsidR="004C7B66" w:rsidRPr="008B4A4E" w:rsidRDefault="000D2D2D" w:rsidP="00494748">
            <w:pPr>
              <w:suppressAutoHyphens w:val="0"/>
              <w:ind w:right="-123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61769824" w14:textId="77777777" w:rsidR="004C7B66" w:rsidRPr="008B4A4E" w:rsidRDefault="000D2D2D" w:rsidP="00494748">
            <w:pPr>
              <w:suppressAutoHyphens w:val="0"/>
              <w:ind w:right="-96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7" w:type="dxa"/>
            <w:noWrap/>
            <w:vAlign w:val="center"/>
          </w:tcPr>
          <w:p w14:paraId="1DB78D40" w14:textId="77777777" w:rsidR="004C7B66" w:rsidRPr="008B4A4E" w:rsidRDefault="000D2D2D" w:rsidP="00494748">
            <w:pPr>
              <w:suppressAutoHyphens w:val="0"/>
              <w:ind w:right="-249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8" w:type="dxa"/>
            <w:vAlign w:val="center"/>
          </w:tcPr>
          <w:p w14:paraId="25B28081" w14:textId="77777777" w:rsidR="004C7B66" w:rsidRPr="008B4A4E" w:rsidRDefault="000D2D2D" w:rsidP="00494748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4BF8ADCE" w14:textId="77777777" w:rsidR="004C7B66" w:rsidRPr="008B4A4E" w:rsidRDefault="000D2D2D" w:rsidP="00494748">
            <w:pPr>
              <w:suppressAutoHyphens w:val="0"/>
              <w:ind w:right="-195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14:paraId="1E30829E" w14:textId="77777777" w:rsidR="004C7B66" w:rsidRPr="008B4A4E" w:rsidRDefault="000D2D2D" w:rsidP="00494748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14:paraId="3A504F43" w14:textId="77777777" w:rsidTr="001265BF">
        <w:trPr>
          <w:trHeight w:val="342"/>
        </w:trPr>
        <w:tc>
          <w:tcPr>
            <w:tcW w:w="3119" w:type="dxa"/>
            <w:noWrap/>
            <w:vAlign w:val="bottom"/>
          </w:tcPr>
          <w:p w14:paraId="614D82AE" w14:textId="77777777" w:rsidR="000C2454" w:rsidRPr="00F85047" w:rsidRDefault="000D2D2D" w:rsidP="00C85863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т</w:t>
            </w:r>
            <w:r w:rsidR="00AF431E" w:rsidRPr="00F85047">
              <w:rPr>
                <w:color w:val="000000"/>
                <w:sz w:val="28"/>
                <w:szCs w:val="28"/>
                <w:lang w:eastAsia="ru-RU"/>
              </w:rPr>
              <w:t>епловые сети</w:t>
            </w:r>
          </w:p>
        </w:tc>
        <w:tc>
          <w:tcPr>
            <w:tcW w:w="992" w:type="dxa"/>
            <w:noWrap/>
            <w:vAlign w:val="center"/>
          </w:tcPr>
          <w:p w14:paraId="759B4338" w14:textId="77777777"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606EBEC4" w14:textId="77777777" w:rsidR="000C2454" w:rsidRPr="008B4A4E" w:rsidRDefault="000D2D2D" w:rsidP="008300F3">
            <w:pPr>
              <w:suppressAutoHyphens w:val="0"/>
              <w:ind w:right="-123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13995620" w14:textId="77777777" w:rsidR="000C2454" w:rsidRPr="008B4A4E" w:rsidRDefault="000D2D2D" w:rsidP="008300F3">
            <w:pPr>
              <w:suppressAutoHyphens w:val="0"/>
              <w:ind w:right="-96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7" w:type="dxa"/>
            <w:noWrap/>
            <w:vAlign w:val="center"/>
          </w:tcPr>
          <w:p w14:paraId="7C89B2D5" w14:textId="77777777" w:rsidR="000C2454" w:rsidRPr="008B4A4E" w:rsidRDefault="000D2D2D" w:rsidP="008300F3">
            <w:pPr>
              <w:suppressAutoHyphens w:val="0"/>
              <w:ind w:right="-249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8" w:type="dxa"/>
            <w:vAlign w:val="center"/>
          </w:tcPr>
          <w:p w14:paraId="499E91D6" w14:textId="77777777"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634D8D57" w14:textId="77777777" w:rsidR="000C2454" w:rsidRPr="008B4A4E" w:rsidRDefault="000D2D2D" w:rsidP="008300F3">
            <w:pPr>
              <w:suppressAutoHyphens w:val="0"/>
              <w:ind w:right="-195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14:paraId="31343133" w14:textId="77777777"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14:paraId="4E427A4C" w14:textId="77777777" w:rsidTr="001265BF">
        <w:trPr>
          <w:trHeight w:val="342"/>
        </w:trPr>
        <w:tc>
          <w:tcPr>
            <w:tcW w:w="3119" w:type="dxa"/>
            <w:noWrap/>
            <w:vAlign w:val="bottom"/>
          </w:tcPr>
          <w:p w14:paraId="35FDA019" w14:textId="77777777" w:rsidR="000C2454" w:rsidRPr="00F85047" w:rsidRDefault="000D2D2D" w:rsidP="00E562EA">
            <w:pPr>
              <w:suppressAutoHyphens w:val="0"/>
              <w:ind w:left="-93" w:right="-175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к</w:t>
            </w:r>
            <w:r w:rsidR="00AF431E" w:rsidRPr="00063964">
              <w:rPr>
                <w:color w:val="000000"/>
                <w:sz w:val="28"/>
                <w:szCs w:val="28"/>
                <w:lang w:eastAsia="ru-RU"/>
              </w:rPr>
              <w:t>от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AF431E">
              <w:rPr>
                <w:color w:val="000000"/>
                <w:sz w:val="28"/>
                <w:szCs w:val="28"/>
                <w:lang w:eastAsia="ru-RU"/>
              </w:rPr>
              <w:t>«Энергетик»</w:t>
            </w:r>
          </w:p>
        </w:tc>
        <w:tc>
          <w:tcPr>
            <w:tcW w:w="992" w:type="dxa"/>
            <w:noWrap/>
            <w:vAlign w:val="center"/>
          </w:tcPr>
          <w:p w14:paraId="5DF3A1FE" w14:textId="77777777"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669A6EFA" w14:textId="77777777" w:rsidR="000C2454" w:rsidRPr="008B4A4E" w:rsidRDefault="000D2D2D" w:rsidP="008300F3">
            <w:pPr>
              <w:suppressAutoHyphens w:val="0"/>
              <w:ind w:right="-123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4DA067A1" w14:textId="77777777" w:rsidR="000C2454" w:rsidRPr="008B4A4E" w:rsidRDefault="000D2D2D" w:rsidP="008300F3">
            <w:pPr>
              <w:suppressAutoHyphens w:val="0"/>
              <w:ind w:right="-96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7" w:type="dxa"/>
            <w:noWrap/>
            <w:vAlign w:val="center"/>
          </w:tcPr>
          <w:p w14:paraId="1DB45A2A" w14:textId="77777777" w:rsidR="000C2454" w:rsidRPr="008B4A4E" w:rsidRDefault="000D2D2D" w:rsidP="008300F3">
            <w:pPr>
              <w:suppressAutoHyphens w:val="0"/>
              <w:ind w:right="-249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8" w:type="dxa"/>
            <w:vAlign w:val="center"/>
          </w:tcPr>
          <w:p w14:paraId="2AF3CC75" w14:textId="77777777"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65F77E1E" w14:textId="77777777" w:rsidR="000C2454" w:rsidRPr="008B4A4E" w:rsidRDefault="000D2D2D" w:rsidP="008300F3">
            <w:pPr>
              <w:suppressAutoHyphens w:val="0"/>
              <w:ind w:right="-195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14:paraId="62AE2807" w14:textId="77777777"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14:paraId="75526A1D" w14:textId="77777777" w:rsidTr="001265BF">
        <w:trPr>
          <w:trHeight w:val="284"/>
        </w:trPr>
        <w:tc>
          <w:tcPr>
            <w:tcW w:w="3119" w:type="dxa"/>
            <w:noWrap/>
            <w:vAlign w:val="bottom"/>
          </w:tcPr>
          <w:p w14:paraId="675A82B5" w14:textId="77777777" w:rsidR="000C2454" w:rsidRPr="00F85047" w:rsidRDefault="000D2D2D" w:rsidP="00C85863">
            <w:pPr>
              <w:suppressAutoHyphens w:val="0"/>
              <w:ind w:left="-93" w:right="-175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т</w:t>
            </w:r>
            <w:r w:rsidR="00AF431E" w:rsidRPr="00F85047">
              <w:rPr>
                <w:color w:val="000000"/>
                <w:sz w:val="28"/>
                <w:szCs w:val="28"/>
                <w:lang w:eastAsia="ru-RU"/>
              </w:rPr>
              <w:t>епловые сети</w:t>
            </w:r>
          </w:p>
        </w:tc>
        <w:tc>
          <w:tcPr>
            <w:tcW w:w="992" w:type="dxa"/>
            <w:noWrap/>
            <w:vAlign w:val="center"/>
          </w:tcPr>
          <w:p w14:paraId="16555670" w14:textId="77777777"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559</w:t>
            </w:r>
          </w:p>
        </w:tc>
        <w:tc>
          <w:tcPr>
            <w:tcW w:w="992" w:type="dxa"/>
            <w:noWrap/>
            <w:vAlign w:val="center"/>
          </w:tcPr>
          <w:p w14:paraId="62E1C3C1" w14:textId="77777777" w:rsidR="000C2454" w:rsidRPr="008B4A4E" w:rsidRDefault="000D2D2D" w:rsidP="008300F3">
            <w:pPr>
              <w:suppressAutoHyphens w:val="0"/>
              <w:ind w:right="-123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0A1F9E61" w14:textId="77777777" w:rsidR="000C2454" w:rsidRPr="008B4A4E" w:rsidRDefault="000D2D2D" w:rsidP="008300F3">
            <w:pPr>
              <w:suppressAutoHyphens w:val="0"/>
              <w:ind w:right="-96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7" w:type="dxa"/>
            <w:noWrap/>
            <w:vAlign w:val="center"/>
          </w:tcPr>
          <w:p w14:paraId="7A0BABDA" w14:textId="77777777" w:rsidR="000C2454" w:rsidRPr="008B4A4E" w:rsidRDefault="000D2D2D" w:rsidP="008300F3">
            <w:pPr>
              <w:suppressAutoHyphens w:val="0"/>
              <w:ind w:right="-249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8" w:type="dxa"/>
            <w:vAlign w:val="center"/>
          </w:tcPr>
          <w:p w14:paraId="2CCCC860" w14:textId="77777777"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472FE038" w14:textId="77777777" w:rsidR="000C2454" w:rsidRPr="008B4A4E" w:rsidRDefault="000D2D2D" w:rsidP="008300F3">
            <w:pPr>
              <w:suppressAutoHyphens w:val="0"/>
              <w:ind w:right="-195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14:paraId="12B999EA" w14:textId="77777777"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559</w:t>
            </w:r>
          </w:p>
        </w:tc>
      </w:tr>
      <w:tr w:rsidR="00D10752" w14:paraId="0179B7EC" w14:textId="77777777" w:rsidTr="001265BF">
        <w:trPr>
          <w:trHeight w:val="330"/>
        </w:trPr>
        <w:tc>
          <w:tcPr>
            <w:tcW w:w="3119" w:type="dxa"/>
            <w:noWrap/>
            <w:vAlign w:val="bottom"/>
          </w:tcPr>
          <w:p w14:paraId="75BDDF01" w14:textId="77777777" w:rsidR="000C2454" w:rsidRPr="00F85047" w:rsidRDefault="000D2D2D" w:rsidP="00E562EA">
            <w:pPr>
              <w:suppressAutoHyphens w:val="0"/>
              <w:ind w:left="-93" w:right="-175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кот. </w:t>
            </w:r>
            <w:r w:rsidR="00AF431E">
              <w:rPr>
                <w:color w:val="000000"/>
                <w:sz w:val="28"/>
                <w:szCs w:val="28"/>
                <w:lang w:eastAsia="ru-RU"/>
              </w:rPr>
              <w:t>«Модульная»</w:t>
            </w:r>
          </w:p>
        </w:tc>
        <w:tc>
          <w:tcPr>
            <w:tcW w:w="992" w:type="dxa"/>
            <w:noWrap/>
            <w:vAlign w:val="center"/>
          </w:tcPr>
          <w:p w14:paraId="10212EF7" w14:textId="77777777"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6413681C" w14:textId="77777777" w:rsidR="000C2454" w:rsidRPr="008B4A4E" w:rsidRDefault="000D2D2D" w:rsidP="008300F3">
            <w:pPr>
              <w:suppressAutoHyphens w:val="0"/>
              <w:ind w:right="-123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664</w:t>
            </w:r>
          </w:p>
        </w:tc>
        <w:tc>
          <w:tcPr>
            <w:tcW w:w="992" w:type="dxa"/>
            <w:noWrap/>
            <w:vAlign w:val="center"/>
          </w:tcPr>
          <w:p w14:paraId="578DE4B8" w14:textId="77777777" w:rsidR="000C2454" w:rsidRPr="008B4A4E" w:rsidRDefault="000D2D2D" w:rsidP="008300F3">
            <w:pPr>
              <w:suppressAutoHyphens w:val="0"/>
              <w:ind w:right="-96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7" w:type="dxa"/>
            <w:noWrap/>
            <w:vAlign w:val="center"/>
          </w:tcPr>
          <w:p w14:paraId="798C4BEB" w14:textId="77777777" w:rsidR="000C2454" w:rsidRPr="008B4A4E" w:rsidRDefault="000D2D2D" w:rsidP="008300F3">
            <w:pPr>
              <w:suppressAutoHyphens w:val="0"/>
              <w:ind w:right="-249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8" w:type="dxa"/>
            <w:vAlign w:val="center"/>
          </w:tcPr>
          <w:p w14:paraId="164977DA" w14:textId="77777777"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1B8794E1" w14:textId="77777777" w:rsidR="000C2454" w:rsidRPr="008B4A4E" w:rsidRDefault="000D2D2D" w:rsidP="008300F3">
            <w:pPr>
              <w:suppressAutoHyphens w:val="0"/>
              <w:ind w:right="-195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14:paraId="3B67356F" w14:textId="77777777"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664</w:t>
            </w:r>
          </w:p>
        </w:tc>
      </w:tr>
      <w:tr w:rsidR="00D10752" w14:paraId="344A130F" w14:textId="77777777" w:rsidTr="001265BF">
        <w:trPr>
          <w:trHeight w:val="150"/>
        </w:trPr>
        <w:tc>
          <w:tcPr>
            <w:tcW w:w="3119" w:type="dxa"/>
            <w:noWrap/>
            <w:vAlign w:val="bottom"/>
          </w:tcPr>
          <w:p w14:paraId="35918EFC" w14:textId="77777777" w:rsidR="000C2454" w:rsidRPr="00F85047" w:rsidRDefault="000D2D2D" w:rsidP="00C85863">
            <w:pPr>
              <w:suppressAutoHyphens w:val="0"/>
              <w:ind w:left="-93" w:right="-175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т</w:t>
            </w:r>
            <w:r w:rsidR="00AF431E" w:rsidRPr="00F85047">
              <w:rPr>
                <w:color w:val="000000"/>
                <w:sz w:val="28"/>
                <w:szCs w:val="28"/>
                <w:lang w:eastAsia="ru-RU"/>
              </w:rPr>
              <w:t>епловые сети</w:t>
            </w:r>
          </w:p>
        </w:tc>
        <w:tc>
          <w:tcPr>
            <w:tcW w:w="992" w:type="dxa"/>
            <w:noWrap/>
            <w:vAlign w:val="center"/>
          </w:tcPr>
          <w:p w14:paraId="2C272082" w14:textId="77777777"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7416DAB0" w14:textId="77777777" w:rsidR="000C2454" w:rsidRPr="008B4A4E" w:rsidRDefault="000D2D2D" w:rsidP="008300F3">
            <w:pPr>
              <w:suppressAutoHyphens w:val="0"/>
              <w:ind w:right="-123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2BD08C5F" w14:textId="77777777" w:rsidR="000C2454" w:rsidRPr="008B4A4E" w:rsidRDefault="000D2D2D" w:rsidP="008300F3">
            <w:pPr>
              <w:suppressAutoHyphens w:val="0"/>
              <w:ind w:right="-96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7" w:type="dxa"/>
            <w:noWrap/>
            <w:vAlign w:val="center"/>
          </w:tcPr>
          <w:p w14:paraId="7AA5EADB" w14:textId="77777777" w:rsidR="000C2454" w:rsidRPr="008B4A4E" w:rsidRDefault="000D2D2D" w:rsidP="008300F3">
            <w:pPr>
              <w:suppressAutoHyphens w:val="0"/>
              <w:ind w:right="-249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8" w:type="dxa"/>
            <w:vAlign w:val="center"/>
          </w:tcPr>
          <w:p w14:paraId="4A2FC54D" w14:textId="77777777"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25B0EAA0" w14:textId="77777777" w:rsidR="000C2454" w:rsidRPr="008B4A4E" w:rsidRDefault="000D2D2D" w:rsidP="008300F3">
            <w:pPr>
              <w:suppressAutoHyphens w:val="0"/>
              <w:ind w:right="-195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14:paraId="0F25B2D3" w14:textId="77777777"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14:paraId="4E7849C8" w14:textId="77777777" w:rsidTr="001265BF">
        <w:trPr>
          <w:trHeight w:val="157"/>
        </w:trPr>
        <w:tc>
          <w:tcPr>
            <w:tcW w:w="3119" w:type="dxa"/>
            <w:noWrap/>
            <w:vAlign w:val="bottom"/>
          </w:tcPr>
          <w:p w14:paraId="18C9E817" w14:textId="77777777" w:rsidR="000C2454" w:rsidRDefault="000D2D2D" w:rsidP="00C85863">
            <w:pPr>
              <w:suppressAutoHyphens w:val="0"/>
              <w:ind w:left="-93" w:right="-175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кот. </w:t>
            </w:r>
            <w:r w:rsidR="00AF431E">
              <w:rPr>
                <w:color w:val="000000"/>
                <w:sz w:val="28"/>
                <w:szCs w:val="28"/>
                <w:lang w:eastAsia="ru-RU"/>
              </w:rPr>
              <w:t xml:space="preserve"> «Центральная»</w:t>
            </w:r>
          </w:p>
        </w:tc>
        <w:tc>
          <w:tcPr>
            <w:tcW w:w="992" w:type="dxa"/>
            <w:noWrap/>
            <w:vAlign w:val="center"/>
          </w:tcPr>
          <w:p w14:paraId="14D97254" w14:textId="77777777"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7503CE4A" w14:textId="77777777" w:rsidR="000C2454" w:rsidRPr="008B4A4E" w:rsidRDefault="000D2D2D" w:rsidP="008300F3">
            <w:pPr>
              <w:suppressAutoHyphens w:val="0"/>
              <w:ind w:right="-123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2E0DDB8E" w14:textId="77777777" w:rsidR="000C2454" w:rsidRPr="008B4A4E" w:rsidRDefault="000D2D2D" w:rsidP="008300F3">
            <w:pPr>
              <w:suppressAutoHyphens w:val="0"/>
              <w:ind w:right="-96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7" w:type="dxa"/>
            <w:noWrap/>
            <w:vAlign w:val="center"/>
          </w:tcPr>
          <w:p w14:paraId="64AC9500" w14:textId="77777777" w:rsidR="000C2454" w:rsidRPr="008B4A4E" w:rsidRDefault="000D2D2D" w:rsidP="008300F3">
            <w:pPr>
              <w:suppressAutoHyphens w:val="0"/>
              <w:ind w:right="-249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8" w:type="dxa"/>
            <w:vAlign w:val="center"/>
          </w:tcPr>
          <w:p w14:paraId="4BDD069A" w14:textId="77777777"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79532778" w14:textId="77777777" w:rsidR="000C2454" w:rsidRPr="008B4A4E" w:rsidRDefault="000D2D2D" w:rsidP="008300F3">
            <w:pPr>
              <w:suppressAutoHyphens w:val="0"/>
              <w:ind w:right="-195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14:paraId="061E2B85" w14:textId="77777777"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14:paraId="43641900" w14:textId="77777777" w:rsidTr="001265BF">
        <w:trPr>
          <w:trHeight w:val="342"/>
        </w:trPr>
        <w:tc>
          <w:tcPr>
            <w:tcW w:w="3119" w:type="dxa"/>
            <w:noWrap/>
            <w:vAlign w:val="bottom"/>
          </w:tcPr>
          <w:p w14:paraId="77B36DE5" w14:textId="77777777" w:rsidR="000C2454" w:rsidRDefault="000D2D2D" w:rsidP="000C2454">
            <w:pPr>
              <w:suppressAutoHyphens w:val="0"/>
              <w:ind w:left="-93" w:right="-175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т</w:t>
            </w:r>
            <w:r w:rsidR="00AF431E" w:rsidRPr="00F85047">
              <w:rPr>
                <w:color w:val="000000"/>
                <w:sz w:val="28"/>
                <w:szCs w:val="28"/>
                <w:lang w:eastAsia="ru-RU"/>
              </w:rPr>
              <w:t>епловые сети</w:t>
            </w:r>
          </w:p>
        </w:tc>
        <w:tc>
          <w:tcPr>
            <w:tcW w:w="992" w:type="dxa"/>
            <w:noWrap/>
            <w:vAlign w:val="center"/>
          </w:tcPr>
          <w:p w14:paraId="398BEE24" w14:textId="77777777"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2207</w:t>
            </w:r>
          </w:p>
        </w:tc>
        <w:tc>
          <w:tcPr>
            <w:tcW w:w="992" w:type="dxa"/>
            <w:noWrap/>
            <w:vAlign w:val="center"/>
          </w:tcPr>
          <w:p w14:paraId="483BAFF9" w14:textId="77777777" w:rsidR="000C2454" w:rsidRPr="008B4A4E" w:rsidRDefault="000D2D2D" w:rsidP="008300F3">
            <w:pPr>
              <w:suppressAutoHyphens w:val="0"/>
              <w:ind w:right="-123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4370</w:t>
            </w:r>
          </w:p>
        </w:tc>
        <w:tc>
          <w:tcPr>
            <w:tcW w:w="992" w:type="dxa"/>
            <w:noWrap/>
            <w:vAlign w:val="center"/>
          </w:tcPr>
          <w:p w14:paraId="34DAB594" w14:textId="77777777" w:rsidR="000C2454" w:rsidRPr="008B4A4E" w:rsidRDefault="000D2D2D" w:rsidP="008300F3">
            <w:pPr>
              <w:suppressAutoHyphens w:val="0"/>
              <w:ind w:right="-96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5885</w:t>
            </w:r>
          </w:p>
        </w:tc>
        <w:tc>
          <w:tcPr>
            <w:tcW w:w="1057" w:type="dxa"/>
            <w:noWrap/>
            <w:vAlign w:val="center"/>
          </w:tcPr>
          <w:p w14:paraId="4574CB9A" w14:textId="77777777" w:rsidR="000C2454" w:rsidRPr="008B4A4E" w:rsidRDefault="000D2D2D" w:rsidP="008300F3">
            <w:pPr>
              <w:suppressAutoHyphens w:val="0"/>
              <w:ind w:right="-249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5305</w:t>
            </w:r>
          </w:p>
        </w:tc>
        <w:tc>
          <w:tcPr>
            <w:tcW w:w="928" w:type="dxa"/>
            <w:vAlign w:val="center"/>
          </w:tcPr>
          <w:p w14:paraId="2CB3AECF" w14:textId="77777777"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04460934" w14:textId="77777777" w:rsidR="000C2454" w:rsidRPr="008B4A4E" w:rsidRDefault="000D2D2D" w:rsidP="008300F3">
            <w:pPr>
              <w:suppressAutoHyphens w:val="0"/>
              <w:ind w:right="-195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14:paraId="0DDBC6BE" w14:textId="77777777"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17767</w:t>
            </w:r>
          </w:p>
        </w:tc>
      </w:tr>
      <w:tr w:rsidR="00D10752" w14:paraId="3A705C07" w14:textId="77777777" w:rsidTr="001265BF">
        <w:trPr>
          <w:trHeight w:val="342"/>
        </w:trPr>
        <w:tc>
          <w:tcPr>
            <w:tcW w:w="3119" w:type="dxa"/>
            <w:noWrap/>
            <w:vAlign w:val="bottom"/>
          </w:tcPr>
          <w:p w14:paraId="721FF4C1" w14:textId="77777777" w:rsidR="000C2454" w:rsidRPr="000C2454" w:rsidRDefault="000D2D2D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C2454">
              <w:rPr>
                <w:b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noWrap/>
            <w:vAlign w:val="center"/>
          </w:tcPr>
          <w:p w14:paraId="4EFD958F" w14:textId="77777777" w:rsidR="000C2454" w:rsidRPr="000C2454" w:rsidRDefault="000D2D2D" w:rsidP="008300F3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C2454">
              <w:rPr>
                <w:b/>
                <w:color w:val="000000"/>
                <w:sz w:val="28"/>
                <w:szCs w:val="28"/>
                <w:lang w:eastAsia="ru-RU"/>
              </w:rPr>
              <w:t>2766</w:t>
            </w:r>
          </w:p>
        </w:tc>
        <w:tc>
          <w:tcPr>
            <w:tcW w:w="992" w:type="dxa"/>
            <w:noWrap/>
            <w:vAlign w:val="center"/>
          </w:tcPr>
          <w:p w14:paraId="715F7C1E" w14:textId="77777777" w:rsidR="000C2454" w:rsidRPr="000C2454" w:rsidRDefault="000D2D2D" w:rsidP="008300F3">
            <w:pPr>
              <w:suppressAutoHyphens w:val="0"/>
              <w:ind w:right="-123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C2454">
              <w:rPr>
                <w:b/>
                <w:color w:val="000000"/>
                <w:sz w:val="28"/>
                <w:szCs w:val="28"/>
                <w:lang w:eastAsia="ru-RU"/>
              </w:rPr>
              <w:t>5034</w:t>
            </w:r>
          </w:p>
        </w:tc>
        <w:tc>
          <w:tcPr>
            <w:tcW w:w="992" w:type="dxa"/>
            <w:noWrap/>
            <w:vAlign w:val="center"/>
          </w:tcPr>
          <w:p w14:paraId="77297DAF" w14:textId="77777777" w:rsidR="000C2454" w:rsidRPr="000C2454" w:rsidRDefault="000D2D2D" w:rsidP="008300F3">
            <w:pPr>
              <w:suppressAutoHyphens w:val="0"/>
              <w:ind w:right="-96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C2454">
              <w:rPr>
                <w:b/>
                <w:color w:val="000000"/>
                <w:sz w:val="28"/>
                <w:szCs w:val="28"/>
                <w:lang w:eastAsia="ru-RU"/>
              </w:rPr>
              <w:t>5885</w:t>
            </w:r>
          </w:p>
        </w:tc>
        <w:tc>
          <w:tcPr>
            <w:tcW w:w="1057" w:type="dxa"/>
            <w:noWrap/>
            <w:vAlign w:val="center"/>
          </w:tcPr>
          <w:p w14:paraId="0DC7AD45" w14:textId="77777777" w:rsidR="000C2454" w:rsidRPr="000C2454" w:rsidRDefault="000D2D2D" w:rsidP="008300F3">
            <w:pPr>
              <w:suppressAutoHyphens w:val="0"/>
              <w:ind w:right="-249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5305</w:t>
            </w:r>
          </w:p>
        </w:tc>
        <w:tc>
          <w:tcPr>
            <w:tcW w:w="928" w:type="dxa"/>
            <w:vAlign w:val="center"/>
          </w:tcPr>
          <w:p w14:paraId="404EEBEF" w14:textId="77777777" w:rsidR="000C2454" w:rsidRPr="000C2454" w:rsidRDefault="000D2D2D" w:rsidP="008300F3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C2454">
              <w:rPr>
                <w:b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2EBE0EAF" w14:textId="77777777" w:rsidR="000C2454" w:rsidRPr="000C2454" w:rsidRDefault="000D2D2D" w:rsidP="008300F3">
            <w:pPr>
              <w:suppressAutoHyphens w:val="0"/>
              <w:ind w:right="-195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C2454">
              <w:rPr>
                <w:b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14:paraId="4C4627C4" w14:textId="77777777" w:rsidR="000C2454" w:rsidRPr="000C2454" w:rsidRDefault="000D2D2D" w:rsidP="008300F3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18990</w:t>
            </w:r>
          </w:p>
        </w:tc>
      </w:tr>
    </w:tbl>
    <w:p w14:paraId="03873983" w14:textId="77777777" w:rsidR="00494748" w:rsidRPr="00C10AB9" w:rsidRDefault="000D2D2D" w:rsidP="001265BF">
      <w:pPr>
        <w:suppressAutoHyphens w:val="0"/>
        <w:rPr>
          <w:sz w:val="28"/>
          <w:szCs w:val="28"/>
          <w:lang w:eastAsia="ru-RU"/>
        </w:rPr>
      </w:pPr>
      <w:r>
        <w:rPr>
          <w:lang w:eastAsia="ru-RU"/>
        </w:rPr>
        <w:t xml:space="preserve">  </w:t>
      </w:r>
      <w:r w:rsidR="004C7B66" w:rsidRPr="00B95673">
        <w:rPr>
          <w:color w:val="000000"/>
          <w:sz w:val="28"/>
          <w:szCs w:val="28"/>
          <w:lang w:eastAsia="ru-RU"/>
        </w:rPr>
        <w:t xml:space="preserve">Ориентировочный объем инвестиций определен в </w:t>
      </w:r>
      <w:r w:rsidR="000C2454">
        <w:rPr>
          <w:color w:val="000000"/>
          <w:sz w:val="28"/>
          <w:szCs w:val="28"/>
          <w:lang w:eastAsia="ru-RU"/>
        </w:rPr>
        <w:t>прогнозных ценах</w:t>
      </w:r>
      <w:r w:rsidR="004C7B66" w:rsidRPr="00B95673">
        <w:rPr>
          <w:color w:val="000000"/>
          <w:sz w:val="28"/>
          <w:szCs w:val="28"/>
          <w:lang w:eastAsia="ru-RU"/>
        </w:rPr>
        <w:t xml:space="preserve"> и должен быть уточнен при разработке проектно-сметной документации</w:t>
      </w:r>
      <w:r>
        <w:rPr>
          <w:color w:val="000000"/>
          <w:sz w:val="28"/>
          <w:szCs w:val="28"/>
          <w:lang w:eastAsia="ru-RU"/>
        </w:rPr>
        <w:t>.</w:t>
      </w:r>
    </w:p>
    <w:p w14:paraId="75B5F635" w14:textId="77777777" w:rsidR="00AC05C5" w:rsidRDefault="000D2D2D" w:rsidP="001265BF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8B4A4E">
        <w:rPr>
          <w:b/>
          <w:color w:val="000000"/>
          <w:sz w:val="28"/>
          <w:szCs w:val="28"/>
          <w:lang w:eastAsia="ru-RU"/>
        </w:rPr>
        <w:t>7.</w:t>
      </w:r>
      <w:r w:rsidRPr="005473C0">
        <w:rPr>
          <w:b/>
          <w:color w:val="000000"/>
          <w:sz w:val="28"/>
          <w:szCs w:val="28"/>
          <w:lang w:eastAsia="ru-RU"/>
        </w:rPr>
        <w:t>2</w:t>
      </w:r>
      <w:r w:rsidRPr="008B4A4E">
        <w:rPr>
          <w:b/>
          <w:color w:val="000000"/>
          <w:sz w:val="28"/>
          <w:szCs w:val="28"/>
          <w:lang w:eastAsia="ru-RU"/>
        </w:rPr>
        <w:t xml:space="preserve">. </w:t>
      </w:r>
      <w:bookmarkStart w:id="8" w:name="_Toc340595245"/>
      <w:r w:rsidRPr="008B48DD">
        <w:rPr>
          <w:b/>
          <w:color w:val="000000"/>
          <w:sz w:val="28"/>
          <w:szCs w:val="28"/>
          <w:lang w:eastAsia="ru-RU"/>
        </w:rPr>
        <w:t xml:space="preserve">Предложения по </w:t>
      </w:r>
      <w:r w:rsidR="00D4098C" w:rsidRPr="008B48DD">
        <w:rPr>
          <w:b/>
          <w:color w:val="000000"/>
          <w:sz w:val="28"/>
          <w:szCs w:val="28"/>
          <w:lang w:eastAsia="ru-RU"/>
        </w:rPr>
        <w:t>величине инвестиций</w:t>
      </w:r>
      <w:r w:rsidRPr="008B48DD">
        <w:rPr>
          <w:b/>
          <w:color w:val="000000"/>
          <w:sz w:val="28"/>
          <w:szCs w:val="28"/>
          <w:lang w:eastAsia="ru-RU"/>
        </w:rPr>
        <w:t xml:space="preserve"> в</w:t>
      </w:r>
      <w:r>
        <w:rPr>
          <w:b/>
          <w:sz w:val="28"/>
          <w:szCs w:val="28"/>
          <w:lang w:eastAsia="ru-RU"/>
        </w:rPr>
        <w:t xml:space="preserve"> строительство, </w:t>
      </w:r>
      <w:r w:rsidRPr="008B48DD">
        <w:rPr>
          <w:b/>
          <w:sz w:val="28"/>
          <w:szCs w:val="28"/>
          <w:lang w:eastAsia="ru-RU"/>
        </w:rPr>
        <w:t xml:space="preserve">реконструкцию и техническое перевооружение </w:t>
      </w:r>
      <w:r>
        <w:rPr>
          <w:b/>
          <w:sz w:val="28"/>
          <w:szCs w:val="28"/>
          <w:lang w:eastAsia="ru-RU"/>
        </w:rPr>
        <w:t xml:space="preserve">в связи с </w:t>
      </w:r>
      <w:r w:rsidRPr="008B48DD">
        <w:rPr>
          <w:b/>
          <w:sz w:val="28"/>
          <w:szCs w:val="28"/>
          <w:lang w:eastAsia="ru-RU"/>
        </w:rPr>
        <w:t>изменениями темп</w:t>
      </w:r>
      <w:r w:rsidRPr="008B48DD">
        <w:rPr>
          <w:b/>
          <w:sz w:val="28"/>
          <w:szCs w:val="28"/>
          <w:lang w:eastAsia="ru-RU"/>
        </w:rPr>
        <w:t>ературного графика и гидравлического режима системы теплоснабжения.</w:t>
      </w:r>
    </w:p>
    <w:p w14:paraId="60B3421E" w14:textId="77777777" w:rsidR="00A24B1E" w:rsidRDefault="00A24B1E" w:rsidP="001265BF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</w:p>
    <w:p w14:paraId="57FC6445" w14:textId="77777777" w:rsidR="00AC05C5" w:rsidRPr="00893B6A" w:rsidRDefault="000D2D2D" w:rsidP="00A24B1E">
      <w:pPr>
        <w:suppressAutoHyphens w:val="0"/>
        <w:spacing w:line="360" w:lineRule="auto"/>
        <w:ind w:left="45" w:firstLine="806"/>
        <w:jc w:val="both"/>
        <w:rPr>
          <w:sz w:val="28"/>
          <w:szCs w:val="28"/>
          <w:lang w:eastAsia="ru-RU"/>
        </w:rPr>
      </w:pPr>
      <w:r w:rsidRPr="00893B6A">
        <w:rPr>
          <w:sz w:val="28"/>
          <w:szCs w:val="28"/>
          <w:lang w:eastAsia="ru-RU"/>
        </w:rPr>
        <w:t xml:space="preserve">Анализ существующей ситуации в системе централизованного теплоснабжения </w:t>
      </w:r>
      <w:r w:rsidR="00A24B1E">
        <w:rPr>
          <w:sz w:val="28"/>
          <w:szCs w:val="28"/>
          <w:lang w:eastAsia="ru-RU"/>
        </w:rPr>
        <w:t>муниципального образования</w:t>
      </w:r>
      <w:r w:rsidRPr="00893B6A">
        <w:rPr>
          <w:sz w:val="28"/>
          <w:szCs w:val="28"/>
          <w:lang w:eastAsia="ru-RU"/>
        </w:rPr>
        <w:t xml:space="preserve"> </w:t>
      </w:r>
      <w:r w:rsidR="00425742">
        <w:rPr>
          <w:sz w:val="28"/>
          <w:szCs w:val="28"/>
          <w:lang w:eastAsia="ru-RU"/>
        </w:rPr>
        <w:t>город Болохово</w:t>
      </w:r>
      <w:r w:rsidR="00A24B1E">
        <w:rPr>
          <w:sz w:val="28"/>
          <w:szCs w:val="28"/>
          <w:lang w:eastAsia="ru-RU"/>
        </w:rPr>
        <w:t xml:space="preserve"> Киреевского района</w:t>
      </w:r>
      <w:r w:rsidRPr="00893B6A">
        <w:rPr>
          <w:sz w:val="28"/>
          <w:szCs w:val="28"/>
          <w:lang w:eastAsia="ru-RU"/>
        </w:rPr>
        <w:t xml:space="preserve"> исключает возможность изменения температурного графика работы котельной. В связи с небольшой протяженность тепловых сетей данный график работы оптимален. </w:t>
      </w:r>
    </w:p>
    <w:p w14:paraId="089F9013" w14:textId="77777777" w:rsidR="00AC05C5" w:rsidRDefault="00AC05C5" w:rsidP="00AC05C5">
      <w:pPr>
        <w:suppressAutoHyphens w:val="0"/>
        <w:spacing w:line="360" w:lineRule="auto"/>
        <w:ind w:left="45"/>
        <w:jc w:val="both"/>
        <w:rPr>
          <w:lang w:eastAsia="ru-RU"/>
        </w:rPr>
      </w:pPr>
    </w:p>
    <w:p w14:paraId="6C66D6AE" w14:textId="77777777" w:rsidR="00E562EA" w:rsidRDefault="000D2D2D" w:rsidP="008169CA">
      <w:pPr>
        <w:suppressAutoHyphens w:val="0"/>
        <w:spacing w:line="360" w:lineRule="auto"/>
        <w:ind w:left="4320" w:hanging="4275"/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 xml:space="preserve">Раздел 8. </w:t>
      </w:r>
      <w:r w:rsidR="00AC05C5" w:rsidRPr="00893B6A">
        <w:rPr>
          <w:b/>
          <w:sz w:val="32"/>
          <w:szCs w:val="32"/>
          <w:lang w:eastAsia="ru-RU"/>
        </w:rPr>
        <w:t xml:space="preserve">Решение об определении единой </w:t>
      </w:r>
    </w:p>
    <w:p w14:paraId="4046D0BD" w14:textId="77777777" w:rsidR="00AC05C5" w:rsidRDefault="000D2D2D" w:rsidP="008169CA">
      <w:pPr>
        <w:suppressAutoHyphens w:val="0"/>
        <w:spacing w:line="360" w:lineRule="auto"/>
        <w:ind w:left="4320" w:hanging="4275"/>
        <w:jc w:val="center"/>
        <w:rPr>
          <w:b/>
          <w:sz w:val="32"/>
          <w:szCs w:val="32"/>
          <w:lang w:eastAsia="ru-RU"/>
        </w:rPr>
      </w:pPr>
      <w:r w:rsidRPr="00893B6A">
        <w:rPr>
          <w:b/>
          <w:sz w:val="32"/>
          <w:szCs w:val="32"/>
          <w:lang w:eastAsia="ru-RU"/>
        </w:rPr>
        <w:t>теплоснабжающей</w:t>
      </w:r>
      <w:r>
        <w:rPr>
          <w:b/>
          <w:sz w:val="32"/>
          <w:szCs w:val="32"/>
          <w:lang w:eastAsia="ru-RU"/>
        </w:rPr>
        <w:t xml:space="preserve"> </w:t>
      </w:r>
      <w:r w:rsidRPr="00893B6A">
        <w:rPr>
          <w:b/>
          <w:sz w:val="32"/>
          <w:szCs w:val="32"/>
          <w:lang w:eastAsia="ru-RU"/>
        </w:rPr>
        <w:t>организации</w:t>
      </w:r>
      <w:bookmarkEnd w:id="8"/>
    </w:p>
    <w:p w14:paraId="77C2C27E" w14:textId="77777777" w:rsidR="008169CA" w:rsidRDefault="008169CA" w:rsidP="00054B82">
      <w:pPr>
        <w:suppressAutoHyphens w:val="0"/>
        <w:ind w:left="4320" w:hanging="4275"/>
        <w:jc w:val="center"/>
        <w:rPr>
          <w:b/>
          <w:sz w:val="32"/>
          <w:szCs w:val="32"/>
          <w:lang w:eastAsia="ru-RU"/>
        </w:rPr>
      </w:pPr>
    </w:p>
    <w:p w14:paraId="05AC41D4" w14:textId="77777777" w:rsidR="00AC05C5" w:rsidRPr="006D4D13" w:rsidRDefault="000D2D2D" w:rsidP="008169CA">
      <w:pPr>
        <w:suppressAutoHyphens w:val="0"/>
        <w:spacing w:line="360" w:lineRule="auto"/>
        <w:ind w:firstLine="851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 xml:space="preserve">Выбор единой теплоснабжающей организации осуществляется в соответствии с порядком и на основании критериев. </w:t>
      </w:r>
    </w:p>
    <w:p w14:paraId="3C6624C7" w14:textId="77777777" w:rsidR="00AC05C5" w:rsidRPr="006D4D13" w:rsidRDefault="000D2D2D" w:rsidP="008169CA">
      <w:pPr>
        <w:suppressAutoHyphens w:val="0"/>
        <w:spacing w:line="360" w:lineRule="auto"/>
        <w:ind w:firstLine="851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 xml:space="preserve">Порядок определения и критериями определения единой теплоснабжающей </w:t>
      </w:r>
      <w:r w:rsidR="00D4098C" w:rsidRPr="006D4D13">
        <w:rPr>
          <w:bCs/>
          <w:sz w:val="28"/>
          <w:szCs w:val="28"/>
          <w:lang w:eastAsia="ru-RU"/>
        </w:rPr>
        <w:t>организации являются</w:t>
      </w:r>
      <w:r w:rsidRPr="006D4D13">
        <w:rPr>
          <w:bCs/>
          <w:sz w:val="28"/>
          <w:szCs w:val="28"/>
          <w:lang w:eastAsia="ru-RU"/>
        </w:rPr>
        <w:t>:</w:t>
      </w:r>
    </w:p>
    <w:p w14:paraId="359DBA10" w14:textId="77777777" w:rsidR="00AC05C5" w:rsidRPr="006D4D13" w:rsidRDefault="000D2D2D" w:rsidP="008169CA">
      <w:pPr>
        <w:numPr>
          <w:ilvl w:val="2"/>
          <w:numId w:val="12"/>
        </w:numPr>
        <w:tabs>
          <w:tab w:val="clear" w:pos="800"/>
          <w:tab w:val="num" w:pos="0"/>
        </w:tabs>
        <w:suppressAutoHyphens w:val="0"/>
        <w:spacing w:line="360" w:lineRule="auto"/>
        <w:ind w:left="0"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lastRenderedPageBreak/>
        <w:t xml:space="preserve">Статус единой теплоснабжающей </w:t>
      </w:r>
      <w:r w:rsidR="00D4098C" w:rsidRPr="006D4D13">
        <w:rPr>
          <w:bCs/>
          <w:sz w:val="28"/>
          <w:szCs w:val="28"/>
          <w:lang w:eastAsia="ru-RU"/>
        </w:rPr>
        <w:t>организации присваивается</w:t>
      </w:r>
      <w:r w:rsidRPr="006D4D13">
        <w:rPr>
          <w:bCs/>
          <w:sz w:val="28"/>
          <w:szCs w:val="28"/>
          <w:lang w:eastAsia="ru-RU"/>
        </w:rPr>
        <w:t xml:space="preserve"> о</w:t>
      </w:r>
      <w:r w:rsidRPr="006D4D13">
        <w:rPr>
          <w:bCs/>
          <w:sz w:val="28"/>
          <w:szCs w:val="28"/>
          <w:lang w:eastAsia="ru-RU"/>
        </w:rPr>
        <w:t xml:space="preserve">рганом местного самоуправления – администрацией </w:t>
      </w:r>
      <w:r w:rsidR="008169CA">
        <w:rPr>
          <w:bCs/>
          <w:sz w:val="28"/>
          <w:szCs w:val="28"/>
          <w:lang w:eastAsia="ru-RU"/>
        </w:rPr>
        <w:t>муниципального образования</w:t>
      </w:r>
      <w:r w:rsidRPr="006D4D13">
        <w:rPr>
          <w:bCs/>
          <w:sz w:val="28"/>
          <w:szCs w:val="28"/>
          <w:lang w:eastAsia="ru-RU"/>
        </w:rPr>
        <w:t xml:space="preserve"> </w:t>
      </w:r>
      <w:r w:rsidR="00425742">
        <w:rPr>
          <w:bCs/>
          <w:sz w:val="28"/>
          <w:szCs w:val="28"/>
          <w:lang w:eastAsia="ru-RU"/>
        </w:rPr>
        <w:t>город Болохово</w:t>
      </w:r>
      <w:r w:rsidR="008169CA">
        <w:rPr>
          <w:bCs/>
          <w:sz w:val="28"/>
          <w:szCs w:val="28"/>
          <w:lang w:eastAsia="ru-RU"/>
        </w:rPr>
        <w:t xml:space="preserve"> Киреевского района</w:t>
      </w:r>
      <w:r w:rsidRPr="006D4D13">
        <w:rPr>
          <w:bCs/>
          <w:sz w:val="28"/>
          <w:szCs w:val="28"/>
          <w:lang w:eastAsia="ru-RU"/>
        </w:rPr>
        <w:t xml:space="preserve"> (далее - уполномоченным органом) при утверждении схемы теплоснабжения, а в случае смены единой теплоснабжающей организации – при актуализации схемы</w:t>
      </w:r>
      <w:r w:rsidRPr="006D4D13">
        <w:rPr>
          <w:bCs/>
          <w:sz w:val="28"/>
          <w:szCs w:val="28"/>
          <w:lang w:eastAsia="ru-RU"/>
        </w:rPr>
        <w:t xml:space="preserve"> теплоснабжения.</w:t>
      </w:r>
    </w:p>
    <w:p w14:paraId="7EF7D47F" w14:textId="77777777" w:rsidR="00AC05C5" w:rsidRPr="006D4D13" w:rsidRDefault="000D2D2D" w:rsidP="008169CA">
      <w:pPr>
        <w:tabs>
          <w:tab w:val="num" w:pos="0"/>
        </w:tabs>
        <w:suppressAutoHyphens w:val="0"/>
        <w:spacing w:line="360" w:lineRule="auto"/>
        <w:ind w:firstLine="567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2.</w:t>
      </w:r>
      <w:r w:rsidRPr="006D4D13">
        <w:rPr>
          <w:bCs/>
          <w:sz w:val="28"/>
          <w:szCs w:val="28"/>
          <w:lang w:eastAsia="ru-RU"/>
        </w:rPr>
        <w:t xml:space="preserve"> В проекте схемы теплоснабжения должны быть определены границы зон </w:t>
      </w:r>
      <w:r w:rsidR="00D4098C" w:rsidRPr="006D4D13">
        <w:rPr>
          <w:bCs/>
          <w:sz w:val="28"/>
          <w:szCs w:val="28"/>
          <w:lang w:eastAsia="ru-RU"/>
        </w:rPr>
        <w:t>деятельности единой</w:t>
      </w:r>
      <w:r w:rsidRPr="006D4D13">
        <w:rPr>
          <w:bCs/>
          <w:sz w:val="28"/>
          <w:szCs w:val="28"/>
          <w:lang w:eastAsia="ru-RU"/>
        </w:rPr>
        <w:t xml:space="preserve"> теплоснабжающей организации. Границы зоны (</w:t>
      </w:r>
      <w:r w:rsidR="00D4098C" w:rsidRPr="006D4D13">
        <w:rPr>
          <w:bCs/>
          <w:sz w:val="28"/>
          <w:szCs w:val="28"/>
          <w:lang w:eastAsia="ru-RU"/>
        </w:rPr>
        <w:t>зон) деятельности</w:t>
      </w:r>
      <w:r w:rsidRPr="006D4D13">
        <w:rPr>
          <w:bCs/>
          <w:sz w:val="28"/>
          <w:szCs w:val="28"/>
          <w:lang w:eastAsia="ru-RU"/>
        </w:rPr>
        <w:t xml:space="preserve"> единой теплоснабжающей организации </w:t>
      </w:r>
      <w:r w:rsidR="00D4098C" w:rsidRPr="006D4D13">
        <w:rPr>
          <w:bCs/>
          <w:sz w:val="28"/>
          <w:szCs w:val="28"/>
          <w:lang w:eastAsia="ru-RU"/>
        </w:rPr>
        <w:t>определяются границами</w:t>
      </w:r>
      <w:r w:rsidRPr="006D4D13">
        <w:rPr>
          <w:bCs/>
          <w:sz w:val="28"/>
          <w:szCs w:val="28"/>
          <w:lang w:eastAsia="ru-RU"/>
        </w:rPr>
        <w:t xml:space="preserve"> системы теплоснабжения, в отношении которой присваивается соответствующий статус.</w:t>
      </w:r>
    </w:p>
    <w:p w14:paraId="04A0006E" w14:textId="77777777" w:rsidR="00AC05C5" w:rsidRPr="006D4D13" w:rsidRDefault="000D2D2D" w:rsidP="008169CA">
      <w:pPr>
        <w:tabs>
          <w:tab w:val="num" w:pos="0"/>
        </w:tabs>
        <w:suppressAutoHyphens w:val="0"/>
        <w:spacing w:line="360" w:lineRule="auto"/>
        <w:ind w:firstLine="426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3.  Для присвоения статуса единой теплоснабжающей организации впервые на территории поселения, лица, владеющие на праве собственности или ином законном основании источниками</w:t>
      </w:r>
      <w:r w:rsidRPr="006D4D13">
        <w:rPr>
          <w:bCs/>
          <w:sz w:val="28"/>
          <w:szCs w:val="28"/>
          <w:lang w:eastAsia="ru-RU"/>
        </w:rPr>
        <w:t xml:space="preserve"> тепловой энергии и (или) тепловыми сетями на территории поселения, вправе подать в течение одного месяца с даты размещения на сайте поселения проекта схемы теплоснабжения в орган местного самоуправления заявки на присвоении статуса единой теплоснабжающей </w:t>
      </w:r>
      <w:r w:rsidRPr="006D4D13">
        <w:rPr>
          <w:bCs/>
          <w:sz w:val="28"/>
          <w:szCs w:val="28"/>
          <w:lang w:eastAsia="ru-RU"/>
        </w:rPr>
        <w:t xml:space="preserve">организации с указанием зоны деятельности, в которой указанные лица планируют исполнять функции единой теплоснабжающей организации. Уполномоченный орган обязан разместить сведения о принятых заявках на сайте. </w:t>
      </w:r>
    </w:p>
    <w:p w14:paraId="093D2BD8" w14:textId="77777777" w:rsidR="00AC05C5" w:rsidRPr="006D4D13" w:rsidRDefault="000D2D2D" w:rsidP="00054B82">
      <w:pPr>
        <w:tabs>
          <w:tab w:val="num" w:pos="0"/>
        </w:tabs>
        <w:suppressAutoHyphens w:val="0"/>
        <w:spacing w:line="360" w:lineRule="auto"/>
        <w:ind w:firstLine="426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4. В случае, если в отношении одной зоны деяте</w:t>
      </w:r>
      <w:r w:rsidRPr="006D4D13">
        <w:rPr>
          <w:bCs/>
          <w:sz w:val="28"/>
          <w:szCs w:val="28"/>
          <w:lang w:eastAsia="ru-RU"/>
        </w:rPr>
        <w:t>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</w:t>
      </w:r>
      <w:r w:rsidRPr="006D4D13">
        <w:rPr>
          <w:bCs/>
          <w:sz w:val="28"/>
          <w:szCs w:val="28"/>
          <w:lang w:eastAsia="ru-RU"/>
        </w:rPr>
        <w:t xml:space="preserve">ающей организации присваивается указанному лицу. В случае, если в отношении одной зоны деятельности единой теплоснабжающей организации подано </w:t>
      </w:r>
      <w:r w:rsidR="00D4098C" w:rsidRPr="006D4D13">
        <w:rPr>
          <w:bCs/>
          <w:sz w:val="28"/>
          <w:szCs w:val="28"/>
          <w:lang w:eastAsia="ru-RU"/>
        </w:rPr>
        <w:t>несколько заявок</w:t>
      </w:r>
      <w:r w:rsidRPr="006D4D13">
        <w:rPr>
          <w:bCs/>
          <w:sz w:val="28"/>
          <w:szCs w:val="28"/>
          <w:lang w:eastAsia="ru-RU"/>
        </w:rPr>
        <w:t xml:space="preserve"> от лиц, владеющих на праве собственности или ином законном основании источниками тепловой энергии</w:t>
      </w:r>
      <w:r w:rsidRPr="006D4D13">
        <w:rPr>
          <w:bCs/>
          <w:sz w:val="28"/>
          <w:szCs w:val="28"/>
          <w:lang w:eastAsia="ru-RU"/>
        </w:rPr>
        <w:t xml:space="preserve">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критериями:</w:t>
      </w:r>
    </w:p>
    <w:p w14:paraId="0AC7B392" w14:textId="77777777" w:rsidR="00AC05C5" w:rsidRPr="006D4D13" w:rsidRDefault="000D2D2D" w:rsidP="00054B82">
      <w:pPr>
        <w:tabs>
          <w:tab w:val="num" w:pos="0"/>
        </w:tabs>
        <w:suppressAutoHyphens w:val="0"/>
        <w:spacing w:line="360" w:lineRule="auto"/>
        <w:ind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lastRenderedPageBreak/>
        <w:t xml:space="preserve">4.1.  Критерии определения единой теплоснабжающей организации являются: </w:t>
      </w:r>
    </w:p>
    <w:p w14:paraId="2A40A110" w14:textId="77777777" w:rsidR="00AC05C5" w:rsidRPr="006D4D13" w:rsidRDefault="000D2D2D" w:rsidP="00054B82">
      <w:pPr>
        <w:tabs>
          <w:tab w:val="num" w:pos="0"/>
        </w:tabs>
        <w:suppressAutoHyphens w:val="0"/>
        <w:spacing w:line="360" w:lineRule="auto"/>
        <w:ind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 xml:space="preserve">4.1.1. 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</w:t>
      </w:r>
      <w:r w:rsidRPr="006D4D13">
        <w:rPr>
          <w:bCs/>
          <w:sz w:val="28"/>
          <w:szCs w:val="28"/>
          <w:lang w:eastAsia="ru-RU"/>
        </w:rPr>
        <w:t>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14:paraId="0C6F9F0F" w14:textId="77777777" w:rsidR="00AC05C5" w:rsidRPr="006D4D13" w:rsidRDefault="000D2D2D" w:rsidP="00054B82">
      <w:pPr>
        <w:tabs>
          <w:tab w:val="num" w:pos="0"/>
        </w:tabs>
        <w:suppressAutoHyphens w:val="0"/>
        <w:spacing w:line="360" w:lineRule="auto"/>
        <w:ind w:firstLine="426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4.1.2. Размер</w:t>
      </w:r>
      <w:r w:rsidRPr="006D4D13">
        <w:rPr>
          <w:bCs/>
          <w:sz w:val="28"/>
          <w:szCs w:val="28"/>
          <w:lang w:eastAsia="ru-RU"/>
        </w:rPr>
        <w:t xml:space="preserve"> уставного (складочного) капитала хозяйственного товарищества или общества, уставного фонда унитарного предприятия должен быть не менее остаточной стоимости источников тепловой энергии и тепловых сетей, которыми организация владеет на праве собственности и</w:t>
      </w:r>
      <w:r w:rsidRPr="006D4D13">
        <w:rPr>
          <w:bCs/>
          <w:sz w:val="28"/>
          <w:szCs w:val="28"/>
          <w:lang w:eastAsia="ru-RU"/>
        </w:rPr>
        <w:t>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</w:t>
      </w:r>
      <w:r w:rsidRPr="006D4D13">
        <w:rPr>
          <w:bCs/>
          <w:sz w:val="28"/>
          <w:szCs w:val="28"/>
          <w:lang w:eastAsia="ru-RU"/>
        </w:rPr>
        <w:t>и на присвоение статуса единой теплоснабжающей организации.</w:t>
      </w:r>
    </w:p>
    <w:p w14:paraId="3135B76D" w14:textId="77777777" w:rsidR="00AC05C5" w:rsidRDefault="000D2D2D" w:rsidP="00BA43BD">
      <w:pPr>
        <w:suppressAutoHyphens w:val="0"/>
        <w:spacing w:line="360" w:lineRule="auto"/>
        <w:ind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 xml:space="preserve">5. В случае,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статус </w:t>
      </w:r>
      <w:r w:rsidRPr="006D4D13">
        <w:rPr>
          <w:bCs/>
          <w:sz w:val="28"/>
          <w:szCs w:val="28"/>
          <w:lang w:eastAsia="ru-RU"/>
        </w:rPr>
        <w:t>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14:paraId="74CA942E" w14:textId="77777777" w:rsidR="00AC05C5" w:rsidRPr="006D4D13" w:rsidRDefault="000D2D2D" w:rsidP="00BA43BD">
      <w:pPr>
        <w:suppressAutoHyphens w:val="0"/>
        <w:spacing w:line="360" w:lineRule="auto"/>
        <w:ind w:firstLine="851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 xml:space="preserve">Способность обеспечить надежность теплоснабжение определяется </w:t>
      </w:r>
      <w:r w:rsidR="00D4098C" w:rsidRPr="006D4D13">
        <w:rPr>
          <w:bCs/>
          <w:sz w:val="28"/>
          <w:szCs w:val="28"/>
          <w:lang w:eastAsia="ru-RU"/>
        </w:rPr>
        <w:t>наличием у</w:t>
      </w:r>
      <w:r w:rsidRPr="006D4D13">
        <w:rPr>
          <w:bCs/>
          <w:sz w:val="28"/>
          <w:szCs w:val="28"/>
          <w:lang w:eastAsia="ru-RU"/>
        </w:rPr>
        <w:t xml:space="preserve"> организации технич</w:t>
      </w:r>
      <w:r w:rsidRPr="006D4D13">
        <w:rPr>
          <w:bCs/>
          <w:sz w:val="28"/>
          <w:szCs w:val="28"/>
          <w:lang w:eastAsia="ru-RU"/>
        </w:rPr>
        <w:t>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14:paraId="1AA3A2C6" w14:textId="77777777" w:rsidR="00AC05C5" w:rsidRPr="006D4D13" w:rsidRDefault="000D2D2D" w:rsidP="00BA43BD">
      <w:pPr>
        <w:numPr>
          <w:ilvl w:val="0"/>
          <w:numId w:val="13"/>
        </w:numPr>
        <w:tabs>
          <w:tab w:val="clear" w:pos="720"/>
          <w:tab w:val="num" w:pos="-3828"/>
        </w:tabs>
        <w:suppressAutoHyphens w:val="0"/>
        <w:spacing w:line="360" w:lineRule="auto"/>
        <w:ind w:left="0"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В случае если в отношении зоны деятельности единой теплос</w:t>
      </w:r>
      <w:r w:rsidRPr="006D4D13">
        <w:rPr>
          <w:bCs/>
          <w:sz w:val="28"/>
          <w:szCs w:val="28"/>
          <w:lang w:eastAsia="ru-RU"/>
        </w:rPr>
        <w:t xml:space="preserve">набжающей организации не подано ни одной заявки на присвоение соответствующего статуса, статус единой теплоснабжающей организации </w:t>
      </w:r>
      <w:r w:rsidRPr="006D4D13">
        <w:rPr>
          <w:bCs/>
          <w:sz w:val="28"/>
          <w:szCs w:val="28"/>
          <w:lang w:eastAsia="ru-RU"/>
        </w:rPr>
        <w:lastRenderedPageBreak/>
        <w:t>присваивается организации, владеющей в соответствующей зоне деятельности источниками тепловой энергии и (или) тепловыми сетями</w:t>
      </w:r>
      <w:r w:rsidRPr="006D4D13">
        <w:rPr>
          <w:bCs/>
          <w:sz w:val="28"/>
          <w:szCs w:val="28"/>
          <w:lang w:eastAsia="ru-RU"/>
        </w:rPr>
        <w:t>, и соответствующей критериям.</w:t>
      </w:r>
    </w:p>
    <w:p w14:paraId="12A8355D" w14:textId="77777777" w:rsidR="00AC05C5" w:rsidRPr="006D4D13" w:rsidRDefault="000D2D2D" w:rsidP="00BA43BD">
      <w:pPr>
        <w:numPr>
          <w:ilvl w:val="0"/>
          <w:numId w:val="13"/>
        </w:numPr>
        <w:tabs>
          <w:tab w:val="clear" w:pos="720"/>
          <w:tab w:val="num" w:pos="-3828"/>
        </w:tabs>
        <w:suppressAutoHyphens w:val="0"/>
        <w:spacing w:line="360" w:lineRule="auto"/>
        <w:ind w:left="0"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Единая теплоснабжающая организация при осуществлении своей деятельности обязана:</w:t>
      </w:r>
    </w:p>
    <w:p w14:paraId="5A13E36F" w14:textId="77777777" w:rsidR="00AC05C5" w:rsidRPr="006D4D13" w:rsidRDefault="000D2D2D" w:rsidP="00BA43BD">
      <w:pPr>
        <w:numPr>
          <w:ilvl w:val="1"/>
          <w:numId w:val="13"/>
        </w:numPr>
        <w:suppressAutoHyphens w:val="0"/>
        <w:spacing w:line="360" w:lineRule="auto"/>
        <w:ind w:left="0"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14:paraId="4809116F" w14:textId="77777777" w:rsidR="00AC05C5" w:rsidRPr="006D4D13" w:rsidRDefault="000D2D2D" w:rsidP="00BA43BD">
      <w:pPr>
        <w:numPr>
          <w:ilvl w:val="1"/>
          <w:numId w:val="13"/>
        </w:numPr>
        <w:suppressAutoHyphens w:val="0"/>
        <w:spacing w:line="360" w:lineRule="auto"/>
        <w:ind w:left="0"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О</w:t>
      </w:r>
      <w:r w:rsidRPr="006D4D13">
        <w:rPr>
          <w:bCs/>
          <w:sz w:val="28"/>
          <w:szCs w:val="28"/>
          <w:lang w:eastAsia="ru-RU"/>
        </w:rPr>
        <w:t>существлять мониторинг реализации схемы теплоснабжения и подать в орган, утвердивший схему теплоснабжения, отчеты о реализации, включая предложения по актуализации схемы теплоснабжения;</w:t>
      </w:r>
    </w:p>
    <w:p w14:paraId="1EEEAFAF" w14:textId="77777777" w:rsidR="00AC05C5" w:rsidRPr="006D4D13" w:rsidRDefault="000D2D2D" w:rsidP="00BA43BD">
      <w:pPr>
        <w:numPr>
          <w:ilvl w:val="1"/>
          <w:numId w:val="13"/>
        </w:numPr>
        <w:suppressAutoHyphens w:val="0"/>
        <w:spacing w:line="360" w:lineRule="auto"/>
        <w:ind w:left="0"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Надлежащим образом исполнять обязательства перед иными теплоснабжающим</w:t>
      </w:r>
      <w:r w:rsidRPr="006D4D13">
        <w:rPr>
          <w:bCs/>
          <w:sz w:val="28"/>
          <w:szCs w:val="28"/>
          <w:lang w:eastAsia="ru-RU"/>
        </w:rPr>
        <w:t>и и теплосетевыми организациями в зоне совей деятельности;</w:t>
      </w:r>
    </w:p>
    <w:p w14:paraId="45D696AE" w14:textId="77777777" w:rsidR="00AC05C5" w:rsidRPr="006D4D13" w:rsidRDefault="000D2D2D" w:rsidP="00BA43BD">
      <w:pPr>
        <w:numPr>
          <w:ilvl w:val="1"/>
          <w:numId w:val="13"/>
        </w:numPr>
        <w:suppressAutoHyphens w:val="0"/>
        <w:spacing w:line="360" w:lineRule="auto"/>
        <w:ind w:left="0"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Осуществлять контроль режимов потребления тепловой энергии в зоне своей деятельности.</w:t>
      </w:r>
    </w:p>
    <w:p w14:paraId="545F5D56" w14:textId="77777777" w:rsidR="00AC05C5" w:rsidRPr="006D4D13" w:rsidRDefault="000D2D2D" w:rsidP="00BA43BD">
      <w:pPr>
        <w:suppressAutoHyphens w:val="0"/>
        <w:spacing w:line="36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В настоящее время ООО «ЭнергоГазИнвест-Тула</w:t>
      </w:r>
      <w:r w:rsidR="00AF431E" w:rsidRPr="006D4D13">
        <w:rPr>
          <w:bCs/>
          <w:sz w:val="28"/>
          <w:szCs w:val="28"/>
          <w:lang w:eastAsia="ru-RU"/>
        </w:rPr>
        <w:t>» отвечает всем требованиям критериев по определению единой теплоснабжающей организации, а именно:</w:t>
      </w:r>
    </w:p>
    <w:p w14:paraId="698C9B0F" w14:textId="77777777" w:rsidR="00AC05C5" w:rsidRPr="00BA43BD" w:rsidRDefault="000D2D2D" w:rsidP="00BA43BD">
      <w:pPr>
        <w:numPr>
          <w:ilvl w:val="3"/>
          <w:numId w:val="12"/>
        </w:numPr>
        <w:tabs>
          <w:tab w:val="clear" w:pos="1800"/>
          <w:tab w:val="num" w:pos="550"/>
        </w:tabs>
        <w:suppressAutoHyphens w:val="0"/>
        <w:spacing w:line="360" w:lineRule="auto"/>
        <w:ind w:left="0" w:firstLine="567"/>
        <w:jc w:val="both"/>
        <w:rPr>
          <w:bCs/>
          <w:sz w:val="28"/>
          <w:szCs w:val="28"/>
          <w:lang w:eastAsia="ru-RU"/>
        </w:rPr>
      </w:pPr>
      <w:r w:rsidRPr="00BA43BD">
        <w:rPr>
          <w:bCs/>
          <w:sz w:val="28"/>
          <w:szCs w:val="28"/>
          <w:lang w:eastAsia="ru-RU"/>
        </w:rPr>
        <w:t xml:space="preserve"> Владение на праве аренды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 тепловыми сетями, к которым непосредственно </w:t>
      </w:r>
      <w:r w:rsidR="00D4098C" w:rsidRPr="00BA43BD">
        <w:rPr>
          <w:bCs/>
          <w:sz w:val="28"/>
          <w:szCs w:val="28"/>
          <w:lang w:eastAsia="ru-RU"/>
        </w:rPr>
        <w:t>подключены источники</w:t>
      </w:r>
      <w:r w:rsidRPr="00BA43BD">
        <w:rPr>
          <w:bCs/>
          <w:sz w:val="28"/>
          <w:szCs w:val="28"/>
          <w:lang w:eastAsia="ru-RU"/>
        </w:rPr>
        <w:t xml:space="preserve"> тепловой энер</w:t>
      </w:r>
      <w:r w:rsidRPr="00BA43BD">
        <w:rPr>
          <w:bCs/>
          <w:sz w:val="28"/>
          <w:szCs w:val="28"/>
          <w:lang w:eastAsia="ru-RU"/>
        </w:rPr>
        <w:t>гии с наибольшей совокупной установленной тепловой мощностью.</w:t>
      </w:r>
      <w:r w:rsidR="00BA43BD">
        <w:rPr>
          <w:bCs/>
          <w:sz w:val="28"/>
          <w:szCs w:val="28"/>
          <w:lang w:eastAsia="ru-RU"/>
        </w:rPr>
        <w:t xml:space="preserve"> </w:t>
      </w:r>
      <w:r w:rsidRPr="00BA43BD">
        <w:rPr>
          <w:bCs/>
          <w:sz w:val="28"/>
          <w:szCs w:val="28"/>
          <w:lang w:eastAsia="ru-RU"/>
        </w:rPr>
        <w:t xml:space="preserve">На балансе предприятия находятся все магистральные тепловые сети </w:t>
      </w:r>
      <w:r w:rsidR="00BA43BD">
        <w:rPr>
          <w:bCs/>
          <w:sz w:val="28"/>
          <w:szCs w:val="28"/>
          <w:lang w:eastAsia="ru-RU"/>
        </w:rPr>
        <w:t>муниципального образования</w:t>
      </w:r>
      <w:r w:rsidRPr="00BA43BD">
        <w:rPr>
          <w:bCs/>
          <w:sz w:val="28"/>
          <w:szCs w:val="28"/>
          <w:lang w:eastAsia="ru-RU"/>
        </w:rPr>
        <w:t xml:space="preserve"> </w:t>
      </w:r>
      <w:r w:rsidR="00425742" w:rsidRPr="00BA43BD">
        <w:rPr>
          <w:bCs/>
          <w:sz w:val="28"/>
          <w:szCs w:val="28"/>
          <w:lang w:eastAsia="ru-RU"/>
        </w:rPr>
        <w:t>город Болохово</w:t>
      </w:r>
      <w:r w:rsidR="00BA43BD">
        <w:rPr>
          <w:bCs/>
          <w:sz w:val="28"/>
          <w:szCs w:val="28"/>
          <w:lang w:eastAsia="ru-RU"/>
        </w:rPr>
        <w:t xml:space="preserve"> Киреевского района</w:t>
      </w:r>
      <w:r w:rsidRPr="00BA43BD">
        <w:rPr>
          <w:bCs/>
          <w:sz w:val="28"/>
          <w:szCs w:val="28"/>
          <w:lang w:eastAsia="ru-RU"/>
        </w:rPr>
        <w:t xml:space="preserve"> и 100% тепловых мощностей</w:t>
      </w:r>
      <w:r w:rsidR="00BA43BD">
        <w:rPr>
          <w:bCs/>
          <w:sz w:val="28"/>
          <w:szCs w:val="28"/>
          <w:lang w:eastAsia="ru-RU"/>
        </w:rPr>
        <w:t xml:space="preserve">         </w:t>
      </w:r>
      <w:r w:rsidRPr="00BA43BD">
        <w:rPr>
          <w:bCs/>
          <w:sz w:val="28"/>
          <w:szCs w:val="28"/>
          <w:lang w:eastAsia="ru-RU"/>
        </w:rPr>
        <w:t>источников тепла.</w:t>
      </w:r>
    </w:p>
    <w:p w14:paraId="52258117" w14:textId="77777777" w:rsidR="00AC05C5" w:rsidRPr="006D4D13" w:rsidRDefault="000D2D2D" w:rsidP="00BA43BD">
      <w:pPr>
        <w:numPr>
          <w:ilvl w:val="3"/>
          <w:numId w:val="12"/>
        </w:numPr>
        <w:tabs>
          <w:tab w:val="clear" w:pos="1800"/>
          <w:tab w:val="num" w:pos="660"/>
        </w:tabs>
        <w:suppressAutoHyphens w:val="0"/>
        <w:spacing w:line="360" w:lineRule="auto"/>
        <w:ind w:left="0"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 xml:space="preserve">Статус </w:t>
      </w:r>
      <w:r w:rsidRPr="006D4D13">
        <w:rPr>
          <w:bCs/>
          <w:sz w:val="28"/>
          <w:szCs w:val="28"/>
          <w:lang w:eastAsia="ru-RU"/>
        </w:rPr>
        <w:t>единой теплоснабжающей организации присваивается организации, способной в лучшей мере обеспечить надежность теплоснабжения в совокупной системе теплоснабжения.</w:t>
      </w:r>
    </w:p>
    <w:p w14:paraId="03D625C0" w14:textId="77777777" w:rsidR="00AC05C5" w:rsidRPr="006D4D13" w:rsidRDefault="000D2D2D" w:rsidP="00BA43BD">
      <w:pPr>
        <w:suppressAutoHyphens w:val="0"/>
        <w:spacing w:line="360" w:lineRule="auto"/>
        <w:ind w:firstLine="709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ООО «ЭнергоГазИнвест-Тула</w:t>
      </w:r>
      <w:r w:rsidR="00AF431E" w:rsidRPr="006D4D13">
        <w:rPr>
          <w:bCs/>
          <w:sz w:val="28"/>
          <w:szCs w:val="28"/>
          <w:lang w:eastAsia="ru-RU"/>
        </w:rPr>
        <w:t xml:space="preserve">» </w:t>
      </w:r>
      <w:r w:rsidR="00BA43BD">
        <w:rPr>
          <w:bCs/>
          <w:sz w:val="28"/>
          <w:szCs w:val="28"/>
          <w:lang w:eastAsia="ru-RU"/>
        </w:rPr>
        <w:t>на территории муниципального образования</w:t>
      </w:r>
      <w:r w:rsidR="00AF431E" w:rsidRPr="006D4D13">
        <w:rPr>
          <w:bCs/>
          <w:sz w:val="28"/>
          <w:szCs w:val="28"/>
          <w:lang w:eastAsia="ru-RU"/>
        </w:rPr>
        <w:t xml:space="preserve"> </w:t>
      </w:r>
      <w:r w:rsidR="00425742">
        <w:rPr>
          <w:bCs/>
          <w:sz w:val="28"/>
          <w:szCs w:val="28"/>
          <w:lang w:eastAsia="ru-RU"/>
        </w:rPr>
        <w:t>город Болохово</w:t>
      </w:r>
      <w:r w:rsidR="00BA43BD">
        <w:rPr>
          <w:bCs/>
          <w:sz w:val="28"/>
          <w:szCs w:val="28"/>
          <w:lang w:eastAsia="ru-RU"/>
        </w:rPr>
        <w:t xml:space="preserve"> Киреевского района</w:t>
      </w:r>
      <w:r w:rsidR="00AF431E" w:rsidRPr="006D4D13">
        <w:rPr>
          <w:bCs/>
          <w:sz w:val="28"/>
          <w:szCs w:val="28"/>
          <w:lang w:eastAsia="ru-RU"/>
        </w:rPr>
        <w:t xml:space="preserve"> согласно критериям по определению единой </w:t>
      </w:r>
      <w:r w:rsidR="00AF431E" w:rsidRPr="006D4D13">
        <w:rPr>
          <w:bCs/>
          <w:sz w:val="28"/>
          <w:szCs w:val="28"/>
          <w:lang w:eastAsia="ru-RU"/>
        </w:rPr>
        <w:lastRenderedPageBreak/>
        <w:t>теплоснабжающей организации при осуществлении своей деятельности фактически уже исполняет обязанности единой теплоснабжающей организации, а именно:</w:t>
      </w:r>
    </w:p>
    <w:p w14:paraId="4972FAC9" w14:textId="77777777" w:rsidR="00AC05C5" w:rsidRPr="006D4D13" w:rsidRDefault="000D2D2D" w:rsidP="001B61AD">
      <w:pPr>
        <w:suppressAutoHyphens w:val="0"/>
        <w:spacing w:line="360" w:lineRule="auto"/>
        <w:ind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а) заключает</w:t>
      </w:r>
      <w:r w:rsidR="00AF431E" w:rsidRPr="006D4D13">
        <w:rPr>
          <w:bCs/>
          <w:sz w:val="28"/>
          <w:szCs w:val="28"/>
          <w:lang w:eastAsia="ru-RU"/>
        </w:rPr>
        <w:t xml:space="preserve">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14:paraId="5B0BC829" w14:textId="77777777" w:rsidR="001B61AD" w:rsidRDefault="000D2D2D" w:rsidP="001B61AD">
      <w:pPr>
        <w:tabs>
          <w:tab w:val="num" w:pos="-6804"/>
        </w:tabs>
        <w:suppressAutoHyphens w:val="0"/>
        <w:spacing w:line="360" w:lineRule="auto"/>
        <w:ind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б) надлежащим образом исполняет обязательства перед иными теплоснабжающими и теплосетевыми организациями в зоне деятельности;</w:t>
      </w:r>
    </w:p>
    <w:p w14:paraId="6E0AB03F" w14:textId="77777777" w:rsidR="001B61AD" w:rsidRDefault="000D2D2D" w:rsidP="001B61AD">
      <w:pPr>
        <w:tabs>
          <w:tab w:val="num" w:pos="-6804"/>
        </w:tabs>
        <w:suppressAutoHyphens w:val="0"/>
        <w:spacing w:line="360" w:lineRule="auto"/>
        <w:ind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в) осуществляет</w:t>
      </w:r>
      <w:r w:rsidR="00AC05C5" w:rsidRPr="006D4D13">
        <w:rPr>
          <w:bCs/>
          <w:sz w:val="28"/>
          <w:szCs w:val="28"/>
          <w:lang w:eastAsia="ru-RU"/>
        </w:rPr>
        <w:t xml:space="preserve"> контроль режимов потребления тепловой энергии в зоне своей деятельности;</w:t>
      </w:r>
    </w:p>
    <w:p w14:paraId="2B185B8C" w14:textId="77777777" w:rsidR="00AC05C5" w:rsidRPr="006D4D13" w:rsidRDefault="000D2D2D" w:rsidP="001B61AD">
      <w:pPr>
        <w:tabs>
          <w:tab w:val="num" w:pos="-6804"/>
        </w:tabs>
        <w:suppressAutoHyphens w:val="0"/>
        <w:spacing w:line="360" w:lineRule="auto"/>
        <w:ind w:firstLine="567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г</w:t>
      </w:r>
      <w:r w:rsidR="00AF431E" w:rsidRPr="006D4D13">
        <w:rPr>
          <w:bCs/>
          <w:sz w:val="28"/>
          <w:szCs w:val="28"/>
          <w:lang w:eastAsia="ru-RU"/>
        </w:rPr>
        <w:t xml:space="preserve">) будет осуществлять мониторинг реализации схемы </w:t>
      </w:r>
      <w:r w:rsidR="00D4098C" w:rsidRPr="006D4D13">
        <w:rPr>
          <w:bCs/>
          <w:sz w:val="28"/>
          <w:szCs w:val="28"/>
          <w:lang w:eastAsia="ru-RU"/>
        </w:rPr>
        <w:t>теплоснабжения и</w:t>
      </w:r>
      <w:r w:rsidR="00AF431E" w:rsidRPr="006D4D13">
        <w:rPr>
          <w:bCs/>
          <w:sz w:val="28"/>
          <w:szCs w:val="28"/>
          <w:lang w:eastAsia="ru-RU"/>
        </w:rPr>
        <w:t xml:space="preserve"> подавать в уполномоченный орган, утвердивший схему теплоснабжения, отчеты о реализации, включая предложения по актуализации схемы теплоснабжения.</w:t>
      </w:r>
    </w:p>
    <w:p w14:paraId="607CCAAC" w14:textId="77777777" w:rsidR="00AC05C5" w:rsidRDefault="000D2D2D" w:rsidP="001B61AD">
      <w:pPr>
        <w:tabs>
          <w:tab w:val="num" w:pos="-6804"/>
        </w:tabs>
        <w:suppressAutoHyphens w:val="0"/>
        <w:spacing w:line="360" w:lineRule="auto"/>
        <w:ind w:right="-180" w:firstLine="851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 xml:space="preserve">Таким образом, на основании критериев определения единой </w:t>
      </w:r>
      <w:r w:rsidR="001B61AD">
        <w:rPr>
          <w:bCs/>
          <w:sz w:val="28"/>
          <w:szCs w:val="28"/>
          <w:lang w:eastAsia="ru-RU"/>
        </w:rPr>
        <w:t>т</w:t>
      </w:r>
      <w:r w:rsidRPr="006D4D13">
        <w:rPr>
          <w:bCs/>
          <w:sz w:val="28"/>
          <w:szCs w:val="28"/>
          <w:lang w:eastAsia="ru-RU"/>
        </w:rPr>
        <w:t>еплоснабжающей организ</w:t>
      </w:r>
      <w:r>
        <w:rPr>
          <w:bCs/>
          <w:sz w:val="28"/>
          <w:szCs w:val="28"/>
          <w:lang w:eastAsia="ru-RU"/>
        </w:rPr>
        <w:t>аци</w:t>
      </w:r>
      <w:r w:rsidR="00526CCA">
        <w:rPr>
          <w:bCs/>
          <w:sz w:val="28"/>
          <w:szCs w:val="28"/>
          <w:lang w:eastAsia="ru-RU"/>
        </w:rPr>
        <w:t>и</w:t>
      </w:r>
      <w:r>
        <w:rPr>
          <w:bCs/>
          <w:sz w:val="28"/>
          <w:szCs w:val="28"/>
          <w:lang w:eastAsia="ru-RU"/>
        </w:rPr>
        <w:t xml:space="preserve"> определить </w:t>
      </w:r>
      <w:r w:rsidR="00526CCA" w:rsidRPr="006D4D13">
        <w:rPr>
          <w:bCs/>
          <w:sz w:val="28"/>
          <w:szCs w:val="28"/>
          <w:lang w:eastAsia="ru-RU"/>
        </w:rPr>
        <w:t xml:space="preserve">единой </w:t>
      </w:r>
      <w:r w:rsidR="00526CCA">
        <w:rPr>
          <w:bCs/>
          <w:sz w:val="28"/>
          <w:szCs w:val="28"/>
          <w:lang w:eastAsia="ru-RU"/>
        </w:rPr>
        <w:t>т</w:t>
      </w:r>
      <w:r w:rsidR="00526CCA" w:rsidRPr="006D4D13">
        <w:rPr>
          <w:bCs/>
          <w:sz w:val="28"/>
          <w:szCs w:val="28"/>
          <w:lang w:eastAsia="ru-RU"/>
        </w:rPr>
        <w:t>еплоснабжающей организ</w:t>
      </w:r>
      <w:r w:rsidR="00526CCA">
        <w:rPr>
          <w:bCs/>
          <w:sz w:val="28"/>
          <w:szCs w:val="28"/>
          <w:lang w:eastAsia="ru-RU"/>
        </w:rPr>
        <w:t>ацией в муниципальном образовании</w:t>
      </w:r>
      <w:r w:rsidR="00526CCA" w:rsidRPr="006D4D13">
        <w:rPr>
          <w:bCs/>
          <w:sz w:val="28"/>
          <w:szCs w:val="28"/>
          <w:lang w:eastAsia="ru-RU"/>
        </w:rPr>
        <w:t xml:space="preserve"> </w:t>
      </w:r>
      <w:r w:rsidR="00526CCA">
        <w:rPr>
          <w:bCs/>
          <w:sz w:val="28"/>
          <w:szCs w:val="28"/>
          <w:lang w:eastAsia="ru-RU"/>
        </w:rPr>
        <w:t>город Болохово Киреевского</w:t>
      </w:r>
      <w:r w:rsidR="00526CCA" w:rsidRPr="006D4D13">
        <w:rPr>
          <w:bCs/>
          <w:sz w:val="28"/>
          <w:szCs w:val="28"/>
          <w:lang w:eastAsia="ru-RU"/>
        </w:rPr>
        <w:t xml:space="preserve"> района</w:t>
      </w:r>
      <w:r w:rsidRPr="006D4D13">
        <w:rPr>
          <w:bCs/>
          <w:sz w:val="28"/>
          <w:szCs w:val="28"/>
          <w:lang w:eastAsia="ru-RU"/>
        </w:rPr>
        <w:t xml:space="preserve"> </w:t>
      </w:r>
      <w:r w:rsidR="00526CCA">
        <w:rPr>
          <w:bCs/>
          <w:sz w:val="28"/>
          <w:szCs w:val="28"/>
          <w:lang w:eastAsia="ru-RU"/>
        </w:rPr>
        <w:t xml:space="preserve">- </w:t>
      </w:r>
      <w:r>
        <w:rPr>
          <w:bCs/>
          <w:sz w:val="28"/>
          <w:szCs w:val="28"/>
          <w:lang w:eastAsia="ru-RU"/>
        </w:rPr>
        <w:t>ООО «</w:t>
      </w:r>
      <w:r w:rsidR="00526CCA">
        <w:rPr>
          <w:bCs/>
          <w:sz w:val="28"/>
          <w:szCs w:val="28"/>
          <w:lang w:eastAsia="ru-RU"/>
        </w:rPr>
        <w:t>ЭнергоГазИнвест-Тула</w:t>
      </w:r>
      <w:r>
        <w:rPr>
          <w:bCs/>
          <w:sz w:val="28"/>
          <w:szCs w:val="28"/>
          <w:lang w:eastAsia="ru-RU"/>
        </w:rPr>
        <w:t>».</w:t>
      </w:r>
      <w:r w:rsidRPr="006D4D13">
        <w:rPr>
          <w:bCs/>
          <w:sz w:val="28"/>
          <w:szCs w:val="28"/>
          <w:lang w:eastAsia="ru-RU"/>
        </w:rPr>
        <w:t xml:space="preserve"> </w:t>
      </w:r>
    </w:p>
    <w:p w14:paraId="2E7806E5" w14:textId="77777777" w:rsidR="001B61AD" w:rsidRDefault="001B61AD" w:rsidP="00AC05C5">
      <w:pPr>
        <w:tabs>
          <w:tab w:val="num" w:pos="-6804"/>
        </w:tabs>
        <w:suppressAutoHyphens w:val="0"/>
        <w:spacing w:line="360" w:lineRule="auto"/>
        <w:ind w:right="-180"/>
        <w:rPr>
          <w:sz w:val="28"/>
          <w:szCs w:val="28"/>
          <w:lang w:eastAsia="ru-RU"/>
        </w:rPr>
      </w:pPr>
    </w:p>
    <w:p w14:paraId="4DAD53EF" w14:textId="77777777" w:rsidR="001B61AD" w:rsidRDefault="000D2D2D" w:rsidP="001B61AD">
      <w:pPr>
        <w:spacing w:before="75" w:after="75" w:line="360" w:lineRule="auto"/>
        <w:ind w:right="150" w:firstLine="708"/>
        <w:jc w:val="center"/>
        <w:rPr>
          <w:rFonts w:eastAsia="SimSun" w:cs="Mangal"/>
          <w:b/>
          <w:bCs/>
          <w:color w:val="000000"/>
          <w:kern w:val="1"/>
          <w:sz w:val="32"/>
          <w:szCs w:val="32"/>
          <w:lang w:bidi="hi-IN"/>
        </w:rPr>
      </w:pPr>
      <w:r w:rsidRPr="00D63FFD">
        <w:rPr>
          <w:rFonts w:eastAsia="SimSun" w:cs="Mangal"/>
          <w:b/>
          <w:bCs/>
          <w:color w:val="000000"/>
          <w:kern w:val="1"/>
          <w:sz w:val="32"/>
          <w:szCs w:val="32"/>
          <w:lang w:bidi="hi-IN"/>
        </w:rPr>
        <w:t xml:space="preserve">Раздел 9. </w:t>
      </w:r>
      <w:r>
        <w:rPr>
          <w:rFonts w:eastAsia="SimSun" w:cs="Mangal"/>
          <w:b/>
          <w:bCs/>
          <w:color w:val="000000"/>
          <w:kern w:val="1"/>
          <w:sz w:val="32"/>
          <w:szCs w:val="32"/>
          <w:lang w:bidi="hi-IN"/>
        </w:rPr>
        <w:t xml:space="preserve"> </w:t>
      </w:r>
      <w:r w:rsidRPr="00D63FFD">
        <w:rPr>
          <w:rFonts w:eastAsia="SimSun" w:cs="Mangal"/>
          <w:b/>
          <w:bCs/>
          <w:color w:val="000000"/>
          <w:kern w:val="1"/>
          <w:sz w:val="32"/>
          <w:szCs w:val="32"/>
          <w:lang w:bidi="hi-IN"/>
        </w:rPr>
        <w:t xml:space="preserve">Решения о распределении тепловой нагрузки </w:t>
      </w:r>
    </w:p>
    <w:p w14:paraId="0D79E260" w14:textId="77777777" w:rsidR="00AC05C5" w:rsidRDefault="000D2D2D" w:rsidP="001B61AD">
      <w:pPr>
        <w:spacing w:before="75" w:after="75" w:line="360" w:lineRule="auto"/>
        <w:ind w:right="150" w:firstLine="708"/>
        <w:jc w:val="center"/>
        <w:rPr>
          <w:rFonts w:eastAsia="SimSun" w:cs="Mangal"/>
          <w:b/>
          <w:bCs/>
          <w:color w:val="000000"/>
          <w:kern w:val="1"/>
          <w:sz w:val="32"/>
          <w:szCs w:val="32"/>
          <w:lang w:bidi="hi-IN"/>
        </w:rPr>
      </w:pPr>
      <w:r w:rsidRPr="00D63FFD">
        <w:rPr>
          <w:rFonts w:eastAsia="SimSun" w:cs="Mangal"/>
          <w:b/>
          <w:bCs/>
          <w:color w:val="000000"/>
          <w:kern w:val="1"/>
          <w:sz w:val="32"/>
          <w:szCs w:val="32"/>
          <w:lang w:bidi="hi-IN"/>
        </w:rPr>
        <w:t>между источниками тепловой энергии</w:t>
      </w:r>
    </w:p>
    <w:p w14:paraId="17EE3B98" w14:textId="77777777" w:rsidR="00AC05C5" w:rsidRPr="004D4C81" w:rsidRDefault="000D2D2D" w:rsidP="001265BF">
      <w:pPr>
        <w:suppressAutoHyphens w:val="0"/>
        <w:spacing w:line="360" w:lineRule="auto"/>
        <w:jc w:val="both"/>
        <w:rPr>
          <w:rFonts w:eastAsia="SimSun" w:cs="Mangal"/>
          <w:bCs/>
          <w:color w:val="000000"/>
          <w:kern w:val="1"/>
          <w:sz w:val="28"/>
          <w:szCs w:val="28"/>
          <w:lang w:bidi="hi-IN"/>
        </w:rPr>
      </w:pPr>
      <w:r w:rsidRPr="004D4C81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Перераспределение тепловой нагрузки между источниками тепловой энергии невозможно. Источники тепловой энергии между собой технологически не связаны.</w:t>
      </w:r>
    </w:p>
    <w:p w14:paraId="2970EAF8" w14:textId="77777777" w:rsidR="008377EF" w:rsidRDefault="008377EF" w:rsidP="001B61AD">
      <w:pPr>
        <w:spacing w:before="75" w:after="75" w:line="360" w:lineRule="auto"/>
        <w:ind w:right="150" w:firstLine="708"/>
        <w:jc w:val="center"/>
        <w:rPr>
          <w:rFonts w:eastAsia="SimSun" w:cs="Mangal"/>
          <w:b/>
          <w:bCs/>
          <w:color w:val="000000"/>
          <w:kern w:val="1"/>
          <w:sz w:val="32"/>
          <w:szCs w:val="32"/>
          <w:lang w:bidi="hi-IN"/>
        </w:rPr>
      </w:pPr>
    </w:p>
    <w:p w14:paraId="6BF30123" w14:textId="77777777" w:rsidR="00AC05C5" w:rsidRPr="00F35746" w:rsidRDefault="000D2D2D" w:rsidP="001B61AD">
      <w:pPr>
        <w:spacing w:before="75" w:after="75" w:line="360" w:lineRule="auto"/>
        <w:ind w:right="150" w:firstLine="708"/>
        <w:jc w:val="center"/>
        <w:rPr>
          <w:rFonts w:eastAsia="SimSun" w:cs="Mangal"/>
          <w:b/>
          <w:bCs/>
          <w:color w:val="000000"/>
          <w:kern w:val="1"/>
          <w:sz w:val="32"/>
          <w:szCs w:val="32"/>
          <w:lang w:bidi="hi-IN"/>
        </w:rPr>
      </w:pPr>
      <w:r w:rsidRPr="00F35746">
        <w:rPr>
          <w:rFonts w:eastAsia="SimSun" w:cs="Mangal"/>
          <w:b/>
          <w:bCs/>
          <w:color w:val="000000"/>
          <w:kern w:val="1"/>
          <w:sz w:val="32"/>
          <w:szCs w:val="32"/>
          <w:lang w:bidi="hi-IN"/>
        </w:rPr>
        <w:t xml:space="preserve">Раздел 10. </w:t>
      </w:r>
      <w:r>
        <w:rPr>
          <w:rFonts w:eastAsia="SimSun" w:cs="Mangal"/>
          <w:b/>
          <w:bCs/>
          <w:color w:val="000000"/>
          <w:kern w:val="1"/>
          <w:sz w:val="32"/>
          <w:szCs w:val="32"/>
          <w:lang w:bidi="hi-IN"/>
        </w:rPr>
        <w:t xml:space="preserve"> </w:t>
      </w:r>
      <w:r w:rsidRPr="00F35746">
        <w:rPr>
          <w:rFonts w:eastAsia="SimSun" w:cs="Mangal"/>
          <w:b/>
          <w:bCs/>
          <w:color w:val="000000"/>
          <w:kern w:val="1"/>
          <w:sz w:val="32"/>
          <w:szCs w:val="32"/>
          <w:lang w:bidi="hi-IN"/>
        </w:rPr>
        <w:t xml:space="preserve">Решения по </w:t>
      </w:r>
      <w:r w:rsidRPr="00F35746">
        <w:rPr>
          <w:rFonts w:eastAsia="SimSun" w:cs="Mangal"/>
          <w:b/>
          <w:bCs/>
          <w:color w:val="000000"/>
          <w:kern w:val="1"/>
          <w:sz w:val="32"/>
          <w:szCs w:val="32"/>
          <w:lang w:bidi="hi-IN"/>
        </w:rPr>
        <w:t>бесхозяйным тепловым сетям</w:t>
      </w:r>
      <w:r w:rsidR="001B61AD">
        <w:rPr>
          <w:rFonts w:eastAsia="SimSun" w:cs="Mangal"/>
          <w:b/>
          <w:bCs/>
          <w:color w:val="000000"/>
          <w:kern w:val="1"/>
          <w:sz w:val="32"/>
          <w:szCs w:val="32"/>
          <w:lang w:bidi="hi-IN"/>
        </w:rPr>
        <w:t>.</w:t>
      </w:r>
    </w:p>
    <w:p w14:paraId="647F7BC5" w14:textId="77777777" w:rsidR="00AC05C5" w:rsidRDefault="000D2D2D" w:rsidP="001265BF">
      <w:pPr>
        <w:suppressAutoHyphens w:val="0"/>
        <w:spacing w:line="360" w:lineRule="auto"/>
        <w:ind w:right="20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разработке схемы теплоснабжения </w:t>
      </w:r>
      <w:r w:rsidR="001B61AD">
        <w:rPr>
          <w:sz w:val="28"/>
          <w:szCs w:val="28"/>
          <w:lang w:eastAsia="ru-RU"/>
        </w:rPr>
        <w:t xml:space="preserve">муниципального образования </w:t>
      </w:r>
      <w:r w:rsidR="001E4656">
        <w:rPr>
          <w:sz w:val="28"/>
          <w:szCs w:val="28"/>
          <w:lang w:eastAsia="ru-RU"/>
        </w:rPr>
        <w:t>город Болохово</w:t>
      </w:r>
      <w:r w:rsidR="001B61AD">
        <w:rPr>
          <w:sz w:val="28"/>
          <w:szCs w:val="28"/>
          <w:lang w:eastAsia="ru-RU"/>
        </w:rPr>
        <w:t xml:space="preserve"> Киреевского района</w:t>
      </w:r>
      <w:r>
        <w:rPr>
          <w:sz w:val="28"/>
          <w:szCs w:val="28"/>
          <w:lang w:eastAsia="ru-RU"/>
        </w:rPr>
        <w:t xml:space="preserve"> бесхозяйных тепловых сетей не выявлено.</w:t>
      </w:r>
    </w:p>
    <w:p w14:paraId="09BC2FAD" w14:textId="77777777" w:rsidR="008377EF" w:rsidRDefault="008377EF" w:rsidP="001B61AD">
      <w:pPr>
        <w:suppressAutoHyphens w:val="0"/>
        <w:spacing w:line="360" w:lineRule="auto"/>
        <w:ind w:firstLine="708"/>
        <w:jc w:val="center"/>
        <w:rPr>
          <w:b/>
          <w:bCs/>
          <w:sz w:val="32"/>
          <w:szCs w:val="32"/>
          <w:lang w:eastAsia="ru-RU"/>
        </w:rPr>
      </w:pPr>
    </w:p>
    <w:p w14:paraId="137DC409" w14:textId="77777777" w:rsidR="00D4098C" w:rsidRDefault="00D4098C" w:rsidP="001B61AD">
      <w:pPr>
        <w:suppressAutoHyphens w:val="0"/>
        <w:spacing w:line="360" w:lineRule="auto"/>
        <w:ind w:firstLine="708"/>
        <w:jc w:val="center"/>
        <w:rPr>
          <w:b/>
          <w:bCs/>
          <w:sz w:val="32"/>
          <w:szCs w:val="32"/>
          <w:lang w:eastAsia="ru-RU"/>
        </w:rPr>
      </w:pPr>
    </w:p>
    <w:p w14:paraId="5AD64BFC" w14:textId="77777777" w:rsidR="00D4098C" w:rsidRDefault="00D4098C" w:rsidP="001B61AD">
      <w:pPr>
        <w:suppressAutoHyphens w:val="0"/>
        <w:spacing w:line="360" w:lineRule="auto"/>
        <w:ind w:firstLine="708"/>
        <w:jc w:val="center"/>
        <w:rPr>
          <w:b/>
          <w:bCs/>
          <w:sz w:val="32"/>
          <w:szCs w:val="32"/>
          <w:lang w:eastAsia="ru-RU"/>
        </w:rPr>
      </w:pPr>
    </w:p>
    <w:p w14:paraId="6A2DDDA8" w14:textId="77777777" w:rsidR="00AC05C5" w:rsidRDefault="000D2D2D" w:rsidP="001B61AD">
      <w:pPr>
        <w:suppressAutoHyphens w:val="0"/>
        <w:spacing w:line="360" w:lineRule="auto"/>
        <w:ind w:firstLine="708"/>
        <w:jc w:val="center"/>
        <w:rPr>
          <w:b/>
          <w:bCs/>
          <w:sz w:val="32"/>
          <w:szCs w:val="32"/>
          <w:lang w:eastAsia="ru-RU"/>
        </w:rPr>
      </w:pPr>
      <w:r w:rsidRPr="00F35746">
        <w:rPr>
          <w:b/>
          <w:bCs/>
          <w:sz w:val="32"/>
          <w:szCs w:val="32"/>
          <w:lang w:eastAsia="ru-RU"/>
        </w:rPr>
        <w:t>Раздел 11. Заключение</w:t>
      </w:r>
    </w:p>
    <w:p w14:paraId="7C9D716F" w14:textId="77777777" w:rsidR="00AC05C5" w:rsidRPr="00F35746" w:rsidRDefault="000D2D2D" w:rsidP="001B61AD">
      <w:pPr>
        <w:suppressAutoHyphens w:val="0"/>
        <w:spacing w:line="360" w:lineRule="auto"/>
        <w:ind w:firstLine="851"/>
        <w:jc w:val="both"/>
        <w:rPr>
          <w:rFonts w:eastAsia="SimSun" w:cs="Mangal"/>
          <w:bCs/>
          <w:color w:val="000000"/>
          <w:kern w:val="1"/>
          <w:sz w:val="28"/>
          <w:szCs w:val="28"/>
          <w:lang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Требования п.8 статьи 23 Федерального закона от </w:t>
      </w: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27.07.2010 №190-ФЗ»</w:t>
      </w:r>
      <w:r w:rsidR="001B61AD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 </w:t>
      </w: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 «О теплоснабжении» обязательными критериями принятия решений в отношении развития систем теплоснабжения являются:</w:t>
      </w:r>
    </w:p>
    <w:p w14:paraId="3F15B5BF" w14:textId="77777777" w:rsidR="00AC05C5" w:rsidRPr="00F35746" w:rsidRDefault="000D2D2D" w:rsidP="001B61AD">
      <w:pPr>
        <w:suppressAutoHyphens w:val="0"/>
        <w:spacing w:line="360" w:lineRule="auto"/>
        <w:ind w:firstLine="567"/>
        <w:jc w:val="both"/>
        <w:rPr>
          <w:rFonts w:eastAsia="SimSun" w:cs="Mangal"/>
          <w:bCs/>
          <w:color w:val="000000"/>
          <w:kern w:val="1"/>
          <w:sz w:val="28"/>
          <w:szCs w:val="28"/>
          <w:lang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- обеспечение надежности теплоснабжения потребителей;</w:t>
      </w:r>
    </w:p>
    <w:p w14:paraId="3EEA3522" w14:textId="77777777" w:rsidR="001B61AD" w:rsidRDefault="000D2D2D" w:rsidP="001B61AD">
      <w:pPr>
        <w:suppressAutoHyphens w:val="0"/>
        <w:spacing w:line="360" w:lineRule="auto"/>
        <w:ind w:firstLine="567"/>
        <w:jc w:val="both"/>
        <w:rPr>
          <w:rFonts w:eastAsia="SimSun" w:cs="Mangal"/>
          <w:bCs/>
          <w:color w:val="000000"/>
          <w:kern w:val="1"/>
          <w:sz w:val="28"/>
          <w:szCs w:val="28"/>
          <w:lang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- минимизация затрат на теплоснабжения в расчете на каждого потреби</w:t>
      </w: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теля в долгосрочной перспективе;</w:t>
      </w:r>
    </w:p>
    <w:p w14:paraId="3A051D89" w14:textId="77777777" w:rsidR="001B61AD" w:rsidRDefault="000D2D2D" w:rsidP="001B61AD">
      <w:pPr>
        <w:suppressAutoHyphens w:val="0"/>
        <w:spacing w:line="360" w:lineRule="auto"/>
        <w:ind w:firstLine="567"/>
        <w:jc w:val="both"/>
        <w:rPr>
          <w:rFonts w:eastAsia="SimSun" w:cs="Mangal"/>
          <w:bCs/>
          <w:color w:val="000000"/>
          <w:kern w:val="1"/>
          <w:sz w:val="28"/>
          <w:szCs w:val="28"/>
          <w:lang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- приоритет комбинированной выработки электрической и тепловой энергии с учетом экономической обоснованности;</w:t>
      </w:r>
    </w:p>
    <w:p w14:paraId="714AF5D8" w14:textId="77777777" w:rsidR="001B61AD" w:rsidRDefault="000D2D2D" w:rsidP="001B61AD">
      <w:pPr>
        <w:suppressAutoHyphens w:val="0"/>
        <w:spacing w:line="360" w:lineRule="auto"/>
        <w:ind w:firstLine="567"/>
        <w:jc w:val="both"/>
        <w:rPr>
          <w:rFonts w:eastAsia="SimSun" w:cs="Mangal"/>
          <w:bCs/>
          <w:color w:val="000000"/>
          <w:kern w:val="1"/>
          <w:sz w:val="28"/>
          <w:szCs w:val="28"/>
          <w:lang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- учет инвестиционных программ организаций, осуществляющих регулируемые виды деятельности в сфере теплоснабжения,</w:t>
      </w: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 программ в области энергосбережения и повышения энергетической эффективности, указанных организаций, региональных программ, муниципальных программ в области энергосбережения и повышен</w:t>
      </w:r>
      <w:r w:rsidR="00AF431E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ия энергетической эффективности;</w:t>
      </w:r>
    </w:p>
    <w:p w14:paraId="63C660F1" w14:textId="77777777" w:rsidR="001B61AD" w:rsidRDefault="000D2D2D" w:rsidP="001B61AD">
      <w:pPr>
        <w:suppressAutoHyphens w:val="0"/>
        <w:spacing w:line="360" w:lineRule="auto"/>
        <w:ind w:firstLine="567"/>
        <w:jc w:val="both"/>
        <w:rPr>
          <w:rFonts w:eastAsia="SimSun" w:cs="Mangal"/>
          <w:bCs/>
          <w:color w:val="000000"/>
          <w:kern w:val="1"/>
          <w:sz w:val="28"/>
          <w:szCs w:val="28"/>
          <w:lang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- согласование схем теплоснабжения с ин</w:t>
      </w: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ыми программами развития сетей инженерно-технического обеспечения, а также программами газификации.</w:t>
      </w:r>
    </w:p>
    <w:p w14:paraId="4C81F8F5" w14:textId="77777777" w:rsidR="00AC05C5" w:rsidRPr="00F35746" w:rsidRDefault="000D2D2D" w:rsidP="001B61AD">
      <w:pPr>
        <w:suppressAutoHyphens w:val="0"/>
        <w:spacing w:line="360" w:lineRule="auto"/>
        <w:ind w:firstLine="851"/>
        <w:jc w:val="both"/>
        <w:rPr>
          <w:rFonts w:eastAsia="SimSun" w:cs="Mangal"/>
          <w:bCs/>
          <w:color w:val="000000"/>
          <w:kern w:val="1"/>
          <w:sz w:val="28"/>
          <w:szCs w:val="28"/>
          <w:lang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Возможные и оптимальные пути решения этих задач в системе теплоснабжения </w:t>
      </w:r>
      <w:r w:rsidR="001B61AD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муниципального образования</w:t>
      </w:r>
      <w:r w:rsidRPr="0063366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 </w:t>
      </w:r>
      <w:r w:rsidR="001E465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город Болохово</w:t>
      </w:r>
      <w:r w:rsidR="001B61AD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 Киреевского района</w:t>
      </w: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, а также объем </w:t>
      </w:r>
      <w:r w:rsidR="00D4098C"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необходимых инвестиций</w:t>
      </w: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 отражены в «Схем</w:t>
      </w:r>
      <w:r w:rsidR="001265BF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е</w:t>
      </w: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 теплоснабжения </w:t>
      </w:r>
      <w:r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муниципального образования</w:t>
      </w:r>
      <w:r w:rsidR="001B61AD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 город</w:t>
      </w:r>
      <w:r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 Бо</w:t>
      </w:r>
      <w:r w:rsidR="001B61AD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лохово</w:t>
      </w:r>
      <w:r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 </w:t>
      </w:r>
      <w:r w:rsidR="00D4098C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Киреевского </w:t>
      </w:r>
      <w:r w:rsidR="00D4098C"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района</w:t>
      </w: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 </w:t>
      </w:r>
      <w:r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Тульской области</w:t>
      </w: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».</w:t>
      </w:r>
    </w:p>
    <w:p w14:paraId="3138AF10" w14:textId="77777777" w:rsidR="003C5529" w:rsidRDefault="000D2D2D" w:rsidP="00D4098C">
      <w:pPr>
        <w:suppressAutoHyphens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63366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Реализация комплекса работ по реконструкции </w:t>
      </w:r>
      <w:r w:rsidR="00BA693D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тепловых сетей</w:t>
      </w:r>
      <w:r w:rsidRPr="0063366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 приведет к улучшению теплоснабжения в поселении и повышению надежности, удовлетворению спроса на тепло, при снижении себестоимости вырабатываемого тепла и минимизации </w:t>
      </w:r>
      <w:r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затрат</w:t>
      </w:r>
      <w:r w:rsidRPr="0063366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.</w:t>
      </w:r>
      <w:r w:rsidR="00F47126" w:rsidRPr="0063366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 </w:t>
      </w:r>
      <w:r w:rsidRPr="0063366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Актуализация схем теплоснабжения осуществляется в соответствии с </w:t>
      </w:r>
      <w:r w:rsidRPr="0063366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требованиями к порядку разработки и утверждения схем теплоснабжения.</w:t>
      </w:r>
    </w:p>
    <w:p w14:paraId="66A0CD68" w14:textId="77777777" w:rsidR="004E7E61" w:rsidRDefault="004E7E61" w:rsidP="006D060F">
      <w:pPr>
        <w:suppressAutoHyphens w:val="0"/>
        <w:spacing w:line="360" w:lineRule="auto"/>
        <w:ind w:left="-142"/>
        <w:jc w:val="both"/>
        <w:rPr>
          <w:sz w:val="28"/>
          <w:szCs w:val="28"/>
          <w:lang w:eastAsia="ru-RU"/>
        </w:rPr>
      </w:pPr>
    </w:p>
    <w:p w14:paraId="41F4EB65" w14:textId="77777777" w:rsidR="00ED305A" w:rsidRDefault="00ED305A" w:rsidP="006D060F">
      <w:pPr>
        <w:suppressAutoHyphens w:val="0"/>
        <w:spacing w:line="360" w:lineRule="auto"/>
        <w:ind w:left="-142"/>
        <w:jc w:val="both"/>
        <w:rPr>
          <w:sz w:val="28"/>
          <w:szCs w:val="28"/>
          <w:lang w:eastAsia="ru-RU"/>
        </w:rPr>
      </w:pPr>
    </w:p>
    <w:p w14:paraId="6BF748A5" w14:textId="2A62E5C5" w:rsidR="004E7E61" w:rsidRPr="00A00112" w:rsidRDefault="000D2D2D" w:rsidP="006D060F">
      <w:pPr>
        <w:suppressAutoHyphens w:val="0"/>
        <w:spacing w:line="360" w:lineRule="auto"/>
        <w:ind w:left="-142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>
        <w:rPr>
          <w:noProof/>
        </w:rPr>
        <w:lastRenderedPageBreak/>
        <w:drawing>
          <wp:inline distT="0" distB="0" distL="0" distR="0" wp14:anchorId="16C247D5" wp14:editId="329C1F20">
            <wp:extent cx="6452235" cy="1068959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Hlk136328126"/>
      <w:r>
        <w:rPr>
          <w:noProof/>
        </w:rPr>
        <w:drawing>
          <wp:inline distT="0" distB="0" distL="0" distR="0" wp14:anchorId="364A8727" wp14:editId="6E3336A2">
            <wp:extent cx="6517005" cy="10689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Hlk136328153"/>
      <w:bookmarkEnd w:id="9"/>
      <w:r>
        <w:rPr>
          <w:noProof/>
        </w:rPr>
        <w:drawing>
          <wp:inline distT="0" distB="0" distL="0" distR="0" wp14:anchorId="642FB5AA" wp14:editId="11B75FF9">
            <wp:extent cx="7559675" cy="106895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Hlk136328398"/>
      <w:bookmarkEnd w:id="10"/>
      <w:r>
        <w:rPr>
          <w:noProof/>
        </w:rPr>
        <w:drawing>
          <wp:inline distT="0" distB="0" distL="0" distR="0" wp14:anchorId="15591413" wp14:editId="767D8E9C">
            <wp:extent cx="6374765" cy="1068959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" w:name="_Hlk136328278"/>
      <w:bookmarkEnd w:id="11"/>
      <w:r>
        <w:rPr>
          <w:noProof/>
        </w:rPr>
        <w:drawing>
          <wp:inline distT="0" distB="0" distL="0" distR="0" wp14:anchorId="1563E429" wp14:editId="74AF8C64">
            <wp:extent cx="6374765" cy="9537065"/>
            <wp:effectExtent l="0" t="0" r="698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953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14:paraId="08AAE2AC" w14:textId="77777777" w:rsidR="00D10752" w:rsidRDefault="00D10752">
      <w:pPr>
        <w:rPr>
          <w:sz w:val="0"/>
          <w:szCs w:val="0"/>
        </w:rPr>
        <w:sectPr w:rsidR="00D10752" w:rsidSect="00304DD0">
          <w:headerReference w:type="default" r:id="rId19"/>
          <w:pgSz w:w="11906" w:h="16838"/>
          <w:pgMar w:top="719" w:right="746" w:bottom="540" w:left="1276" w:header="709" w:footer="709" w:gutter="0"/>
          <w:pgBorders w:offsetFrom="page">
            <w:top w:val="single" w:sz="12" w:space="24" w:color="auto"/>
            <w:left w:val="single" w:sz="12" w:space="31" w:color="auto"/>
            <w:bottom w:val="single" w:sz="12" w:space="24" w:color="auto"/>
            <w:right w:val="single" w:sz="12" w:space="24" w:color="auto"/>
          </w:pgBorders>
          <w:cols w:space="708"/>
          <w:titlePg/>
          <w:docGrid w:linePitch="360"/>
        </w:sectPr>
      </w:pPr>
    </w:p>
    <w:p w14:paraId="1EC6965C" w14:textId="77777777" w:rsidR="00F82E45" w:rsidRDefault="00F82E45" w:rsidP="00F82E45">
      <w:pPr>
        <w:suppressAutoHyphens w:val="0"/>
        <w:jc w:val="right"/>
        <w:rPr>
          <w:rFonts w:ascii="PT Astra Serif" w:hAnsi="PT Astra Serif" w:cs="Arial"/>
          <w:sz w:val="27"/>
          <w:szCs w:val="27"/>
          <w:lang w:eastAsia="ru-RU"/>
        </w:rPr>
      </w:pPr>
    </w:p>
    <w:p w14:paraId="438311E7" w14:textId="77777777" w:rsidR="00F82E45" w:rsidRDefault="000D2D2D" w:rsidP="00F82E45">
      <w:pPr>
        <w:suppressAutoHyphens w:val="0"/>
        <w:jc w:val="right"/>
        <w:rPr>
          <w:rFonts w:ascii="PT Astra Serif" w:hAnsi="PT Astra Serif" w:cs="Arial"/>
          <w:sz w:val="27"/>
          <w:szCs w:val="27"/>
          <w:lang w:eastAsia="ru-RU"/>
        </w:rPr>
      </w:pPr>
      <w:r>
        <w:rPr>
          <w:rFonts w:ascii="PT Astra Serif" w:hAnsi="PT Astra Serif" w:cs="Arial"/>
          <w:sz w:val="27"/>
          <w:szCs w:val="27"/>
          <w:lang w:eastAsia="ru-RU"/>
        </w:rPr>
        <w:t>Приложение №2</w:t>
      </w:r>
    </w:p>
    <w:p w14:paraId="16529387" w14:textId="77777777" w:rsidR="00F82E45" w:rsidRDefault="000D2D2D" w:rsidP="00F82E45">
      <w:pPr>
        <w:suppressAutoHyphens w:val="0"/>
        <w:jc w:val="right"/>
        <w:rPr>
          <w:rFonts w:ascii="PT Astra Serif" w:hAnsi="PT Astra Serif" w:cs="Arial"/>
          <w:sz w:val="27"/>
          <w:szCs w:val="27"/>
          <w:lang w:eastAsia="ru-RU"/>
        </w:rPr>
      </w:pPr>
      <w:r>
        <w:rPr>
          <w:rFonts w:ascii="PT Astra Serif" w:hAnsi="PT Astra Serif" w:cs="Arial"/>
          <w:sz w:val="27"/>
          <w:szCs w:val="27"/>
          <w:lang w:eastAsia="ru-RU"/>
        </w:rPr>
        <w:t>к постановлению главы</w:t>
      </w:r>
    </w:p>
    <w:p w14:paraId="78F255E4" w14:textId="77777777" w:rsidR="00F82E45" w:rsidRDefault="000D2D2D" w:rsidP="00F82E45">
      <w:pPr>
        <w:suppressAutoHyphens w:val="0"/>
        <w:jc w:val="right"/>
        <w:rPr>
          <w:rFonts w:ascii="PT Astra Serif" w:hAnsi="PT Astra Serif" w:cs="Arial"/>
          <w:sz w:val="27"/>
          <w:szCs w:val="27"/>
          <w:lang w:eastAsia="ru-RU"/>
        </w:rPr>
      </w:pPr>
      <w:r>
        <w:rPr>
          <w:rFonts w:ascii="PT Astra Serif" w:hAnsi="PT Astra Serif" w:cs="Arial"/>
          <w:sz w:val="27"/>
          <w:szCs w:val="27"/>
          <w:lang w:eastAsia="ru-RU"/>
        </w:rPr>
        <w:t>муниципального образования</w:t>
      </w:r>
    </w:p>
    <w:p w14:paraId="03D60058" w14:textId="77777777" w:rsidR="00F82E45" w:rsidRDefault="000D2D2D" w:rsidP="00F82E45">
      <w:pPr>
        <w:suppressAutoHyphens w:val="0"/>
        <w:jc w:val="right"/>
        <w:rPr>
          <w:rFonts w:ascii="PT Astra Serif" w:hAnsi="PT Astra Serif" w:cs="Arial"/>
          <w:sz w:val="27"/>
          <w:szCs w:val="27"/>
          <w:lang w:eastAsia="ru-RU"/>
        </w:rPr>
      </w:pPr>
      <w:r>
        <w:rPr>
          <w:rFonts w:ascii="PT Astra Serif" w:hAnsi="PT Astra Serif" w:cs="Arial"/>
          <w:sz w:val="27"/>
          <w:szCs w:val="27"/>
          <w:lang w:eastAsia="ru-RU"/>
        </w:rPr>
        <w:t>город Болохово Киреевского района</w:t>
      </w:r>
    </w:p>
    <w:p w14:paraId="43D7F4D4" w14:textId="182054CD" w:rsidR="00F82E45" w:rsidRDefault="000D2D2D" w:rsidP="00F82E45">
      <w:pPr>
        <w:suppressAutoHyphens w:val="0"/>
        <w:jc w:val="right"/>
        <w:rPr>
          <w:rFonts w:ascii="PT Astra Serif" w:hAnsi="PT Astra Serif" w:cs="Arial"/>
          <w:sz w:val="27"/>
          <w:szCs w:val="27"/>
          <w:lang w:eastAsia="ru-RU"/>
        </w:rPr>
      </w:pPr>
      <w:r>
        <w:rPr>
          <w:rFonts w:ascii="PT Astra Serif" w:hAnsi="PT Astra Serif" w:cs="Arial"/>
          <w:sz w:val="27"/>
          <w:szCs w:val="27"/>
          <w:lang w:eastAsia="ru-RU"/>
        </w:rPr>
        <w:t>от 20</w:t>
      </w:r>
      <w:r w:rsidRPr="003B3624">
        <w:rPr>
          <w:rFonts w:ascii="PT Astra Serif" w:hAnsi="PT Astra Serif" w:cs="Arial"/>
          <w:sz w:val="27"/>
          <w:szCs w:val="27"/>
          <w:lang w:eastAsia="ru-RU"/>
        </w:rPr>
        <w:t xml:space="preserve"> </w:t>
      </w:r>
      <w:r>
        <w:rPr>
          <w:rFonts w:ascii="PT Astra Serif" w:hAnsi="PT Astra Serif" w:cs="Arial"/>
          <w:sz w:val="27"/>
          <w:szCs w:val="27"/>
          <w:lang w:eastAsia="ru-RU"/>
        </w:rPr>
        <w:t xml:space="preserve">мая 2025 </w:t>
      </w:r>
      <w:r>
        <w:rPr>
          <w:rFonts w:ascii="PT Astra Serif" w:hAnsi="PT Astra Serif" w:cs="Arial"/>
          <w:sz w:val="27"/>
          <w:szCs w:val="27"/>
          <w:lang w:eastAsia="ru-RU"/>
        </w:rPr>
        <w:t>года № 3</w:t>
      </w:r>
    </w:p>
    <w:p w14:paraId="4ED84015" w14:textId="77777777" w:rsidR="00F82E45" w:rsidRDefault="00F82E45" w:rsidP="00F82E45">
      <w:pPr>
        <w:widowControl w:val="0"/>
        <w:suppressAutoHyphens w:val="0"/>
        <w:ind w:firstLine="567"/>
        <w:jc w:val="center"/>
        <w:rPr>
          <w:rFonts w:ascii="PT Astra Serif" w:hAnsi="PT Astra Serif" w:cs="Arial"/>
          <w:sz w:val="27"/>
          <w:szCs w:val="27"/>
          <w:lang w:eastAsia="ru-RU"/>
        </w:rPr>
      </w:pPr>
    </w:p>
    <w:p w14:paraId="591F4204" w14:textId="77777777" w:rsidR="00F82E45" w:rsidRDefault="00F82E45" w:rsidP="00F82E45">
      <w:pPr>
        <w:suppressAutoHyphens w:val="0"/>
        <w:jc w:val="both"/>
        <w:rPr>
          <w:rFonts w:ascii="PT Astra Serif" w:eastAsia="Calibri" w:hAnsi="PT Astra Serif" w:cs="Arial"/>
          <w:sz w:val="27"/>
          <w:szCs w:val="27"/>
          <w:lang w:eastAsia="en-US"/>
        </w:rPr>
      </w:pPr>
    </w:p>
    <w:p w14:paraId="1F346BDF" w14:textId="77777777" w:rsidR="00F82E45" w:rsidRDefault="000D2D2D" w:rsidP="00F82E45">
      <w:pPr>
        <w:suppressAutoHyphens w:val="0"/>
        <w:jc w:val="center"/>
        <w:rPr>
          <w:rFonts w:ascii="PT Astra Serif" w:hAnsi="PT Astra Serif" w:cs="Arial"/>
          <w:b/>
          <w:sz w:val="27"/>
          <w:szCs w:val="27"/>
          <w:lang w:eastAsia="ru-RU"/>
        </w:rPr>
      </w:pPr>
      <w:r>
        <w:rPr>
          <w:rFonts w:ascii="PT Astra Serif" w:eastAsia="Calibri" w:hAnsi="PT Astra Serif" w:cs="Arial"/>
          <w:b/>
          <w:sz w:val="27"/>
          <w:szCs w:val="27"/>
          <w:lang w:eastAsia="en-US"/>
        </w:rPr>
        <w:t>Состав организационной комиссии по подготовке и проведению публичных слушаний по обсуждению проекта «</w:t>
      </w:r>
      <w:r w:rsidRPr="00C20796">
        <w:rPr>
          <w:rFonts w:ascii="PT Astra Serif" w:hAnsi="PT Astra Serif" w:cs="Arial"/>
          <w:b/>
          <w:sz w:val="27"/>
          <w:szCs w:val="27"/>
          <w:lang w:eastAsia="ru-RU"/>
        </w:rPr>
        <w:t xml:space="preserve">О </w:t>
      </w:r>
      <w:r w:rsidRPr="0076123C">
        <w:rPr>
          <w:rFonts w:ascii="PT Astra Serif" w:hAnsi="PT Astra Serif" w:cs="Arial"/>
          <w:b/>
          <w:sz w:val="27"/>
          <w:szCs w:val="27"/>
          <w:lang w:eastAsia="ru-RU"/>
        </w:rPr>
        <w:t xml:space="preserve">вынесении проекта схемы теплоснабжения муниципального образования город Болохово Киреевского района </w:t>
      </w:r>
      <w:r>
        <w:rPr>
          <w:rFonts w:ascii="PT Astra Serif" w:hAnsi="PT Astra Serif" w:cs="Arial"/>
          <w:b/>
          <w:sz w:val="27"/>
          <w:szCs w:val="27"/>
          <w:lang w:eastAsia="ru-RU"/>
        </w:rPr>
        <w:t>на публичные слушания</w:t>
      </w:r>
      <w:r>
        <w:rPr>
          <w:rFonts w:ascii="PT Astra Serif" w:eastAsia="Calibri" w:hAnsi="PT Astra Serif" w:cs="Arial"/>
          <w:b/>
          <w:sz w:val="27"/>
          <w:szCs w:val="27"/>
          <w:lang w:eastAsia="en-US"/>
        </w:rPr>
        <w:t>»</w:t>
      </w:r>
    </w:p>
    <w:p w14:paraId="391B0A60" w14:textId="77777777" w:rsidR="00F82E45" w:rsidRDefault="00F82E45" w:rsidP="00F82E45">
      <w:pPr>
        <w:suppressAutoHyphens w:val="0"/>
        <w:ind w:firstLine="709"/>
        <w:jc w:val="center"/>
        <w:rPr>
          <w:rFonts w:ascii="PT Astra Serif" w:hAnsi="PT Astra Serif" w:cs="Arial"/>
          <w:b/>
          <w:sz w:val="27"/>
          <w:szCs w:val="27"/>
          <w:lang w:eastAsia="ru-RU"/>
        </w:rPr>
      </w:pPr>
    </w:p>
    <w:p w14:paraId="5D69DFD6" w14:textId="77777777" w:rsidR="00F82E45" w:rsidRDefault="00F82E45" w:rsidP="00F82E45">
      <w:pPr>
        <w:suppressAutoHyphens w:val="0"/>
        <w:ind w:firstLine="709"/>
        <w:jc w:val="center"/>
        <w:rPr>
          <w:rFonts w:ascii="PT Astra Serif" w:eastAsia="Calibri" w:hAnsi="PT Astra Serif" w:cs="Arial"/>
          <w:b/>
          <w:sz w:val="27"/>
          <w:szCs w:val="27"/>
          <w:lang w:eastAsia="en-US"/>
        </w:rPr>
      </w:pPr>
    </w:p>
    <w:tbl>
      <w:tblPr>
        <w:tblW w:w="99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3"/>
        <w:gridCol w:w="6410"/>
      </w:tblGrid>
      <w:tr w:rsidR="00D10752" w14:paraId="2D4D7405" w14:textId="77777777" w:rsidTr="008A078D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D0236" w14:textId="77777777"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1.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AB9EC" w14:textId="77777777"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Тишутин Александр</w:t>
            </w:r>
          </w:p>
          <w:p w14:paraId="358B4038" w14:textId="77777777"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Дмитриевич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B61A3" w14:textId="77777777"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 xml:space="preserve">Председатель комиссии–заместитель председателя Собрания депутатов, депутат Собрания </w:t>
            </w: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депутатов муниципального образования город Болохово Киреевского района 5–го созыва</w:t>
            </w:r>
          </w:p>
        </w:tc>
      </w:tr>
      <w:tr w:rsidR="00D10752" w14:paraId="1B0AB72A" w14:textId="77777777" w:rsidTr="008A078D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8BA70" w14:textId="77777777"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2.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50D44" w14:textId="77777777"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Астахова Людмила Дмитриевна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AB47C" w14:textId="77777777"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Заместитель председателя комиссии – глава муниципального образования, депутат Собрания депутатов муниципального образования город Болохово Ки</w:t>
            </w: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реевского района 5–го созыва</w:t>
            </w:r>
          </w:p>
        </w:tc>
      </w:tr>
      <w:tr w:rsidR="00D10752" w14:paraId="106C88A6" w14:textId="77777777" w:rsidTr="008A078D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18FFE" w14:textId="77777777"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3.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DAC8E" w14:textId="77777777"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Краснова Неля Борисовна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1C704" w14:textId="77777777"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Член комиссии – депутат Собрания депутатов муниципального образования город Болохово Киреевского района 5–го созыва</w:t>
            </w:r>
          </w:p>
        </w:tc>
      </w:tr>
      <w:tr w:rsidR="00D10752" w14:paraId="75227728" w14:textId="77777777" w:rsidTr="008A078D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2F185" w14:textId="77777777"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4.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8420D" w14:textId="77777777" w:rsidR="00F82E45" w:rsidRPr="00937976" w:rsidRDefault="000D2D2D" w:rsidP="008A078D">
            <w:pPr>
              <w:suppressAutoHyphens w:val="0"/>
              <w:rPr>
                <w:rFonts w:ascii="PT Astra Serif" w:hAnsi="PT Astra Serif"/>
                <w:b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Чуйкина Марина Игоревна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AB22E" w14:textId="77777777" w:rsidR="00F82E45" w:rsidRPr="00937976" w:rsidRDefault="000D2D2D" w:rsidP="008A078D">
            <w:pPr>
              <w:suppressAutoHyphens w:val="0"/>
              <w:rPr>
                <w:rFonts w:ascii="PT Astra Serif" w:hAnsi="PT Astra Serif"/>
                <w:b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 xml:space="preserve">Член комиссии - глава администрации </w:t>
            </w: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муниципального образования город Болохово Киреевского района</w:t>
            </w:r>
          </w:p>
        </w:tc>
      </w:tr>
      <w:tr w:rsidR="00D10752" w14:paraId="2466DBA8" w14:textId="77777777" w:rsidTr="008A078D">
        <w:trPr>
          <w:trHeight w:val="6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241AD" w14:textId="77777777"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5.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E6555" w14:textId="77777777"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>
              <w:rPr>
                <w:rFonts w:ascii="PT Astra Serif" w:hAnsi="PT Astra Serif"/>
                <w:sz w:val="27"/>
                <w:szCs w:val="27"/>
                <w:lang w:eastAsia="ru-RU"/>
              </w:rPr>
              <w:t>Власова Виктория Александровна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265C4" w14:textId="2B620382" w:rsidR="00F82E45" w:rsidRPr="00937976" w:rsidRDefault="000D2D2D" w:rsidP="008A078D">
            <w:pPr>
              <w:suppressAutoHyphens w:val="0"/>
              <w:rPr>
                <w:rFonts w:ascii="PT Astra Serif" w:hAnsi="PT Astra Serif"/>
                <w:b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 xml:space="preserve">Секретарь–начальник отдела </w:t>
            </w:r>
            <w:r>
              <w:rPr>
                <w:rFonts w:ascii="PT Astra Serif" w:hAnsi="PT Astra Serif"/>
                <w:sz w:val="27"/>
                <w:szCs w:val="27"/>
                <w:lang w:eastAsia="ru-RU"/>
              </w:rPr>
              <w:t xml:space="preserve">жилищно-коммунального хозяйства </w:t>
            </w: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администрации</w:t>
            </w: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 xml:space="preserve"> муниципального образования город Болохово Киреевского района</w:t>
            </w:r>
          </w:p>
        </w:tc>
      </w:tr>
    </w:tbl>
    <w:p w14:paraId="19059280" w14:textId="77777777" w:rsidR="00F82E45" w:rsidRPr="00937976" w:rsidRDefault="00F82E45" w:rsidP="00F82E45">
      <w:pPr>
        <w:suppressAutoHyphens w:val="0"/>
        <w:rPr>
          <w:rFonts w:ascii="PT Astra Serif" w:hAnsi="PT Astra Serif"/>
          <w:sz w:val="27"/>
          <w:szCs w:val="27"/>
          <w:lang w:eastAsia="ru-RU"/>
        </w:rPr>
      </w:pPr>
    </w:p>
    <w:p w14:paraId="05D20382" w14:textId="77777777" w:rsidR="00274D14" w:rsidRDefault="00274D14">
      <w:pPr>
        <w:suppressAutoHyphens w:val="0"/>
        <w:rPr>
          <w:sz w:val="20"/>
          <w:szCs w:val="20"/>
          <w:lang w:eastAsia="ru-RU"/>
        </w:rPr>
      </w:pPr>
    </w:p>
    <w:sectPr w:rsidR="00274D14" w:rsidSect="00FB79AB">
      <w:headerReference w:type="default" r:id="rId20"/>
      <w:footerReference w:type="even" r:id="rId21"/>
      <w:footerReference w:type="default" r:id="rId22"/>
      <w:pgSz w:w="11906" w:h="16838"/>
      <w:pgMar w:top="1134" w:right="567" w:bottom="1134" w:left="1134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E1A2E" w14:textId="77777777" w:rsidR="00000000" w:rsidRDefault="000D2D2D">
      <w:r>
        <w:separator/>
      </w:r>
    </w:p>
  </w:endnote>
  <w:endnote w:type="continuationSeparator" w:id="0">
    <w:p w14:paraId="785EF1F3" w14:textId="77777777" w:rsidR="00000000" w:rsidRDefault="000D2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Vineta BT">
    <w:charset w:val="00"/>
    <w:family w:val="decorative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OOEn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BA6B6" w14:textId="77777777" w:rsidR="004976FC" w:rsidRDefault="000D2D2D" w:rsidP="001254C8">
    <w:pPr>
      <w:framePr w:wrap="around" w:vAnchor="text" w:hAnchor="margin" w:xAlign="right" w:y="1"/>
      <w:tabs>
        <w:tab w:val="center" w:pos="4677"/>
        <w:tab w:val="right" w:pos="9355"/>
      </w:tabs>
      <w:suppressAutoHyphens w:val="0"/>
      <w:rPr>
        <w:lang w:val="x-none" w:eastAsia="x-none"/>
      </w:rPr>
    </w:pPr>
    <w:r>
      <w:rPr>
        <w:lang w:val="x-none" w:eastAsia="x-none"/>
      </w:rPr>
      <w:fldChar w:fldCharType="begin"/>
    </w:r>
    <w:r>
      <w:rPr>
        <w:lang w:val="x-none" w:eastAsia="x-none"/>
      </w:rPr>
      <w:instrText xml:space="preserve">PAGE  </w:instrText>
    </w:r>
    <w:r>
      <w:rPr>
        <w:lang w:val="x-none" w:eastAsia="x-none"/>
      </w:rPr>
      <w:fldChar w:fldCharType="separate"/>
    </w:r>
    <w:r>
      <w:rPr>
        <w:lang w:val="x-none" w:eastAsia="x-none"/>
      </w:rPr>
      <w:fldChar w:fldCharType="end"/>
    </w:r>
  </w:p>
  <w:p w14:paraId="47A757A1" w14:textId="77777777" w:rsidR="004976FC" w:rsidRDefault="004976FC" w:rsidP="0009611F">
    <w:pPr>
      <w:tabs>
        <w:tab w:val="center" w:pos="4677"/>
        <w:tab w:val="right" w:pos="9355"/>
      </w:tabs>
      <w:suppressAutoHyphens w:val="0"/>
      <w:ind w:right="360"/>
      <w:rPr>
        <w:lang w:val="x-none" w:eastAsia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B7FD2" w14:textId="77777777" w:rsidR="004976FC" w:rsidRDefault="000D2D2D" w:rsidP="00BE67FF">
    <w:pPr>
      <w:framePr w:wrap="around" w:vAnchor="text" w:hAnchor="margin" w:xAlign="right" w:y="1"/>
      <w:tabs>
        <w:tab w:val="center" w:pos="4677"/>
        <w:tab w:val="right" w:pos="9355"/>
      </w:tabs>
      <w:suppressAutoHyphens w:val="0"/>
      <w:ind w:right="-117"/>
      <w:rPr>
        <w:lang w:val="x-none" w:eastAsia="x-none"/>
      </w:rPr>
    </w:pPr>
    <w:r>
      <w:rPr>
        <w:lang w:val="x-none" w:eastAsia="x-none"/>
      </w:rPr>
      <w:fldChar w:fldCharType="begin"/>
    </w:r>
    <w:r>
      <w:rPr>
        <w:lang w:val="x-none" w:eastAsia="x-none"/>
      </w:rPr>
      <w:instrText xml:space="preserve">PAGE  </w:instrText>
    </w:r>
    <w:r>
      <w:rPr>
        <w:lang w:val="x-none" w:eastAsia="x-none"/>
      </w:rPr>
      <w:fldChar w:fldCharType="separate"/>
    </w:r>
    <w:r w:rsidR="003454A4">
      <w:rPr>
        <w:noProof/>
        <w:lang w:val="x-none" w:eastAsia="x-none"/>
      </w:rPr>
      <w:t>62</w:t>
    </w:r>
    <w:r>
      <w:rPr>
        <w:lang w:val="x-none" w:eastAsia="x-none"/>
      </w:rPr>
      <w:fldChar w:fldCharType="end"/>
    </w:r>
  </w:p>
  <w:p w14:paraId="50736D09" w14:textId="77777777" w:rsidR="004976FC" w:rsidRDefault="004976FC" w:rsidP="0009611F">
    <w:pPr>
      <w:tabs>
        <w:tab w:val="center" w:pos="4677"/>
        <w:tab w:val="right" w:pos="9355"/>
      </w:tabs>
      <w:suppressAutoHyphens w:val="0"/>
      <w:ind w:right="360"/>
      <w:rPr>
        <w:lang w:val="x-none" w:eastAsia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487FE" w14:textId="77777777" w:rsidR="00D10752" w:rsidRDefault="00D10752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9ADEC" w14:textId="77777777" w:rsidR="00D10752" w:rsidRDefault="00D10752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4C8C5" w14:textId="77777777" w:rsidR="00000000" w:rsidRDefault="000D2D2D">
      <w:r>
        <w:separator/>
      </w:r>
    </w:p>
  </w:footnote>
  <w:footnote w:type="continuationSeparator" w:id="0">
    <w:p w14:paraId="6E91CB06" w14:textId="77777777" w:rsidR="00000000" w:rsidRDefault="000D2D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4113198"/>
      <w:docPartObj>
        <w:docPartGallery w:val="Page Numbers (Top of Page)"/>
        <w:docPartUnique/>
      </w:docPartObj>
    </w:sdtPr>
    <w:sdtEndPr/>
    <w:sdtContent>
      <w:p w14:paraId="3ACB60EB" w14:textId="77777777" w:rsidR="0087625A" w:rsidRDefault="0087625A">
        <w:pPr>
          <w:pStyle w:val="af"/>
          <w:jc w:val="center"/>
        </w:pPr>
      </w:p>
      <w:p w14:paraId="2751E23A" w14:textId="77777777" w:rsidR="00412DC1" w:rsidRDefault="000D2D2D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B609028" w14:textId="77777777" w:rsidR="00010179" w:rsidRDefault="00010179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C791A" w14:textId="77777777" w:rsidR="00B75816" w:rsidRDefault="00B75816">
    <w:pPr>
      <w:rPr>
        <w:vanish/>
        <w:sz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F3498" w14:textId="77777777" w:rsidR="004976FC" w:rsidRDefault="004976FC">
    <w:pPr>
      <w:tabs>
        <w:tab w:val="center" w:pos="4677"/>
        <w:tab w:val="right" w:pos="9355"/>
      </w:tabs>
      <w:suppressAutoHyphens w:val="0"/>
      <w:rPr>
        <w:lang w:val="x-none" w:eastAsia="x-none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F39A9" w14:textId="77777777" w:rsidR="00760226" w:rsidRDefault="00760226">
    <w:pPr>
      <w:tabs>
        <w:tab w:val="center" w:pos="4677"/>
        <w:tab w:val="right" w:pos="9355"/>
      </w:tabs>
      <w:suppressAutoHyphens w:val="0"/>
      <w:jc w:val="right"/>
      <w:rPr>
        <w:sz w:val="20"/>
        <w:szCs w:val="20"/>
        <w:lang w:eastAsia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3."/>
      <w:lvlJc w:val="left"/>
      <w:pPr>
        <w:tabs>
          <w:tab w:val="num" w:pos="800"/>
        </w:tabs>
        <w:ind w:left="80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6420DE6"/>
    <w:multiLevelType w:val="hybridMultilevel"/>
    <w:tmpl w:val="04E41CD2"/>
    <w:lvl w:ilvl="0" w:tplc="518E4C2C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C9BCB376" w:tentative="1">
      <w:start w:val="1"/>
      <w:numFmt w:val="lowerLetter"/>
      <w:lvlText w:val="%2."/>
      <w:lvlJc w:val="left"/>
      <w:pPr>
        <w:ind w:left="1789" w:hanging="360"/>
      </w:pPr>
    </w:lvl>
    <w:lvl w:ilvl="2" w:tplc="6BC8433E" w:tentative="1">
      <w:start w:val="1"/>
      <w:numFmt w:val="lowerRoman"/>
      <w:lvlText w:val="%3."/>
      <w:lvlJc w:val="right"/>
      <w:pPr>
        <w:ind w:left="2509" w:hanging="180"/>
      </w:pPr>
    </w:lvl>
    <w:lvl w:ilvl="3" w:tplc="24704A18" w:tentative="1">
      <w:start w:val="1"/>
      <w:numFmt w:val="decimal"/>
      <w:lvlText w:val="%4."/>
      <w:lvlJc w:val="left"/>
      <w:pPr>
        <w:ind w:left="3229" w:hanging="360"/>
      </w:pPr>
    </w:lvl>
    <w:lvl w:ilvl="4" w:tplc="FE20ABAE" w:tentative="1">
      <w:start w:val="1"/>
      <w:numFmt w:val="lowerLetter"/>
      <w:lvlText w:val="%5."/>
      <w:lvlJc w:val="left"/>
      <w:pPr>
        <w:ind w:left="3949" w:hanging="360"/>
      </w:pPr>
    </w:lvl>
    <w:lvl w:ilvl="5" w:tplc="B63A5012" w:tentative="1">
      <w:start w:val="1"/>
      <w:numFmt w:val="lowerRoman"/>
      <w:lvlText w:val="%6."/>
      <w:lvlJc w:val="right"/>
      <w:pPr>
        <w:ind w:left="4669" w:hanging="180"/>
      </w:pPr>
    </w:lvl>
    <w:lvl w:ilvl="6" w:tplc="24E031D4" w:tentative="1">
      <w:start w:val="1"/>
      <w:numFmt w:val="decimal"/>
      <w:lvlText w:val="%7."/>
      <w:lvlJc w:val="left"/>
      <w:pPr>
        <w:ind w:left="5389" w:hanging="360"/>
      </w:pPr>
    </w:lvl>
    <w:lvl w:ilvl="7" w:tplc="082A72A0" w:tentative="1">
      <w:start w:val="1"/>
      <w:numFmt w:val="lowerLetter"/>
      <w:lvlText w:val="%8."/>
      <w:lvlJc w:val="left"/>
      <w:pPr>
        <w:ind w:left="6109" w:hanging="360"/>
      </w:pPr>
    </w:lvl>
    <w:lvl w:ilvl="8" w:tplc="F5E046BA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7D3387D"/>
    <w:multiLevelType w:val="multilevel"/>
    <w:tmpl w:val="1FD80D0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1DD80FA4"/>
    <w:multiLevelType w:val="hybridMultilevel"/>
    <w:tmpl w:val="AAD41B0A"/>
    <w:lvl w:ilvl="0" w:tplc="53CC12DA">
      <w:start w:val="1"/>
      <w:numFmt w:val="decimal"/>
      <w:lvlText w:val="%1"/>
      <w:lvlJc w:val="left"/>
      <w:pPr>
        <w:ind w:left="1069" w:hanging="360"/>
      </w:pPr>
      <w:rPr>
        <w:rFonts w:ascii="PT Astra Serif" w:eastAsia="Times New Roman" w:hAnsi="PT Astra Serif" w:cs="PT Astra Serif"/>
        <w:sz w:val="24"/>
      </w:rPr>
    </w:lvl>
    <w:lvl w:ilvl="1" w:tplc="B9F446C0" w:tentative="1">
      <w:start w:val="1"/>
      <w:numFmt w:val="lowerLetter"/>
      <w:lvlText w:val="%2."/>
      <w:lvlJc w:val="left"/>
      <w:pPr>
        <w:ind w:left="1789" w:hanging="360"/>
      </w:pPr>
    </w:lvl>
    <w:lvl w:ilvl="2" w:tplc="AB6A6FC2" w:tentative="1">
      <w:start w:val="1"/>
      <w:numFmt w:val="lowerRoman"/>
      <w:lvlText w:val="%3."/>
      <w:lvlJc w:val="right"/>
      <w:pPr>
        <w:ind w:left="2509" w:hanging="180"/>
      </w:pPr>
    </w:lvl>
    <w:lvl w:ilvl="3" w:tplc="D8B897F2" w:tentative="1">
      <w:start w:val="1"/>
      <w:numFmt w:val="decimal"/>
      <w:lvlText w:val="%4."/>
      <w:lvlJc w:val="left"/>
      <w:pPr>
        <w:ind w:left="3229" w:hanging="360"/>
      </w:pPr>
    </w:lvl>
    <w:lvl w:ilvl="4" w:tplc="8FCE533A" w:tentative="1">
      <w:start w:val="1"/>
      <w:numFmt w:val="lowerLetter"/>
      <w:lvlText w:val="%5."/>
      <w:lvlJc w:val="left"/>
      <w:pPr>
        <w:ind w:left="3949" w:hanging="360"/>
      </w:pPr>
    </w:lvl>
    <w:lvl w:ilvl="5" w:tplc="723CEFFA" w:tentative="1">
      <w:start w:val="1"/>
      <w:numFmt w:val="lowerRoman"/>
      <w:lvlText w:val="%6."/>
      <w:lvlJc w:val="right"/>
      <w:pPr>
        <w:ind w:left="4669" w:hanging="180"/>
      </w:pPr>
    </w:lvl>
    <w:lvl w:ilvl="6" w:tplc="F09078C4" w:tentative="1">
      <w:start w:val="1"/>
      <w:numFmt w:val="decimal"/>
      <w:lvlText w:val="%7."/>
      <w:lvlJc w:val="left"/>
      <w:pPr>
        <w:ind w:left="5389" w:hanging="360"/>
      </w:pPr>
    </w:lvl>
    <w:lvl w:ilvl="7" w:tplc="966C4166" w:tentative="1">
      <w:start w:val="1"/>
      <w:numFmt w:val="lowerLetter"/>
      <w:lvlText w:val="%8."/>
      <w:lvlJc w:val="left"/>
      <w:pPr>
        <w:ind w:left="6109" w:hanging="360"/>
      </w:pPr>
    </w:lvl>
    <w:lvl w:ilvl="8" w:tplc="7A800D70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2CD4807"/>
    <w:multiLevelType w:val="hybridMultilevel"/>
    <w:tmpl w:val="BDF85702"/>
    <w:lvl w:ilvl="0" w:tplc="5BECEBD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FC83EE4" w:tentative="1">
      <w:start w:val="1"/>
      <w:numFmt w:val="lowerLetter"/>
      <w:lvlText w:val="%2."/>
      <w:lvlJc w:val="left"/>
      <w:pPr>
        <w:ind w:left="1440" w:hanging="360"/>
      </w:pPr>
    </w:lvl>
    <w:lvl w:ilvl="2" w:tplc="3B3CFA74" w:tentative="1">
      <w:start w:val="1"/>
      <w:numFmt w:val="lowerRoman"/>
      <w:lvlText w:val="%3."/>
      <w:lvlJc w:val="right"/>
      <w:pPr>
        <w:ind w:left="2160" w:hanging="180"/>
      </w:pPr>
    </w:lvl>
    <w:lvl w:ilvl="3" w:tplc="E15C05B0" w:tentative="1">
      <w:start w:val="1"/>
      <w:numFmt w:val="decimal"/>
      <w:lvlText w:val="%4."/>
      <w:lvlJc w:val="left"/>
      <w:pPr>
        <w:ind w:left="2880" w:hanging="360"/>
      </w:pPr>
    </w:lvl>
    <w:lvl w:ilvl="4" w:tplc="9468C178" w:tentative="1">
      <w:start w:val="1"/>
      <w:numFmt w:val="lowerLetter"/>
      <w:lvlText w:val="%5."/>
      <w:lvlJc w:val="left"/>
      <w:pPr>
        <w:ind w:left="3600" w:hanging="360"/>
      </w:pPr>
    </w:lvl>
    <w:lvl w:ilvl="5" w:tplc="A658FDFE" w:tentative="1">
      <w:start w:val="1"/>
      <w:numFmt w:val="lowerRoman"/>
      <w:lvlText w:val="%6."/>
      <w:lvlJc w:val="right"/>
      <w:pPr>
        <w:ind w:left="4320" w:hanging="180"/>
      </w:pPr>
    </w:lvl>
    <w:lvl w:ilvl="6" w:tplc="BFDCDD58" w:tentative="1">
      <w:start w:val="1"/>
      <w:numFmt w:val="decimal"/>
      <w:lvlText w:val="%7."/>
      <w:lvlJc w:val="left"/>
      <w:pPr>
        <w:ind w:left="5040" w:hanging="360"/>
      </w:pPr>
    </w:lvl>
    <w:lvl w:ilvl="7" w:tplc="F9083A20" w:tentative="1">
      <w:start w:val="1"/>
      <w:numFmt w:val="lowerLetter"/>
      <w:lvlText w:val="%8."/>
      <w:lvlJc w:val="left"/>
      <w:pPr>
        <w:ind w:left="5760" w:hanging="360"/>
      </w:pPr>
    </w:lvl>
    <w:lvl w:ilvl="8" w:tplc="4702AD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383723"/>
    <w:multiLevelType w:val="hybridMultilevel"/>
    <w:tmpl w:val="36305E46"/>
    <w:lvl w:ilvl="0" w:tplc="AD2E72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46844C0" w:tentative="1">
      <w:start w:val="1"/>
      <w:numFmt w:val="lowerLetter"/>
      <w:lvlText w:val="%2."/>
      <w:lvlJc w:val="left"/>
      <w:pPr>
        <w:ind w:left="1800" w:hanging="360"/>
      </w:pPr>
    </w:lvl>
    <w:lvl w:ilvl="2" w:tplc="D6BA4406" w:tentative="1">
      <w:start w:val="1"/>
      <w:numFmt w:val="lowerRoman"/>
      <w:lvlText w:val="%3."/>
      <w:lvlJc w:val="right"/>
      <w:pPr>
        <w:ind w:left="2520" w:hanging="180"/>
      </w:pPr>
    </w:lvl>
    <w:lvl w:ilvl="3" w:tplc="1F82145C" w:tentative="1">
      <w:start w:val="1"/>
      <w:numFmt w:val="decimal"/>
      <w:lvlText w:val="%4."/>
      <w:lvlJc w:val="left"/>
      <w:pPr>
        <w:ind w:left="3240" w:hanging="360"/>
      </w:pPr>
    </w:lvl>
    <w:lvl w:ilvl="4" w:tplc="6F8A6A64" w:tentative="1">
      <w:start w:val="1"/>
      <w:numFmt w:val="lowerLetter"/>
      <w:lvlText w:val="%5."/>
      <w:lvlJc w:val="left"/>
      <w:pPr>
        <w:ind w:left="3960" w:hanging="360"/>
      </w:pPr>
    </w:lvl>
    <w:lvl w:ilvl="5" w:tplc="FDA42790" w:tentative="1">
      <w:start w:val="1"/>
      <w:numFmt w:val="lowerRoman"/>
      <w:lvlText w:val="%6."/>
      <w:lvlJc w:val="right"/>
      <w:pPr>
        <w:ind w:left="4680" w:hanging="180"/>
      </w:pPr>
    </w:lvl>
    <w:lvl w:ilvl="6" w:tplc="035421B8" w:tentative="1">
      <w:start w:val="1"/>
      <w:numFmt w:val="decimal"/>
      <w:lvlText w:val="%7."/>
      <w:lvlJc w:val="left"/>
      <w:pPr>
        <w:ind w:left="5400" w:hanging="360"/>
      </w:pPr>
    </w:lvl>
    <w:lvl w:ilvl="7" w:tplc="D6AE4E3E" w:tentative="1">
      <w:start w:val="1"/>
      <w:numFmt w:val="lowerLetter"/>
      <w:lvlText w:val="%8."/>
      <w:lvlJc w:val="left"/>
      <w:pPr>
        <w:ind w:left="6120" w:hanging="360"/>
      </w:pPr>
    </w:lvl>
    <w:lvl w:ilvl="8" w:tplc="1216560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043862"/>
    <w:multiLevelType w:val="hybridMultilevel"/>
    <w:tmpl w:val="4AEE003A"/>
    <w:lvl w:ilvl="0" w:tplc="D9BA4E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B69062E0" w:tentative="1">
      <w:start w:val="1"/>
      <w:numFmt w:val="lowerLetter"/>
      <w:lvlText w:val="%2."/>
      <w:lvlJc w:val="left"/>
      <w:pPr>
        <w:ind w:left="1785" w:hanging="360"/>
      </w:pPr>
    </w:lvl>
    <w:lvl w:ilvl="2" w:tplc="C978A3C6" w:tentative="1">
      <w:start w:val="1"/>
      <w:numFmt w:val="lowerRoman"/>
      <w:lvlText w:val="%3."/>
      <w:lvlJc w:val="right"/>
      <w:pPr>
        <w:ind w:left="2505" w:hanging="180"/>
      </w:pPr>
    </w:lvl>
    <w:lvl w:ilvl="3" w:tplc="4D9CD94C" w:tentative="1">
      <w:start w:val="1"/>
      <w:numFmt w:val="decimal"/>
      <w:lvlText w:val="%4."/>
      <w:lvlJc w:val="left"/>
      <w:pPr>
        <w:ind w:left="3225" w:hanging="360"/>
      </w:pPr>
    </w:lvl>
    <w:lvl w:ilvl="4" w:tplc="BC383ED8" w:tentative="1">
      <w:start w:val="1"/>
      <w:numFmt w:val="lowerLetter"/>
      <w:lvlText w:val="%5."/>
      <w:lvlJc w:val="left"/>
      <w:pPr>
        <w:ind w:left="3945" w:hanging="360"/>
      </w:pPr>
    </w:lvl>
    <w:lvl w:ilvl="5" w:tplc="56069E6E" w:tentative="1">
      <w:start w:val="1"/>
      <w:numFmt w:val="lowerRoman"/>
      <w:lvlText w:val="%6."/>
      <w:lvlJc w:val="right"/>
      <w:pPr>
        <w:ind w:left="4665" w:hanging="180"/>
      </w:pPr>
    </w:lvl>
    <w:lvl w:ilvl="6" w:tplc="6EC86280" w:tentative="1">
      <w:start w:val="1"/>
      <w:numFmt w:val="decimal"/>
      <w:lvlText w:val="%7."/>
      <w:lvlJc w:val="left"/>
      <w:pPr>
        <w:ind w:left="5385" w:hanging="360"/>
      </w:pPr>
    </w:lvl>
    <w:lvl w:ilvl="7" w:tplc="62664568" w:tentative="1">
      <w:start w:val="1"/>
      <w:numFmt w:val="lowerLetter"/>
      <w:lvlText w:val="%8."/>
      <w:lvlJc w:val="left"/>
      <w:pPr>
        <w:ind w:left="6105" w:hanging="360"/>
      </w:pPr>
    </w:lvl>
    <w:lvl w:ilvl="8" w:tplc="336E8FA0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306F50F3"/>
    <w:multiLevelType w:val="hybridMultilevel"/>
    <w:tmpl w:val="59D81C26"/>
    <w:lvl w:ilvl="0" w:tplc="4B1E1E4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AC6A1B4" w:tentative="1">
      <w:start w:val="1"/>
      <w:numFmt w:val="lowerLetter"/>
      <w:lvlText w:val="%2."/>
      <w:lvlJc w:val="left"/>
      <w:pPr>
        <w:ind w:left="1440" w:hanging="360"/>
      </w:pPr>
    </w:lvl>
    <w:lvl w:ilvl="2" w:tplc="1A627524" w:tentative="1">
      <w:start w:val="1"/>
      <w:numFmt w:val="lowerRoman"/>
      <w:lvlText w:val="%3."/>
      <w:lvlJc w:val="right"/>
      <w:pPr>
        <w:ind w:left="2160" w:hanging="180"/>
      </w:pPr>
    </w:lvl>
    <w:lvl w:ilvl="3" w:tplc="670257A0" w:tentative="1">
      <w:start w:val="1"/>
      <w:numFmt w:val="decimal"/>
      <w:lvlText w:val="%4."/>
      <w:lvlJc w:val="left"/>
      <w:pPr>
        <w:ind w:left="2880" w:hanging="360"/>
      </w:pPr>
    </w:lvl>
    <w:lvl w:ilvl="4" w:tplc="2D0460E6" w:tentative="1">
      <w:start w:val="1"/>
      <w:numFmt w:val="lowerLetter"/>
      <w:lvlText w:val="%5."/>
      <w:lvlJc w:val="left"/>
      <w:pPr>
        <w:ind w:left="3600" w:hanging="360"/>
      </w:pPr>
    </w:lvl>
    <w:lvl w:ilvl="5" w:tplc="AF2CD2AA" w:tentative="1">
      <w:start w:val="1"/>
      <w:numFmt w:val="lowerRoman"/>
      <w:lvlText w:val="%6."/>
      <w:lvlJc w:val="right"/>
      <w:pPr>
        <w:ind w:left="4320" w:hanging="180"/>
      </w:pPr>
    </w:lvl>
    <w:lvl w:ilvl="6" w:tplc="796CCB5C" w:tentative="1">
      <w:start w:val="1"/>
      <w:numFmt w:val="decimal"/>
      <w:lvlText w:val="%7."/>
      <w:lvlJc w:val="left"/>
      <w:pPr>
        <w:ind w:left="5040" w:hanging="360"/>
      </w:pPr>
    </w:lvl>
    <w:lvl w:ilvl="7" w:tplc="0318ED30" w:tentative="1">
      <w:start w:val="1"/>
      <w:numFmt w:val="lowerLetter"/>
      <w:lvlText w:val="%8."/>
      <w:lvlJc w:val="left"/>
      <w:pPr>
        <w:ind w:left="5760" w:hanging="360"/>
      </w:pPr>
    </w:lvl>
    <w:lvl w:ilvl="8" w:tplc="CE1C8B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138F4"/>
    <w:multiLevelType w:val="hybridMultilevel"/>
    <w:tmpl w:val="CFCECAA0"/>
    <w:lvl w:ilvl="0" w:tplc="6C26689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EA1490" w:tentative="1">
      <w:start w:val="1"/>
      <w:numFmt w:val="lowerLetter"/>
      <w:lvlText w:val="%2."/>
      <w:lvlJc w:val="left"/>
      <w:pPr>
        <w:ind w:left="1440" w:hanging="360"/>
      </w:pPr>
    </w:lvl>
    <w:lvl w:ilvl="2" w:tplc="2DCC48B6" w:tentative="1">
      <w:start w:val="1"/>
      <w:numFmt w:val="lowerRoman"/>
      <w:lvlText w:val="%3."/>
      <w:lvlJc w:val="right"/>
      <w:pPr>
        <w:ind w:left="2160" w:hanging="180"/>
      </w:pPr>
    </w:lvl>
    <w:lvl w:ilvl="3" w:tplc="C2FCB9B8" w:tentative="1">
      <w:start w:val="1"/>
      <w:numFmt w:val="decimal"/>
      <w:lvlText w:val="%4."/>
      <w:lvlJc w:val="left"/>
      <w:pPr>
        <w:ind w:left="2880" w:hanging="360"/>
      </w:pPr>
    </w:lvl>
    <w:lvl w:ilvl="4" w:tplc="3C9E05E2" w:tentative="1">
      <w:start w:val="1"/>
      <w:numFmt w:val="lowerLetter"/>
      <w:lvlText w:val="%5."/>
      <w:lvlJc w:val="left"/>
      <w:pPr>
        <w:ind w:left="3600" w:hanging="360"/>
      </w:pPr>
    </w:lvl>
    <w:lvl w:ilvl="5" w:tplc="F73E887A" w:tentative="1">
      <w:start w:val="1"/>
      <w:numFmt w:val="lowerRoman"/>
      <w:lvlText w:val="%6."/>
      <w:lvlJc w:val="right"/>
      <w:pPr>
        <w:ind w:left="4320" w:hanging="180"/>
      </w:pPr>
    </w:lvl>
    <w:lvl w:ilvl="6" w:tplc="24A06F66" w:tentative="1">
      <w:start w:val="1"/>
      <w:numFmt w:val="decimal"/>
      <w:lvlText w:val="%7."/>
      <w:lvlJc w:val="left"/>
      <w:pPr>
        <w:ind w:left="5040" w:hanging="360"/>
      </w:pPr>
    </w:lvl>
    <w:lvl w:ilvl="7" w:tplc="0CFECDA6" w:tentative="1">
      <w:start w:val="1"/>
      <w:numFmt w:val="lowerLetter"/>
      <w:lvlText w:val="%8."/>
      <w:lvlJc w:val="left"/>
      <w:pPr>
        <w:ind w:left="5760" w:hanging="360"/>
      </w:pPr>
    </w:lvl>
    <w:lvl w:ilvl="8" w:tplc="FC3AF9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3E3826"/>
    <w:multiLevelType w:val="hybridMultilevel"/>
    <w:tmpl w:val="A38EE9E8"/>
    <w:lvl w:ilvl="0" w:tplc="C834FA6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F4E2076" w:tentative="1">
      <w:start w:val="1"/>
      <w:numFmt w:val="lowerLetter"/>
      <w:lvlText w:val="%2."/>
      <w:lvlJc w:val="left"/>
      <w:pPr>
        <w:ind w:left="1789" w:hanging="360"/>
      </w:pPr>
    </w:lvl>
    <w:lvl w:ilvl="2" w:tplc="AC781636" w:tentative="1">
      <w:start w:val="1"/>
      <w:numFmt w:val="lowerRoman"/>
      <w:lvlText w:val="%3."/>
      <w:lvlJc w:val="right"/>
      <w:pPr>
        <w:ind w:left="2509" w:hanging="180"/>
      </w:pPr>
    </w:lvl>
    <w:lvl w:ilvl="3" w:tplc="85965D52" w:tentative="1">
      <w:start w:val="1"/>
      <w:numFmt w:val="decimal"/>
      <w:lvlText w:val="%4."/>
      <w:lvlJc w:val="left"/>
      <w:pPr>
        <w:ind w:left="3229" w:hanging="360"/>
      </w:pPr>
    </w:lvl>
    <w:lvl w:ilvl="4" w:tplc="93D8497C" w:tentative="1">
      <w:start w:val="1"/>
      <w:numFmt w:val="lowerLetter"/>
      <w:lvlText w:val="%5."/>
      <w:lvlJc w:val="left"/>
      <w:pPr>
        <w:ind w:left="3949" w:hanging="360"/>
      </w:pPr>
    </w:lvl>
    <w:lvl w:ilvl="5" w:tplc="B2CEFBB4" w:tentative="1">
      <w:start w:val="1"/>
      <w:numFmt w:val="lowerRoman"/>
      <w:lvlText w:val="%6."/>
      <w:lvlJc w:val="right"/>
      <w:pPr>
        <w:ind w:left="4669" w:hanging="180"/>
      </w:pPr>
    </w:lvl>
    <w:lvl w:ilvl="6" w:tplc="E4E4987E" w:tentative="1">
      <w:start w:val="1"/>
      <w:numFmt w:val="decimal"/>
      <w:lvlText w:val="%7."/>
      <w:lvlJc w:val="left"/>
      <w:pPr>
        <w:ind w:left="5389" w:hanging="360"/>
      </w:pPr>
    </w:lvl>
    <w:lvl w:ilvl="7" w:tplc="AC0607F8" w:tentative="1">
      <w:start w:val="1"/>
      <w:numFmt w:val="lowerLetter"/>
      <w:lvlText w:val="%8."/>
      <w:lvlJc w:val="left"/>
      <w:pPr>
        <w:ind w:left="6109" w:hanging="360"/>
      </w:pPr>
    </w:lvl>
    <w:lvl w:ilvl="8" w:tplc="10746DAA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76539DC"/>
    <w:multiLevelType w:val="hybridMultilevel"/>
    <w:tmpl w:val="E21A95CA"/>
    <w:lvl w:ilvl="0" w:tplc="D424127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9D21D90" w:tentative="1">
      <w:start w:val="1"/>
      <w:numFmt w:val="lowerLetter"/>
      <w:lvlText w:val="%2."/>
      <w:lvlJc w:val="left"/>
      <w:pPr>
        <w:ind w:left="1800" w:hanging="360"/>
      </w:pPr>
    </w:lvl>
    <w:lvl w:ilvl="2" w:tplc="83A25862" w:tentative="1">
      <w:start w:val="1"/>
      <w:numFmt w:val="lowerRoman"/>
      <w:lvlText w:val="%3."/>
      <w:lvlJc w:val="right"/>
      <w:pPr>
        <w:ind w:left="2520" w:hanging="180"/>
      </w:pPr>
    </w:lvl>
    <w:lvl w:ilvl="3" w:tplc="028E6AC4" w:tentative="1">
      <w:start w:val="1"/>
      <w:numFmt w:val="decimal"/>
      <w:lvlText w:val="%4."/>
      <w:lvlJc w:val="left"/>
      <w:pPr>
        <w:ind w:left="3240" w:hanging="360"/>
      </w:pPr>
    </w:lvl>
    <w:lvl w:ilvl="4" w:tplc="5FB64FE4" w:tentative="1">
      <w:start w:val="1"/>
      <w:numFmt w:val="lowerLetter"/>
      <w:lvlText w:val="%5."/>
      <w:lvlJc w:val="left"/>
      <w:pPr>
        <w:ind w:left="3960" w:hanging="360"/>
      </w:pPr>
    </w:lvl>
    <w:lvl w:ilvl="5" w:tplc="65E0E33E" w:tentative="1">
      <w:start w:val="1"/>
      <w:numFmt w:val="lowerRoman"/>
      <w:lvlText w:val="%6."/>
      <w:lvlJc w:val="right"/>
      <w:pPr>
        <w:ind w:left="4680" w:hanging="180"/>
      </w:pPr>
    </w:lvl>
    <w:lvl w:ilvl="6" w:tplc="4DA2D400" w:tentative="1">
      <w:start w:val="1"/>
      <w:numFmt w:val="decimal"/>
      <w:lvlText w:val="%7."/>
      <w:lvlJc w:val="left"/>
      <w:pPr>
        <w:ind w:left="5400" w:hanging="360"/>
      </w:pPr>
    </w:lvl>
    <w:lvl w:ilvl="7" w:tplc="B7F0E1DA" w:tentative="1">
      <w:start w:val="1"/>
      <w:numFmt w:val="lowerLetter"/>
      <w:lvlText w:val="%8."/>
      <w:lvlJc w:val="left"/>
      <w:pPr>
        <w:ind w:left="6120" w:hanging="360"/>
      </w:pPr>
    </w:lvl>
    <w:lvl w:ilvl="8" w:tplc="2B2C981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CD267A0"/>
    <w:multiLevelType w:val="multilevel"/>
    <w:tmpl w:val="EB302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7"/>
  </w:num>
  <w:num w:numId="5">
    <w:abstractNumId w:val="4"/>
  </w:num>
  <w:num w:numId="6">
    <w:abstractNumId w:val="10"/>
  </w:num>
  <w:num w:numId="7">
    <w:abstractNumId w:val="8"/>
  </w:num>
  <w:num w:numId="8">
    <w:abstractNumId w:val="9"/>
  </w:num>
  <w:num w:numId="9">
    <w:abstractNumId w:val="5"/>
  </w:num>
  <w:num w:numId="10">
    <w:abstractNumId w:val="11"/>
  </w:num>
  <w:num w:numId="11">
    <w:abstractNumId w:val="3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641"/>
    <w:rsid w:val="0000428D"/>
    <w:rsid w:val="00004D3D"/>
    <w:rsid w:val="00010179"/>
    <w:rsid w:val="0001048A"/>
    <w:rsid w:val="00010896"/>
    <w:rsid w:val="00012649"/>
    <w:rsid w:val="0003117D"/>
    <w:rsid w:val="0004561B"/>
    <w:rsid w:val="00054B82"/>
    <w:rsid w:val="00055C23"/>
    <w:rsid w:val="0006281E"/>
    <w:rsid w:val="00063964"/>
    <w:rsid w:val="00064FB0"/>
    <w:rsid w:val="00074D98"/>
    <w:rsid w:val="00076500"/>
    <w:rsid w:val="000775BD"/>
    <w:rsid w:val="0008267F"/>
    <w:rsid w:val="00087A7F"/>
    <w:rsid w:val="0009611F"/>
    <w:rsid w:val="00097D31"/>
    <w:rsid w:val="000B6B6F"/>
    <w:rsid w:val="000C0AFE"/>
    <w:rsid w:val="000C2454"/>
    <w:rsid w:val="000C479B"/>
    <w:rsid w:val="000D05A0"/>
    <w:rsid w:val="000D0F62"/>
    <w:rsid w:val="000D2D2D"/>
    <w:rsid w:val="000D4F26"/>
    <w:rsid w:val="000E1F8D"/>
    <w:rsid w:val="000E6231"/>
    <w:rsid w:val="000F03B2"/>
    <w:rsid w:val="000F0C7B"/>
    <w:rsid w:val="000F178F"/>
    <w:rsid w:val="00102168"/>
    <w:rsid w:val="0010396D"/>
    <w:rsid w:val="001040BA"/>
    <w:rsid w:val="0011110B"/>
    <w:rsid w:val="00115CE3"/>
    <w:rsid w:val="00116071"/>
    <w:rsid w:val="0011670F"/>
    <w:rsid w:val="00122B3F"/>
    <w:rsid w:val="001254C8"/>
    <w:rsid w:val="001265BF"/>
    <w:rsid w:val="0013040A"/>
    <w:rsid w:val="0013184C"/>
    <w:rsid w:val="00140632"/>
    <w:rsid w:val="0015202C"/>
    <w:rsid w:val="00156502"/>
    <w:rsid w:val="0016136D"/>
    <w:rsid w:val="001624CD"/>
    <w:rsid w:val="00165469"/>
    <w:rsid w:val="00166A73"/>
    <w:rsid w:val="00174BF8"/>
    <w:rsid w:val="00180610"/>
    <w:rsid w:val="00184F5A"/>
    <w:rsid w:val="001861AF"/>
    <w:rsid w:val="0018697A"/>
    <w:rsid w:val="00186FF2"/>
    <w:rsid w:val="00193B67"/>
    <w:rsid w:val="0019423B"/>
    <w:rsid w:val="001A5FBD"/>
    <w:rsid w:val="001A64C6"/>
    <w:rsid w:val="001B22E9"/>
    <w:rsid w:val="001B61AD"/>
    <w:rsid w:val="001B6670"/>
    <w:rsid w:val="001C1AD8"/>
    <w:rsid w:val="001C32A8"/>
    <w:rsid w:val="001C7CE2"/>
    <w:rsid w:val="001E10B5"/>
    <w:rsid w:val="001E4656"/>
    <w:rsid w:val="001E53E5"/>
    <w:rsid w:val="001E5463"/>
    <w:rsid w:val="001E7852"/>
    <w:rsid w:val="001F2F10"/>
    <w:rsid w:val="002013D6"/>
    <w:rsid w:val="00210451"/>
    <w:rsid w:val="0021412F"/>
    <w:rsid w:val="002147F8"/>
    <w:rsid w:val="00215DB8"/>
    <w:rsid w:val="0022124F"/>
    <w:rsid w:val="00223BE5"/>
    <w:rsid w:val="00226A66"/>
    <w:rsid w:val="002336BE"/>
    <w:rsid w:val="00235284"/>
    <w:rsid w:val="00236560"/>
    <w:rsid w:val="00260436"/>
    <w:rsid w:val="00260B37"/>
    <w:rsid w:val="00260FEC"/>
    <w:rsid w:val="00263E3F"/>
    <w:rsid w:val="00270AFC"/>
    <w:rsid w:val="00270C3B"/>
    <w:rsid w:val="00271AAA"/>
    <w:rsid w:val="00274D14"/>
    <w:rsid w:val="00277B1E"/>
    <w:rsid w:val="00282845"/>
    <w:rsid w:val="00282CC6"/>
    <w:rsid w:val="00285EA0"/>
    <w:rsid w:val="00291FF7"/>
    <w:rsid w:val="00294494"/>
    <w:rsid w:val="0029794D"/>
    <w:rsid w:val="002A16C1"/>
    <w:rsid w:val="002A2088"/>
    <w:rsid w:val="002A562C"/>
    <w:rsid w:val="002B430C"/>
    <w:rsid w:val="002B4FD2"/>
    <w:rsid w:val="002C289D"/>
    <w:rsid w:val="002E4FFF"/>
    <w:rsid w:val="002E54BE"/>
    <w:rsid w:val="00321330"/>
    <w:rsid w:val="00322635"/>
    <w:rsid w:val="0032323E"/>
    <w:rsid w:val="00326E6F"/>
    <w:rsid w:val="003379D3"/>
    <w:rsid w:val="00344351"/>
    <w:rsid w:val="003454A4"/>
    <w:rsid w:val="0035308D"/>
    <w:rsid w:val="00353C33"/>
    <w:rsid w:val="003631A1"/>
    <w:rsid w:val="003638D6"/>
    <w:rsid w:val="003639D9"/>
    <w:rsid w:val="003823C6"/>
    <w:rsid w:val="003867AC"/>
    <w:rsid w:val="003966B3"/>
    <w:rsid w:val="003975B5"/>
    <w:rsid w:val="003A2384"/>
    <w:rsid w:val="003A6C9E"/>
    <w:rsid w:val="003B3624"/>
    <w:rsid w:val="003B7E02"/>
    <w:rsid w:val="003C1CB1"/>
    <w:rsid w:val="003C4D55"/>
    <w:rsid w:val="003C5529"/>
    <w:rsid w:val="003C7C77"/>
    <w:rsid w:val="003D216B"/>
    <w:rsid w:val="003E027C"/>
    <w:rsid w:val="003E1545"/>
    <w:rsid w:val="003E2612"/>
    <w:rsid w:val="003F0D67"/>
    <w:rsid w:val="003F18FA"/>
    <w:rsid w:val="003F3436"/>
    <w:rsid w:val="003F7885"/>
    <w:rsid w:val="004022A4"/>
    <w:rsid w:val="00403459"/>
    <w:rsid w:val="0041232F"/>
    <w:rsid w:val="00412587"/>
    <w:rsid w:val="00412DC1"/>
    <w:rsid w:val="0041448E"/>
    <w:rsid w:val="0041510F"/>
    <w:rsid w:val="004168F4"/>
    <w:rsid w:val="004211E8"/>
    <w:rsid w:val="00425742"/>
    <w:rsid w:val="00432F91"/>
    <w:rsid w:val="00441536"/>
    <w:rsid w:val="004677EE"/>
    <w:rsid w:val="0048387B"/>
    <w:rsid w:val="00485FCA"/>
    <w:rsid w:val="00494748"/>
    <w:rsid w:val="00495B7B"/>
    <w:rsid w:val="00495CB8"/>
    <w:rsid w:val="004964FF"/>
    <w:rsid w:val="004976FC"/>
    <w:rsid w:val="004A3C32"/>
    <w:rsid w:val="004A5BA8"/>
    <w:rsid w:val="004B782A"/>
    <w:rsid w:val="004C3D79"/>
    <w:rsid w:val="004C54D9"/>
    <w:rsid w:val="004C74A2"/>
    <w:rsid w:val="004C7B66"/>
    <w:rsid w:val="004D3E86"/>
    <w:rsid w:val="004D4C81"/>
    <w:rsid w:val="004E4066"/>
    <w:rsid w:val="004E7E61"/>
    <w:rsid w:val="004F185A"/>
    <w:rsid w:val="004F2B45"/>
    <w:rsid w:val="004F392A"/>
    <w:rsid w:val="00503A37"/>
    <w:rsid w:val="00504220"/>
    <w:rsid w:val="00515A7D"/>
    <w:rsid w:val="00516932"/>
    <w:rsid w:val="00526CCA"/>
    <w:rsid w:val="0053432B"/>
    <w:rsid w:val="005473C0"/>
    <w:rsid w:val="00554F57"/>
    <w:rsid w:val="00592192"/>
    <w:rsid w:val="00592D2E"/>
    <w:rsid w:val="005939C4"/>
    <w:rsid w:val="00594D83"/>
    <w:rsid w:val="005B1966"/>
    <w:rsid w:val="005B2800"/>
    <w:rsid w:val="005B3753"/>
    <w:rsid w:val="005B6A6D"/>
    <w:rsid w:val="005C4479"/>
    <w:rsid w:val="005C4E7D"/>
    <w:rsid w:val="005C6B9A"/>
    <w:rsid w:val="005D24B7"/>
    <w:rsid w:val="005D6F70"/>
    <w:rsid w:val="005D6F72"/>
    <w:rsid w:val="005D72FA"/>
    <w:rsid w:val="005E5FCA"/>
    <w:rsid w:val="005E679A"/>
    <w:rsid w:val="005F3614"/>
    <w:rsid w:val="005F6D36"/>
    <w:rsid w:val="005F7562"/>
    <w:rsid w:val="005F7DEF"/>
    <w:rsid w:val="00606DA7"/>
    <w:rsid w:val="00607453"/>
    <w:rsid w:val="00614BAE"/>
    <w:rsid w:val="006241CA"/>
    <w:rsid w:val="006242EB"/>
    <w:rsid w:val="00627657"/>
    <w:rsid w:val="00627C47"/>
    <w:rsid w:val="00631C5C"/>
    <w:rsid w:val="00633666"/>
    <w:rsid w:val="006403BA"/>
    <w:rsid w:val="00651D45"/>
    <w:rsid w:val="00657F93"/>
    <w:rsid w:val="006603D8"/>
    <w:rsid w:val="00662699"/>
    <w:rsid w:val="006636DE"/>
    <w:rsid w:val="00681CFC"/>
    <w:rsid w:val="00692F66"/>
    <w:rsid w:val="00694179"/>
    <w:rsid w:val="006A2931"/>
    <w:rsid w:val="006B3B40"/>
    <w:rsid w:val="006C3AD4"/>
    <w:rsid w:val="006D060F"/>
    <w:rsid w:val="006D4D13"/>
    <w:rsid w:val="006D5A9C"/>
    <w:rsid w:val="006E126F"/>
    <w:rsid w:val="006F01B8"/>
    <w:rsid w:val="006F2075"/>
    <w:rsid w:val="0070379C"/>
    <w:rsid w:val="007072F4"/>
    <w:rsid w:val="007112E3"/>
    <w:rsid w:val="007143EE"/>
    <w:rsid w:val="00716857"/>
    <w:rsid w:val="00716FE7"/>
    <w:rsid w:val="00717634"/>
    <w:rsid w:val="00724E8F"/>
    <w:rsid w:val="0073313A"/>
    <w:rsid w:val="00735804"/>
    <w:rsid w:val="00740490"/>
    <w:rsid w:val="00744C5D"/>
    <w:rsid w:val="00750ABC"/>
    <w:rsid w:val="00751008"/>
    <w:rsid w:val="00760226"/>
    <w:rsid w:val="0076123C"/>
    <w:rsid w:val="0076480D"/>
    <w:rsid w:val="00765040"/>
    <w:rsid w:val="00765094"/>
    <w:rsid w:val="00766CD2"/>
    <w:rsid w:val="00767921"/>
    <w:rsid w:val="007804B6"/>
    <w:rsid w:val="00796661"/>
    <w:rsid w:val="007A067D"/>
    <w:rsid w:val="007B2BCF"/>
    <w:rsid w:val="007C28A0"/>
    <w:rsid w:val="007C3351"/>
    <w:rsid w:val="007C6C84"/>
    <w:rsid w:val="007D3E1E"/>
    <w:rsid w:val="007E66D6"/>
    <w:rsid w:val="007E7119"/>
    <w:rsid w:val="007F12CE"/>
    <w:rsid w:val="007F3DD4"/>
    <w:rsid w:val="007F4F01"/>
    <w:rsid w:val="007F5BBB"/>
    <w:rsid w:val="00800D4D"/>
    <w:rsid w:val="00805277"/>
    <w:rsid w:val="00806688"/>
    <w:rsid w:val="00811877"/>
    <w:rsid w:val="008147E3"/>
    <w:rsid w:val="00814F48"/>
    <w:rsid w:val="008169CA"/>
    <w:rsid w:val="00821437"/>
    <w:rsid w:val="0082493B"/>
    <w:rsid w:val="00826211"/>
    <w:rsid w:val="008300F3"/>
    <w:rsid w:val="0083223B"/>
    <w:rsid w:val="0083340C"/>
    <w:rsid w:val="008368CE"/>
    <w:rsid w:val="008377EF"/>
    <w:rsid w:val="008424DC"/>
    <w:rsid w:val="00845AF0"/>
    <w:rsid w:val="008512CD"/>
    <w:rsid w:val="0085169A"/>
    <w:rsid w:val="008601D9"/>
    <w:rsid w:val="0087625A"/>
    <w:rsid w:val="00877841"/>
    <w:rsid w:val="00886A38"/>
    <w:rsid w:val="008918D5"/>
    <w:rsid w:val="00893B6A"/>
    <w:rsid w:val="0089686A"/>
    <w:rsid w:val="00896F84"/>
    <w:rsid w:val="008A078D"/>
    <w:rsid w:val="008B084B"/>
    <w:rsid w:val="008B1AAF"/>
    <w:rsid w:val="008B48DD"/>
    <w:rsid w:val="008B4A4E"/>
    <w:rsid w:val="008C100C"/>
    <w:rsid w:val="008C1C3E"/>
    <w:rsid w:val="008C4AFA"/>
    <w:rsid w:val="008C662F"/>
    <w:rsid w:val="008D3321"/>
    <w:rsid w:val="008F020C"/>
    <w:rsid w:val="008F2E0C"/>
    <w:rsid w:val="00900575"/>
    <w:rsid w:val="0090490D"/>
    <w:rsid w:val="009110D2"/>
    <w:rsid w:val="00915312"/>
    <w:rsid w:val="009230C6"/>
    <w:rsid w:val="00927C0D"/>
    <w:rsid w:val="0093311B"/>
    <w:rsid w:val="00937976"/>
    <w:rsid w:val="00942446"/>
    <w:rsid w:val="0094783C"/>
    <w:rsid w:val="00950FCC"/>
    <w:rsid w:val="0095276B"/>
    <w:rsid w:val="00955777"/>
    <w:rsid w:val="00961147"/>
    <w:rsid w:val="00967F4D"/>
    <w:rsid w:val="00974156"/>
    <w:rsid w:val="009A18BB"/>
    <w:rsid w:val="009A7968"/>
    <w:rsid w:val="009B4439"/>
    <w:rsid w:val="009B45DD"/>
    <w:rsid w:val="009B7ECA"/>
    <w:rsid w:val="009C2682"/>
    <w:rsid w:val="009E02C8"/>
    <w:rsid w:val="009E40EE"/>
    <w:rsid w:val="009E74A5"/>
    <w:rsid w:val="009F4A34"/>
    <w:rsid w:val="00A00112"/>
    <w:rsid w:val="00A16CBA"/>
    <w:rsid w:val="00A24B1E"/>
    <w:rsid w:val="00A24EB9"/>
    <w:rsid w:val="00A2563F"/>
    <w:rsid w:val="00A333F8"/>
    <w:rsid w:val="00A34CED"/>
    <w:rsid w:val="00A57614"/>
    <w:rsid w:val="00A600E1"/>
    <w:rsid w:val="00A61FE1"/>
    <w:rsid w:val="00A66190"/>
    <w:rsid w:val="00A71826"/>
    <w:rsid w:val="00A77E82"/>
    <w:rsid w:val="00A802F6"/>
    <w:rsid w:val="00AA76C9"/>
    <w:rsid w:val="00AB3408"/>
    <w:rsid w:val="00AB5681"/>
    <w:rsid w:val="00AC05C5"/>
    <w:rsid w:val="00AC07D3"/>
    <w:rsid w:val="00AD025C"/>
    <w:rsid w:val="00AD393F"/>
    <w:rsid w:val="00AD7624"/>
    <w:rsid w:val="00AE042F"/>
    <w:rsid w:val="00AF2BCD"/>
    <w:rsid w:val="00AF2DD7"/>
    <w:rsid w:val="00AF431E"/>
    <w:rsid w:val="00AF47B2"/>
    <w:rsid w:val="00AF6D1E"/>
    <w:rsid w:val="00B01936"/>
    <w:rsid w:val="00B0593F"/>
    <w:rsid w:val="00B05C77"/>
    <w:rsid w:val="00B118E7"/>
    <w:rsid w:val="00B200F9"/>
    <w:rsid w:val="00B20104"/>
    <w:rsid w:val="00B2776F"/>
    <w:rsid w:val="00B36572"/>
    <w:rsid w:val="00B51911"/>
    <w:rsid w:val="00B562C1"/>
    <w:rsid w:val="00B5666A"/>
    <w:rsid w:val="00B62C1F"/>
    <w:rsid w:val="00B63641"/>
    <w:rsid w:val="00B6614E"/>
    <w:rsid w:val="00B7162E"/>
    <w:rsid w:val="00B7488D"/>
    <w:rsid w:val="00B75816"/>
    <w:rsid w:val="00B95673"/>
    <w:rsid w:val="00B974D7"/>
    <w:rsid w:val="00BA43BD"/>
    <w:rsid w:val="00BA4658"/>
    <w:rsid w:val="00BA47B3"/>
    <w:rsid w:val="00BA693D"/>
    <w:rsid w:val="00BC3485"/>
    <w:rsid w:val="00BC5508"/>
    <w:rsid w:val="00BD2261"/>
    <w:rsid w:val="00BE67FF"/>
    <w:rsid w:val="00BF0445"/>
    <w:rsid w:val="00BF2CC6"/>
    <w:rsid w:val="00C00058"/>
    <w:rsid w:val="00C05329"/>
    <w:rsid w:val="00C108AE"/>
    <w:rsid w:val="00C10AB9"/>
    <w:rsid w:val="00C10D29"/>
    <w:rsid w:val="00C1194E"/>
    <w:rsid w:val="00C13BD8"/>
    <w:rsid w:val="00C20796"/>
    <w:rsid w:val="00C23FAF"/>
    <w:rsid w:val="00C41631"/>
    <w:rsid w:val="00C419A3"/>
    <w:rsid w:val="00C6451C"/>
    <w:rsid w:val="00C6679D"/>
    <w:rsid w:val="00C6728A"/>
    <w:rsid w:val="00C85863"/>
    <w:rsid w:val="00C92B93"/>
    <w:rsid w:val="00C93419"/>
    <w:rsid w:val="00C959A6"/>
    <w:rsid w:val="00C96878"/>
    <w:rsid w:val="00CA35BA"/>
    <w:rsid w:val="00CA664F"/>
    <w:rsid w:val="00CA7913"/>
    <w:rsid w:val="00CB01C7"/>
    <w:rsid w:val="00CB25F1"/>
    <w:rsid w:val="00CC1AB8"/>
    <w:rsid w:val="00CC4111"/>
    <w:rsid w:val="00CD5D8B"/>
    <w:rsid w:val="00CE4236"/>
    <w:rsid w:val="00CF25B5"/>
    <w:rsid w:val="00CF3559"/>
    <w:rsid w:val="00D10752"/>
    <w:rsid w:val="00D15D12"/>
    <w:rsid w:val="00D21DE1"/>
    <w:rsid w:val="00D24E09"/>
    <w:rsid w:val="00D2651D"/>
    <w:rsid w:val="00D32A54"/>
    <w:rsid w:val="00D347C1"/>
    <w:rsid w:val="00D360E7"/>
    <w:rsid w:val="00D4098C"/>
    <w:rsid w:val="00D556FF"/>
    <w:rsid w:val="00D56948"/>
    <w:rsid w:val="00D62F71"/>
    <w:rsid w:val="00D63FFD"/>
    <w:rsid w:val="00D72CAB"/>
    <w:rsid w:val="00D83FCC"/>
    <w:rsid w:val="00D903E0"/>
    <w:rsid w:val="00DA3313"/>
    <w:rsid w:val="00DB3C05"/>
    <w:rsid w:val="00DC56F1"/>
    <w:rsid w:val="00DD4403"/>
    <w:rsid w:val="00DE7B66"/>
    <w:rsid w:val="00DF0886"/>
    <w:rsid w:val="00DF244E"/>
    <w:rsid w:val="00DF4921"/>
    <w:rsid w:val="00DF6411"/>
    <w:rsid w:val="00DF7A6F"/>
    <w:rsid w:val="00E01D5B"/>
    <w:rsid w:val="00E01D63"/>
    <w:rsid w:val="00E03E77"/>
    <w:rsid w:val="00E06FAE"/>
    <w:rsid w:val="00E07BAC"/>
    <w:rsid w:val="00E11023"/>
    <w:rsid w:val="00E11B07"/>
    <w:rsid w:val="00E241BB"/>
    <w:rsid w:val="00E41E47"/>
    <w:rsid w:val="00E562EA"/>
    <w:rsid w:val="00E6597F"/>
    <w:rsid w:val="00E727C9"/>
    <w:rsid w:val="00E748D1"/>
    <w:rsid w:val="00E80AB7"/>
    <w:rsid w:val="00E8363A"/>
    <w:rsid w:val="00E8401C"/>
    <w:rsid w:val="00E90121"/>
    <w:rsid w:val="00E92874"/>
    <w:rsid w:val="00E938C0"/>
    <w:rsid w:val="00EA15AC"/>
    <w:rsid w:val="00EA59DF"/>
    <w:rsid w:val="00EB144F"/>
    <w:rsid w:val="00EB46A0"/>
    <w:rsid w:val="00EB471B"/>
    <w:rsid w:val="00EC3A42"/>
    <w:rsid w:val="00EC5511"/>
    <w:rsid w:val="00EC7F79"/>
    <w:rsid w:val="00ED305A"/>
    <w:rsid w:val="00EE7A25"/>
    <w:rsid w:val="00F10F8C"/>
    <w:rsid w:val="00F209C7"/>
    <w:rsid w:val="00F237B5"/>
    <w:rsid w:val="00F2635D"/>
    <w:rsid w:val="00F3419B"/>
    <w:rsid w:val="00F35746"/>
    <w:rsid w:val="00F42B6F"/>
    <w:rsid w:val="00F43261"/>
    <w:rsid w:val="00F45EC6"/>
    <w:rsid w:val="00F47126"/>
    <w:rsid w:val="00F52D15"/>
    <w:rsid w:val="00F54C40"/>
    <w:rsid w:val="00F6056E"/>
    <w:rsid w:val="00F619BD"/>
    <w:rsid w:val="00F61A80"/>
    <w:rsid w:val="00F6215B"/>
    <w:rsid w:val="00F63BDF"/>
    <w:rsid w:val="00F712B7"/>
    <w:rsid w:val="00F72E63"/>
    <w:rsid w:val="00F737E5"/>
    <w:rsid w:val="00F77763"/>
    <w:rsid w:val="00F825D0"/>
    <w:rsid w:val="00F82E45"/>
    <w:rsid w:val="00F85047"/>
    <w:rsid w:val="00F860A3"/>
    <w:rsid w:val="00F8713B"/>
    <w:rsid w:val="00F93D98"/>
    <w:rsid w:val="00FA105D"/>
    <w:rsid w:val="00FA27B2"/>
    <w:rsid w:val="00FA59C7"/>
    <w:rsid w:val="00FB0D14"/>
    <w:rsid w:val="00FC770E"/>
    <w:rsid w:val="00FD642B"/>
    <w:rsid w:val="00FE04D2"/>
    <w:rsid w:val="00FE125F"/>
    <w:rsid w:val="00FE2D16"/>
    <w:rsid w:val="00FE3870"/>
    <w:rsid w:val="00FE79E6"/>
    <w:rsid w:val="00FF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oNotEmbedSmartTags/>
  <w:decimalSymbol w:val=","/>
  <w:listSeparator w:val=";"/>
  <w14:docId w14:val="72911CC1"/>
  <w15:docId w15:val="{6DA3490D-0B94-4FE8-BE85-16C75C012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rPr>
      <w:rFonts w:ascii="Courier New" w:hAnsi="Courier New" w:cs="Courier New"/>
    </w:rPr>
  </w:style>
  <w:style w:type="paragraph" w:customStyle="1" w:styleId="12">
    <w:name w:val="Заголовок1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jc w:val="both"/>
    </w:pPr>
    <w:rPr>
      <w:sz w:val="28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d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e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">
    <w:name w:val="header"/>
    <w:basedOn w:val="a"/>
    <w:link w:val="af0"/>
    <w:uiPriority w:val="99"/>
  </w:style>
  <w:style w:type="paragraph" w:styleId="af1">
    <w:name w:val="footer"/>
    <w:basedOn w:val="a"/>
  </w:style>
  <w:style w:type="paragraph" w:styleId="af2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rPr>
      <w:sz w:val="20"/>
      <w:szCs w:val="20"/>
    </w:rPr>
  </w:style>
  <w:style w:type="paragraph" w:styleId="af3">
    <w:name w:val="annotation subject"/>
    <w:basedOn w:val="15"/>
    <w:next w:val="15"/>
    <w:rPr>
      <w:b/>
      <w:bCs/>
    </w:rPr>
  </w:style>
  <w:style w:type="paragraph" w:styleId="af4">
    <w:name w:val="Revision"/>
    <w:pPr>
      <w:suppressAutoHyphens/>
    </w:pPr>
    <w:rPr>
      <w:sz w:val="24"/>
      <w:szCs w:val="24"/>
      <w:lang w:eastAsia="zh-CN"/>
    </w:rPr>
  </w:style>
  <w:style w:type="paragraph" w:customStyle="1" w:styleId="16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paragraph" w:customStyle="1" w:styleId="af6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7">
    <w:name w:val="Содержимое таблицы"/>
    <w:basedOn w:val="a"/>
    <w:pPr>
      <w:suppressLineNumbers/>
    </w:pPr>
  </w:style>
  <w:style w:type="paragraph" w:customStyle="1" w:styleId="af8">
    <w:name w:val="Заголовок таблицы"/>
    <w:basedOn w:val="af7"/>
    <w:pPr>
      <w:jc w:val="center"/>
    </w:pPr>
    <w:rPr>
      <w:b/>
      <w:bCs/>
    </w:rPr>
  </w:style>
  <w:style w:type="paragraph" w:customStyle="1" w:styleId="af9">
    <w:name w:val="Содержимое врезки"/>
    <w:basedOn w:val="a"/>
  </w:style>
  <w:style w:type="paragraph" w:styleId="afa">
    <w:name w:val="No Spacing"/>
    <w:uiPriority w:val="1"/>
    <w:qFormat/>
    <w:rsid w:val="005B2800"/>
    <w:rPr>
      <w:sz w:val="24"/>
      <w:szCs w:val="24"/>
    </w:rPr>
  </w:style>
  <w:style w:type="table" w:styleId="afb">
    <w:name w:val="Table Grid"/>
    <w:basedOn w:val="a1"/>
    <w:rsid w:val="005B28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Верхний колонтитул Знак"/>
    <w:link w:val="af"/>
    <w:uiPriority w:val="99"/>
    <w:rsid w:val="00010179"/>
    <w:rPr>
      <w:sz w:val="24"/>
      <w:szCs w:val="24"/>
      <w:lang w:eastAsia="zh-CN"/>
    </w:rPr>
  </w:style>
  <w:style w:type="paragraph" w:styleId="23">
    <w:name w:val="Body Text 2"/>
    <w:basedOn w:val="a"/>
    <w:link w:val="24"/>
    <w:rsid w:val="00277B1E"/>
    <w:pPr>
      <w:suppressAutoHyphens w:val="0"/>
      <w:spacing w:after="120" w:line="480" w:lineRule="auto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277B1E"/>
  </w:style>
  <w:style w:type="character" w:customStyle="1" w:styleId="18">
    <w:name w:val="Неразрешенное упоминание1"/>
    <w:basedOn w:val="a0"/>
    <w:uiPriority w:val="99"/>
    <w:semiHidden/>
    <w:unhideWhenUsed/>
    <w:rsid w:val="00E80AB7"/>
    <w:rPr>
      <w:color w:val="605E5C"/>
      <w:shd w:val="clear" w:color="auto" w:fill="E1DFDD"/>
    </w:rPr>
  </w:style>
  <w:style w:type="paragraph" w:customStyle="1" w:styleId="19">
    <w:name w:val="Стиль1"/>
    <w:basedOn w:val="a"/>
    <w:rsid w:val="00F209C7"/>
    <w:pPr>
      <w:suppressAutoHyphens w:val="0"/>
    </w:pPr>
    <w:rPr>
      <w:rFonts w:ascii="Vineta BT" w:hAnsi="Vineta BT"/>
      <w:lang w:eastAsia="ru-RU"/>
    </w:rPr>
  </w:style>
  <w:style w:type="paragraph" w:customStyle="1" w:styleId="1TimesNewRoman">
    <w:name w:val="Стиль Стиль1 + Times New Roman"/>
    <w:basedOn w:val="19"/>
    <w:rsid w:val="00F209C7"/>
    <w:rPr>
      <w:sz w:val="48"/>
    </w:rPr>
  </w:style>
  <w:style w:type="character" w:customStyle="1" w:styleId="FontStyle47">
    <w:name w:val="Font Style47"/>
    <w:rsid w:val="005C4479"/>
    <w:rPr>
      <w:rFonts w:ascii="Times New Roman" w:hAnsi="Times New Roman" w:cs="Times New Roman"/>
      <w:sz w:val="26"/>
      <w:szCs w:val="26"/>
    </w:rPr>
  </w:style>
  <w:style w:type="paragraph" w:customStyle="1" w:styleId="Style26">
    <w:name w:val="Style26"/>
    <w:basedOn w:val="a"/>
    <w:rsid w:val="005C4479"/>
    <w:pPr>
      <w:widowControl w:val="0"/>
      <w:suppressAutoHyphens w:val="0"/>
      <w:autoSpaceDE w:val="0"/>
      <w:autoSpaceDN w:val="0"/>
      <w:adjustRightInd w:val="0"/>
      <w:spacing w:line="323" w:lineRule="exact"/>
      <w:ind w:firstLine="705"/>
      <w:jc w:val="both"/>
    </w:pPr>
    <w:rPr>
      <w:lang w:eastAsia="ru-RU"/>
    </w:rPr>
  </w:style>
  <w:style w:type="paragraph" w:customStyle="1" w:styleId="Style15">
    <w:name w:val="Style15"/>
    <w:basedOn w:val="a"/>
    <w:rsid w:val="004D3E86"/>
    <w:pPr>
      <w:widowControl w:val="0"/>
      <w:jc w:val="right"/>
    </w:pPr>
    <w:rPr>
      <w:rFonts w:eastAsia="SimSun" w:cs="Mangal"/>
      <w:kern w:val="1"/>
      <w:lang w:bidi="hi-IN"/>
    </w:rPr>
  </w:style>
  <w:style w:type="character" w:customStyle="1" w:styleId="FontStyle105">
    <w:name w:val="Font Style105"/>
    <w:rsid w:val="00E10D65"/>
    <w:rPr>
      <w:rFonts w:ascii="Times New Roman" w:hAnsi="Times New Roman" w:cs="Times New Roman"/>
      <w:b/>
      <w:bCs/>
      <w:sz w:val="24"/>
      <w:szCs w:val="24"/>
    </w:rPr>
  </w:style>
  <w:style w:type="paragraph" w:customStyle="1" w:styleId="consnonformat">
    <w:name w:val="consnonformat"/>
    <w:basedOn w:val="a"/>
    <w:rsid w:val="0011086C"/>
    <w:pPr>
      <w:suppressAutoHyphens w:val="0"/>
      <w:spacing w:before="75" w:after="75"/>
      <w:ind w:left="150" w:right="150"/>
      <w:jc w:val="both"/>
    </w:pPr>
    <w:rPr>
      <w:color w:val="000000"/>
      <w:sz w:val="18"/>
      <w:szCs w:val="18"/>
      <w:lang w:eastAsia="ru-RU"/>
    </w:rPr>
  </w:style>
  <w:style w:type="paragraph" w:customStyle="1" w:styleId="conscell">
    <w:name w:val="conscell"/>
    <w:basedOn w:val="a"/>
    <w:rsid w:val="00893FE5"/>
    <w:pPr>
      <w:suppressAutoHyphens w:val="0"/>
      <w:spacing w:before="75" w:after="75"/>
      <w:ind w:left="150" w:right="150"/>
      <w:jc w:val="both"/>
    </w:pPr>
    <w:rPr>
      <w:color w:val="000000"/>
      <w:sz w:val="18"/>
      <w:szCs w:val="18"/>
      <w:lang w:eastAsia="ru-RU"/>
    </w:rPr>
  </w:style>
  <w:style w:type="paragraph" w:styleId="afc">
    <w:name w:val="Normal (Web)"/>
    <w:basedOn w:val="a"/>
    <w:rsid w:val="00A1072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d">
    <w:name w:val="заголовок схема"/>
    <w:basedOn w:val="a"/>
    <w:qFormat/>
    <w:rsid w:val="00966379"/>
    <w:pPr>
      <w:suppressAutoHyphens w:val="0"/>
      <w:spacing w:before="60" w:after="60" w:line="288" w:lineRule="auto"/>
      <w:jc w:val="both"/>
    </w:pPr>
    <w:rPr>
      <w:rFonts w:eastAsia="Calibri"/>
      <w:b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reevsk.gosuslugi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AA08E-E66E-4E95-885F-2BBBAF8D8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2</TotalTime>
  <Pages>68</Pages>
  <Words>13437</Words>
  <Characters>76593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333</Company>
  <LinksUpToDate>false</LinksUpToDate>
  <CharactersWithSpaces>89851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Титова Наталья Владимировна</dc:creator>
  <cp:lastModifiedBy>Эльмира Александровна Закирова</cp:lastModifiedBy>
  <cp:revision>2</cp:revision>
  <cp:lastPrinted>2025-05-23T12:54:00Z</cp:lastPrinted>
  <dcterms:created xsi:type="dcterms:W3CDTF">2025-05-26T14:00:00Z</dcterms:created>
  <dcterms:modified xsi:type="dcterms:W3CDTF">2025-05-26T14:00:00Z</dcterms:modified>
</cp:coreProperties>
</file>